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9900"/>
      </w:tblGrid>
      <w:tr w:rsidR="008E271C" w:rsidRPr="00EF2460" w:rsidTr="00083D51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:rsidR="008E271C" w:rsidRPr="00EF2460" w:rsidRDefault="00935146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EA0BD0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REQUEST FOR ZONING APPROVAL</w:t>
            </w:r>
          </w:p>
        </w:tc>
      </w:tr>
      <w:tr w:rsidR="00EA0BD0" w:rsidRPr="00EF2460" w:rsidTr="00AD3111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0980" w:type="dxa"/>
            <w:gridSpan w:val="2"/>
            <w:shd w:val="clear" w:color="auto" w:fill="FFFFFF"/>
            <w:vAlign w:val="center"/>
          </w:tcPr>
          <w:p w:rsidR="00EA0BD0" w:rsidRPr="00EF2460" w:rsidRDefault="007B2D59" w:rsidP="00AD3111">
            <w:pPr>
              <w:autoSpaceDE w:val="0"/>
              <w:autoSpaceDN w:val="0"/>
              <w:adjustRightInd w:val="0"/>
              <w:jc w:val="right"/>
              <w:rPr>
                <w:rFonts w:cs="Arial"/>
                <w:sz w:val="18"/>
                <w:szCs w:val="18"/>
              </w:rPr>
            </w:pPr>
            <w:bookmarkStart w:id="0" w:name="Text1"/>
            <w:r>
              <w:rPr>
                <w:rFonts w:cs="Arial"/>
                <w:sz w:val="18"/>
                <w:szCs w:val="18"/>
              </w:rPr>
              <w:t xml:space="preserve">Date Requested  </w:t>
            </w:r>
            <w:r w:rsidRPr="0024653F">
              <w:rPr>
                <w:rFonts w:cs="Arial"/>
                <w:sz w:val="18"/>
                <w:szCs w:val="18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24653F">
              <w:rPr>
                <w:rFonts w:cs="Arial"/>
                <w:sz w:val="18"/>
                <w:szCs w:val="18"/>
                <w:u w:val="single"/>
              </w:rPr>
              <w:instrText xml:space="preserve"> FORMTEXT </w:instrText>
            </w:r>
            <w:r w:rsidR="00817F86" w:rsidRPr="0024653F">
              <w:rPr>
                <w:rFonts w:cs="Arial"/>
                <w:sz w:val="18"/>
                <w:szCs w:val="18"/>
                <w:u w:val="single"/>
              </w:rPr>
            </w:r>
            <w:r w:rsidRPr="0024653F">
              <w:rPr>
                <w:rFonts w:cs="Arial"/>
                <w:sz w:val="18"/>
                <w:szCs w:val="18"/>
                <w:u w:val="single"/>
              </w:rPr>
              <w:fldChar w:fldCharType="separate"/>
            </w:r>
            <w:bookmarkStart w:id="1" w:name="_GoBack"/>
            <w:r w:rsidR="009F16DB" w:rsidRPr="0024653F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F16DB" w:rsidRPr="0024653F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F16DB" w:rsidRPr="0024653F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F16DB" w:rsidRPr="0024653F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F16DB" w:rsidRPr="0024653F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bookmarkEnd w:id="1"/>
            <w:r w:rsidRPr="0024653F">
              <w:rPr>
                <w:rFonts w:cs="Arial"/>
                <w:sz w:val="18"/>
                <w:szCs w:val="18"/>
                <w:u w:val="single"/>
              </w:rPr>
              <w:fldChar w:fldCharType="end"/>
            </w:r>
            <w:bookmarkEnd w:id="0"/>
          </w:p>
        </w:tc>
      </w:tr>
      <w:tr w:rsidR="00AD3111" w:rsidRPr="00EF2460" w:rsidTr="00817F86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10980" w:type="dxa"/>
            <w:gridSpan w:val="2"/>
            <w:shd w:val="clear" w:color="auto" w:fill="FFFFFF"/>
            <w:vAlign w:val="center"/>
          </w:tcPr>
          <w:p w:rsidR="00AD3111" w:rsidRPr="00EF2460" w:rsidRDefault="007B2D59" w:rsidP="009C27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The following Organization has applied for licensure as a Residential </w:t>
            </w:r>
            <w:r w:rsidR="009C27F0">
              <w:rPr>
                <w:rFonts w:cs="Arial"/>
                <w:sz w:val="18"/>
                <w:szCs w:val="18"/>
              </w:rPr>
              <w:t>Treatment</w:t>
            </w:r>
            <w:r>
              <w:rPr>
                <w:rFonts w:cs="Arial"/>
                <w:sz w:val="18"/>
                <w:szCs w:val="18"/>
              </w:rPr>
              <w:t xml:space="preserve"> Agency</w:t>
            </w:r>
            <w:r w:rsidR="009C27F0">
              <w:rPr>
                <w:rFonts w:cs="Arial"/>
                <w:sz w:val="18"/>
                <w:szCs w:val="18"/>
              </w:rPr>
              <w:t xml:space="preserve"> for Children and Youth</w:t>
            </w:r>
            <w:r>
              <w:rPr>
                <w:rFonts w:cs="Arial"/>
                <w:sz w:val="18"/>
                <w:szCs w:val="18"/>
              </w:rPr>
              <w:t>.</w:t>
            </w:r>
          </w:p>
        </w:tc>
      </w:tr>
      <w:tr w:rsidR="00AD3111" w:rsidRPr="00EF2460" w:rsidTr="00817F86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1098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D3111" w:rsidRPr="00EF2460" w:rsidRDefault="007B2D59" w:rsidP="00817F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Name  </w:t>
            </w:r>
            <w:bookmarkStart w:id="2" w:name="Text2"/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817F86" w:rsidRPr="007B2D59"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7B2D59" w:rsidRPr="00EF2460" w:rsidTr="00817F86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109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B2D59" w:rsidRDefault="007B2D59" w:rsidP="00817F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 </w:t>
            </w:r>
            <w:bookmarkStart w:id="3" w:name="Text3"/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817F86" w:rsidRPr="007B2D59"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 w:rsidR="009F16DB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</w:tr>
    </w:tbl>
    <w:p w:rsidR="00953909" w:rsidRDefault="007B2D59">
      <w:pPr>
        <w:rPr>
          <w:b/>
        </w:rPr>
      </w:pPr>
      <w:r>
        <w:tab/>
      </w:r>
    </w:p>
    <w:p w:rsidR="007B2D59" w:rsidRDefault="007B2D59" w:rsidP="007B2D59">
      <w:pPr>
        <w:ind w:left="720"/>
        <w:rPr>
          <w:b/>
        </w:rPr>
      </w:pPr>
      <w:r>
        <w:rPr>
          <w:b/>
        </w:rPr>
        <w:t xml:space="preserve">Residential </w:t>
      </w:r>
      <w:r w:rsidR="009C27F0">
        <w:rPr>
          <w:b/>
        </w:rPr>
        <w:t>Treatment A</w:t>
      </w:r>
      <w:r>
        <w:rPr>
          <w:b/>
        </w:rPr>
        <w:t>gency</w:t>
      </w:r>
      <w:r w:rsidR="009C27F0">
        <w:rPr>
          <w:b/>
        </w:rPr>
        <w:t xml:space="preserve"> for Children and Youth</w:t>
      </w:r>
      <w:r>
        <w:rPr>
          <w:b/>
        </w:rPr>
        <w:t xml:space="preserve"> is an agency providing twenty-four (24)-hour care and treatment to children who are unrelated to the person operating the agency, and who are unattended by a parent or guardian (as defined in Section 210.481(10), RSMo as a residential child care facility.</w:t>
      </w:r>
    </w:p>
    <w:p w:rsidR="007B2D59" w:rsidRDefault="007B2D59" w:rsidP="007B2D59">
      <w:pPr>
        <w:ind w:left="720" w:hanging="720"/>
      </w:pPr>
    </w:p>
    <w:p w:rsidR="007B2D59" w:rsidRDefault="007B2D59" w:rsidP="007B2D59">
      <w:r w:rsidRPr="007B2D59">
        <w:rPr>
          <w:sz w:val="20"/>
          <w:szCs w:val="20"/>
        </w:rPr>
        <w:t>The rules for Licensing of</w:t>
      </w:r>
      <w:r w:rsidR="009C27F0">
        <w:rPr>
          <w:sz w:val="20"/>
          <w:szCs w:val="20"/>
        </w:rPr>
        <w:t xml:space="preserve"> a</w:t>
      </w:r>
      <w:r w:rsidRPr="007B2D59">
        <w:rPr>
          <w:sz w:val="20"/>
          <w:szCs w:val="20"/>
        </w:rPr>
        <w:t xml:space="preserve"> Residential </w:t>
      </w:r>
      <w:r w:rsidR="009C27F0">
        <w:rPr>
          <w:sz w:val="20"/>
          <w:szCs w:val="20"/>
        </w:rPr>
        <w:t xml:space="preserve">Treatment </w:t>
      </w:r>
      <w:r w:rsidRPr="007B2D59">
        <w:rPr>
          <w:sz w:val="20"/>
          <w:szCs w:val="20"/>
        </w:rPr>
        <w:t>Agenc</w:t>
      </w:r>
      <w:r w:rsidR="009C27F0">
        <w:rPr>
          <w:sz w:val="20"/>
          <w:szCs w:val="20"/>
        </w:rPr>
        <w:t>y for Children and Youth</w:t>
      </w:r>
      <w:r w:rsidRPr="007B2D59">
        <w:rPr>
          <w:sz w:val="20"/>
          <w:szCs w:val="20"/>
        </w:rPr>
        <w:t xml:space="preserve"> state</w:t>
      </w:r>
      <w:r w:rsidR="009C27F0">
        <w:rPr>
          <w:sz w:val="20"/>
          <w:szCs w:val="20"/>
        </w:rPr>
        <w:t>s</w:t>
      </w:r>
      <w:r w:rsidRPr="007B2D59">
        <w:rPr>
          <w:sz w:val="20"/>
          <w:szCs w:val="20"/>
        </w:rPr>
        <w:t xml:space="preserve"> in Section 13 CSR 35-71.020(2)2, Basic Residential Care Core Requirements (Applicable to All Agencies) – Basis for Licensure and Licensing Procedures</w:t>
      </w:r>
      <w:r>
        <w:t xml:space="preserve"> </w:t>
      </w:r>
      <w:r w:rsidR="00CD01E9">
        <w:t>–</w:t>
      </w:r>
      <w:r>
        <w:t xml:space="preserve"> </w:t>
      </w:r>
    </w:p>
    <w:p w:rsidR="00CD01E9" w:rsidRDefault="00CD01E9" w:rsidP="007B2D59"/>
    <w:p w:rsidR="00CD01E9" w:rsidRDefault="00CD01E9" w:rsidP="00CD01E9">
      <w:pPr>
        <w:ind w:left="720"/>
      </w:pPr>
      <w:r>
        <w:rPr>
          <w:b/>
        </w:rPr>
        <w:t>An agency shall submit the following documents to the division-Evidence of compliance with local building and zoning requirements.</w:t>
      </w:r>
    </w:p>
    <w:p w:rsidR="00CD01E9" w:rsidRDefault="00CD01E9" w:rsidP="00CD01E9">
      <w:pPr>
        <w:ind w:left="720"/>
      </w:pPr>
    </w:p>
    <w:tbl>
      <w:tblPr>
        <w:tblW w:w="11016" w:type="dxa"/>
        <w:tblLook w:val="01E0" w:firstRow="1" w:lastRow="1" w:firstColumn="1" w:lastColumn="1" w:noHBand="0" w:noVBand="0"/>
      </w:tblPr>
      <w:tblGrid>
        <w:gridCol w:w="3168"/>
        <w:gridCol w:w="1530"/>
        <w:gridCol w:w="6318"/>
      </w:tblGrid>
      <w:tr w:rsidR="0024653F" w:rsidTr="0024653F">
        <w:trPr>
          <w:trHeight w:val="432"/>
        </w:trPr>
        <w:tc>
          <w:tcPr>
            <w:tcW w:w="4698" w:type="dxa"/>
            <w:gridSpan w:val="2"/>
            <w:vAlign w:val="bottom"/>
          </w:tcPr>
          <w:p w:rsidR="0024653F" w:rsidRDefault="0024653F" w:rsidP="0024653F">
            <w:pPr>
              <w:tabs>
                <w:tab w:val="left" w:pos="4860"/>
              </w:tabs>
            </w:pPr>
            <w:r>
              <w:t xml:space="preserve">The expected capacity for the agency will be </w:t>
            </w:r>
            <w:r>
              <w:tab/>
            </w:r>
            <w:bookmarkStart w:id="4" w:name="Text4"/>
          </w:p>
        </w:tc>
        <w:bookmarkEnd w:id="4"/>
        <w:tc>
          <w:tcPr>
            <w:tcW w:w="6318" w:type="dxa"/>
            <w:tcBorders>
              <w:bottom w:val="single" w:sz="4" w:space="0" w:color="auto"/>
            </w:tcBorders>
            <w:vAlign w:val="bottom"/>
          </w:tcPr>
          <w:p w:rsidR="0024653F" w:rsidRDefault="0024653F" w:rsidP="0024653F">
            <w:pPr>
              <w:tabs>
                <w:tab w:val="left" w:pos="4860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653F" w:rsidTr="0024653F">
        <w:trPr>
          <w:trHeight w:val="432"/>
        </w:trPr>
        <w:tc>
          <w:tcPr>
            <w:tcW w:w="3168" w:type="dxa"/>
            <w:vAlign w:val="bottom"/>
          </w:tcPr>
          <w:p w:rsidR="0024653F" w:rsidRDefault="0024653F" w:rsidP="0024653F">
            <w:r>
              <w:t xml:space="preserve">The age range served will be                                 </w:t>
            </w:r>
            <w:bookmarkStart w:id="5" w:name="Text5"/>
          </w:p>
        </w:tc>
        <w:bookmarkEnd w:id="5"/>
        <w:tc>
          <w:tcPr>
            <w:tcW w:w="7848" w:type="dxa"/>
            <w:gridSpan w:val="2"/>
            <w:tcBorders>
              <w:bottom w:val="single" w:sz="4" w:space="0" w:color="auto"/>
            </w:tcBorders>
            <w:vAlign w:val="bottom"/>
          </w:tcPr>
          <w:p w:rsidR="0024653F" w:rsidRDefault="0024653F" w:rsidP="0024653F">
            <w:r>
              <w:fldChar w:fldCharType="begin">
                <w:ffData>
                  <w:name w:val="Text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653F" w:rsidTr="0024653F">
        <w:trPr>
          <w:trHeight w:val="432"/>
        </w:trPr>
        <w:tc>
          <w:tcPr>
            <w:tcW w:w="3168" w:type="dxa"/>
            <w:vAlign w:val="bottom"/>
          </w:tcPr>
          <w:p w:rsidR="0024653F" w:rsidRDefault="0024653F" w:rsidP="0024653F">
            <w:r>
              <w:t xml:space="preserve">The gender served will be                                      </w:t>
            </w:r>
            <w:bookmarkStart w:id="6" w:name="Text6"/>
          </w:p>
        </w:tc>
        <w:bookmarkEnd w:id="6"/>
        <w:tc>
          <w:tcPr>
            <w:tcW w:w="78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4653F" w:rsidRDefault="0024653F" w:rsidP="0024653F">
            <w:r>
              <w:fldChar w:fldCharType="begin">
                <w:ffData>
                  <w:name w:val="Text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CD01E9" w:rsidRDefault="00CD01E9" w:rsidP="00CD01E9">
      <w:pPr>
        <w:ind w:left="720" w:hanging="720"/>
      </w:pPr>
      <w:r w:rsidRPr="00C64A7C">
        <w:rPr>
          <w:b/>
        </w:rPr>
        <w:pict>
          <v:rect id="_x0000_i1025" style="width:0;height:1.5pt" o:hralign="center" o:hrstd="t" o:hr="t" fillcolor="gray" stroked="f"/>
        </w:pict>
      </w:r>
    </w:p>
    <w:p w:rsidR="00CD01E9" w:rsidRDefault="00CD01E9" w:rsidP="00CD01E9">
      <w:pPr>
        <w:ind w:left="720" w:hanging="720"/>
        <w:jc w:val="center"/>
      </w:pPr>
      <w:r>
        <w:rPr>
          <w:b/>
        </w:rPr>
        <w:t>TO BE COMPLETED BY THE ZONING AUTHORITY</w:t>
      </w:r>
    </w:p>
    <w:p w:rsidR="00C64A7C" w:rsidRDefault="00C64A7C" w:rsidP="00CD01E9">
      <w:pPr>
        <w:ind w:left="720" w:hanging="720"/>
        <w:jc w:val="center"/>
      </w:pPr>
    </w:p>
    <w:p w:rsidR="00C64A7C" w:rsidRDefault="00C64A7C" w:rsidP="00C64A7C">
      <w:pPr>
        <w:ind w:left="720" w:firstLine="3060"/>
      </w:pPr>
      <w:r>
        <w:t xml:space="preserve"> is (  ) is not (  ) in compliance with local building and zoning  </w:t>
      </w:r>
    </w:p>
    <w:tbl>
      <w:tblPr>
        <w:tblW w:w="0" w:type="auto"/>
        <w:tblInd w:w="108" w:type="dxa"/>
        <w:tblBorders>
          <w:top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600"/>
      </w:tblGrid>
      <w:tr w:rsidR="00C64A7C" w:rsidTr="00C64A7C">
        <w:tblPrEx>
          <w:tblCellMar>
            <w:top w:w="0" w:type="dxa"/>
            <w:bottom w:w="0" w:type="dxa"/>
          </w:tblCellMar>
        </w:tblPrEx>
        <w:trPr>
          <w:cantSplit/>
          <w:trHeight w:hRule="exact" w:val="20"/>
        </w:trPr>
        <w:tc>
          <w:tcPr>
            <w:tcW w:w="3600" w:type="dxa"/>
            <w:tcBorders>
              <w:top w:val="single" w:sz="4" w:space="0" w:color="auto"/>
            </w:tcBorders>
          </w:tcPr>
          <w:p w:rsidR="00C64A7C" w:rsidRDefault="00C64A7C" w:rsidP="00C64A7C"/>
        </w:tc>
      </w:tr>
    </w:tbl>
    <w:p w:rsidR="00C64A7C" w:rsidRDefault="00C64A7C" w:rsidP="00C64A7C">
      <w:pPr>
        <w:ind w:left="720" w:hanging="720"/>
      </w:pPr>
      <w:r>
        <w:t>requirements.</w:t>
      </w:r>
    </w:p>
    <w:p w:rsidR="00C64A7C" w:rsidRDefault="00C64A7C" w:rsidP="00C64A7C">
      <w:pPr>
        <w:ind w:left="720" w:hanging="720"/>
      </w:pPr>
    </w:p>
    <w:p w:rsidR="00C64A7C" w:rsidRDefault="00C64A7C" w:rsidP="00C64A7C">
      <w:pPr>
        <w:ind w:left="720" w:hanging="720"/>
      </w:pPr>
      <w:r>
        <w:t>Restrictions:  ____________________________________________________________________</w:t>
      </w:r>
    </w:p>
    <w:p w:rsidR="00817F86" w:rsidRDefault="00817F86" w:rsidP="00C64A7C">
      <w:pPr>
        <w:ind w:left="720" w:hanging="720"/>
      </w:pPr>
      <w:r>
        <w:t>_______________________________________________________________________________</w:t>
      </w:r>
    </w:p>
    <w:p w:rsidR="00817F86" w:rsidRDefault="00817F86" w:rsidP="00C64A7C">
      <w:pPr>
        <w:ind w:left="720" w:hanging="720"/>
      </w:pPr>
    </w:p>
    <w:p w:rsidR="00817F86" w:rsidRDefault="00817F86" w:rsidP="00817F86">
      <w:r>
        <w:t>If the agency is not in compliance with local building and zoning requirements, indicate the reasons in the space provided below.</w:t>
      </w:r>
    </w:p>
    <w:p w:rsidR="00817F86" w:rsidRDefault="00817F86" w:rsidP="00817F86"/>
    <w:p w:rsidR="00817F86" w:rsidRDefault="00817F86" w:rsidP="00817F86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17F86" w:rsidRDefault="00817F86" w:rsidP="00817F86"/>
    <w:p w:rsidR="00817F86" w:rsidRDefault="00817F86" w:rsidP="00817F86"/>
    <w:p w:rsidR="00817F86" w:rsidRDefault="00817F86" w:rsidP="00817F86">
      <w:r>
        <w:t>Date:  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Name:  ____________________________</w:t>
      </w:r>
    </w:p>
    <w:p w:rsidR="00C64A7C" w:rsidRPr="00CD01E9" w:rsidRDefault="00817F86" w:rsidP="00817F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Title:     ____________________________</w:t>
      </w:r>
      <w:r>
        <w:tab/>
      </w:r>
    </w:p>
    <w:sectPr w:rsidR="00C64A7C" w:rsidRPr="00CD01E9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11A" w:rsidRDefault="009D611A" w:rsidP="008C0D07">
      <w:pPr>
        <w:pStyle w:val="Footer"/>
      </w:pPr>
      <w:r>
        <w:separator/>
      </w:r>
    </w:p>
  </w:endnote>
  <w:endnote w:type="continuationSeparator" w:id="0">
    <w:p w:rsidR="009D611A" w:rsidRDefault="009D611A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083D51" w:rsidTr="000B4764">
      <w:tc>
        <w:tcPr>
          <w:tcW w:w="3672" w:type="dxa"/>
        </w:tcPr>
        <w:p w:rsidR="00083D51" w:rsidRPr="000B4764" w:rsidRDefault="00EA0BD0" w:rsidP="009C27F0">
          <w:pPr>
            <w:pStyle w:val="Footer"/>
            <w:rPr>
              <w:sz w:val="16"/>
              <w:szCs w:val="16"/>
            </w:rPr>
          </w:pPr>
          <w:r w:rsidRPr="000B4764">
            <w:rPr>
              <w:sz w:val="16"/>
              <w:szCs w:val="16"/>
            </w:rPr>
            <w:t>MO 886-3323</w:t>
          </w:r>
          <w:r w:rsidR="000D5B1F" w:rsidRPr="000B4764">
            <w:rPr>
              <w:sz w:val="16"/>
              <w:szCs w:val="16"/>
            </w:rPr>
            <w:t xml:space="preserve">  </w:t>
          </w:r>
          <w:r w:rsidR="009F16DB" w:rsidRPr="000B4764">
            <w:rPr>
              <w:sz w:val="16"/>
              <w:szCs w:val="16"/>
            </w:rPr>
            <w:t>(</w:t>
          </w:r>
          <w:r w:rsidR="000D5B1F" w:rsidRPr="000B4764">
            <w:rPr>
              <w:sz w:val="16"/>
              <w:szCs w:val="16"/>
            </w:rPr>
            <w:t>REV 0</w:t>
          </w:r>
          <w:r w:rsidR="009C27F0" w:rsidRPr="000B4764">
            <w:rPr>
              <w:sz w:val="16"/>
              <w:szCs w:val="16"/>
            </w:rPr>
            <w:t>6</w:t>
          </w:r>
          <w:r w:rsidR="000D5B1F" w:rsidRPr="000B4764">
            <w:rPr>
              <w:sz w:val="16"/>
              <w:szCs w:val="16"/>
            </w:rPr>
            <w:t>/</w:t>
          </w:r>
          <w:r w:rsidR="009C27F0" w:rsidRPr="000B4764">
            <w:rPr>
              <w:sz w:val="16"/>
              <w:szCs w:val="16"/>
            </w:rPr>
            <w:t>14</w:t>
          </w:r>
          <w:r w:rsidR="009F16DB" w:rsidRPr="000B4764">
            <w:rPr>
              <w:sz w:val="16"/>
              <w:szCs w:val="16"/>
            </w:rPr>
            <w:t>)</w:t>
          </w:r>
        </w:p>
      </w:tc>
      <w:tc>
        <w:tcPr>
          <w:tcW w:w="3672" w:type="dxa"/>
        </w:tcPr>
        <w:p w:rsidR="00083D51" w:rsidRPr="000B4764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B4764" w:rsidRDefault="000D5B1F" w:rsidP="000B4764">
          <w:pPr>
            <w:pStyle w:val="Footer"/>
            <w:jc w:val="right"/>
            <w:rPr>
              <w:sz w:val="16"/>
              <w:szCs w:val="16"/>
            </w:rPr>
          </w:pPr>
          <w:r w:rsidRPr="000B4764">
            <w:rPr>
              <w:sz w:val="16"/>
              <w:szCs w:val="16"/>
            </w:rPr>
            <w:t xml:space="preserve">RPU-6 </w:t>
          </w:r>
        </w:p>
      </w:tc>
    </w:tr>
  </w:tbl>
  <w:p w:rsidR="00083D51" w:rsidRDefault="00083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11A" w:rsidRDefault="009D611A" w:rsidP="008C0D07">
      <w:pPr>
        <w:pStyle w:val="Footer"/>
      </w:pPr>
      <w:r>
        <w:separator/>
      </w:r>
    </w:p>
  </w:footnote>
  <w:footnote w:type="continuationSeparator" w:id="0">
    <w:p w:rsidR="009D611A" w:rsidRDefault="009D611A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MSCxluT4e9KACYQ5b1wcvContFk=" w:salt="5CfkSALTIThGTNgkNodVG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CA"/>
    <w:rsid w:val="00083D51"/>
    <w:rsid w:val="000B4764"/>
    <w:rsid w:val="000D5B1F"/>
    <w:rsid w:val="0024653F"/>
    <w:rsid w:val="00264EAC"/>
    <w:rsid w:val="00421FC2"/>
    <w:rsid w:val="005A2AAD"/>
    <w:rsid w:val="0072301E"/>
    <w:rsid w:val="007B2D59"/>
    <w:rsid w:val="007D167F"/>
    <w:rsid w:val="00817F86"/>
    <w:rsid w:val="008C0D07"/>
    <w:rsid w:val="008E271C"/>
    <w:rsid w:val="00935146"/>
    <w:rsid w:val="00953909"/>
    <w:rsid w:val="009C27F0"/>
    <w:rsid w:val="009D611A"/>
    <w:rsid w:val="009F16DB"/>
    <w:rsid w:val="00AD3111"/>
    <w:rsid w:val="00C64A7C"/>
    <w:rsid w:val="00C957A6"/>
    <w:rsid w:val="00CD01E9"/>
    <w:rsid w:val="00E61E70"/>
    <w:rsid w:val="00E743EC"/>
    <w:rsid w:val="00EA0BD0"/>
    <w:rsid w:val="00F15C9A"/>
    <w:rsid w:val="00F3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17F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17F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Shell Missouri Seal</Template>
  <TotalTime>0</TotalTime>
  <Pages>1</Pages>
  <Words>314</Words>
  <Characters>1796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hill9si</dc:creator>
  <cp:lastModifiedBy>DSS-CD</cp:lastModifiedBy>
  <cp:revision>2</cp:revision>
  <cp:lastPrinted>2009-06-30T21:57:00Z</cp:lastPrinted>
  <dcterms:created xsi:type="dcterms:W3CDTF">2015-03-26T15:43:00Z</dcterms:created>
  <dcterms:modified xsi:type="dcterms:W3CDTF">2015-03-26T15:43:00Z</dcterms:modified>
</cp:coreProperties>
</file>