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000"/>
      </w:tblPr>
      <w:tblGrid>
        <w:gridCol w:w="1080"/>
        <w:gridCol w:w="1170"/>
        <w:gridCol w:w="495"/>
        <w:gridCol w:w="915"/>
        <w:gridCol w:w="1830"/>
        <w:gridCol w:w="450"/>
        <w:gridCol w:w="1380"/>
        <w:gridCol w:w="915"/>
        <w:gridCol w:w="405"/>
        <w:gridCol w:w="2340"/>
      </w:tblGrid>
      <w:tr w:rsidR="0068637F" w:rsidRPr="002D294E" w:rsidTr="00C3461C">
        <w:trPr>
          <w:cantSplit/>
          <w:trHeight w:val="831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8637F" w:rsidRPr="00EF2460" w:rsidRDefault="0068637F" w:rsidP="00A8083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8637F" w:rsidRPr="00EF2460" w:rsidRDefault="0068637F" w:rsidP="00A8083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68637F" w:rsidRDefault="0068637F" w:rsidP="00A8083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CD4698" w:rsidRDefault="0068637F" w:rsidP="00CD4698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2D294E">
              <w:rPr>
                <w:rFonts w:cs="Arial"/>
                <w:b/>
                <w:sz w:val="16"/>
                <w:szCs w:val="18"/>
              </w:rPr>
              <w:t>CHILD/FAMILY HEALTH AND DEVELOPMENT ASSESSMENT</w:t>
            </w:r>
          </w:p>
          <w:p w:rsidR="0068637F" w:rsidRPr="005D3452" w:rsidRDefault="005D3452" w:rsidP="00CD469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D3452">
              <w:rPr>
                <w:rFonts w:cs="Arial"/>
                <w:sz w:val="16"/>
                <w:szCs w:val="18"/>
              </w:rPr>
              <w:t xml:space="preserve">ATTACHMENT B - </w:t>
            </w:r>
            <w:r w:rsidR="00CD4698" w:rsidRPr="005D3452">
              <w:rPr>
                <w:rFonts w:cs="Arial"/>
                <w:sz w:val="16"/>
                <w:szCs w:val="18"/>
              </w:rPr>
              <w:t>RELATIVE/KINSHIP INFORMATION</w:t>
            </w:r>
          </w:p>
        </w:tc>
      </w:tr>
      <w:tr w:rsidR="00C3461C" w:rsidRPr="00EF2460" w:rsidTr="00C3461C">
        <w:trPr>
          <w:cantSplit/>
          <w:trHeight w:val="432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61C" w:rsidRPr="00EF2460" w:rsidRDefault="00F7498C" w:rsidP="001E347B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This form contains sensitive and confidential information regarding the child and his family and is protected by the</w:t>
            </w:r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“Health Insurance Portability and Accountability Act.”</w:t>
            </w:r>
            <w:r>
              <w:rPr>
                <w:rFonts w:cs="Arial"/>
                <w:b/>
                <w:sz w:val="18"/>
                <w:szCs w:val="18"/>
              </w:rPr>
              <w:t xml:space="preserve">  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>Neither the form nor its contents may be shared with any person not actively involved in the care and/or treatment of the child.</w:t>
            </w:r>
          </w:p>
        </w:tc>
      </w:tr>
      <w:tr w:rsidR="00C3461C" w:rsidRPr="007C6933" w:rsidTr="00C3461C">
        <w:trPr>
          <w:cantSplit/>
          <w:trHeight w:val="144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C3461C" w:rsidRPr="007C6933" w:rsidRDefault="00C3461C" w:rsidP="001E347B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3467E7" w:rsidTr="00C27FD3">
        <w:trPr>
          <w:cantSplit/>
          <w:trHeight w:val="504"/>
        </w:trPr>
        <w:tc>
          <w:tcPr>
            <w:tcW w:w="10980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7E7" w:rsidRDefault="003467E7" w:rsidP="00A8083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Child’s Name</w:t>
            </w:r>
          </w:p>
          <w:p w:rsidR="003467E7" w:rsidRDefault="0059189B" w:rsidP="00A80838">
            <w:pPr>
              <w:rPr>
                <w:rFonts w:cs="Arial"/>
                <w:sz w:val="18"/>
                <w:szCs w:val="18"/>
              </w:rPr>
            </w:pPr>
            <w:r w:rsidRPr="00FD53E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467E7" w:rsidRPr="00FD53E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D53E9">
              <w:rPr>
                <w:rFonts w:cs="Arial"/>
                <w:sz w:val="18"/>
                <w:szCs w:val="18"/>
              </w:rPr>
            </w:r>
            <w:r w:rsidRPr="00FD53E9">
              <w:rPr>
                <w:rFonts w:cs="Arial"/>
                <w:sz w:val="18"/>
                <w:szCs w:val="18"/>
              </w:rPr>
              <w:fldChar w:fldCharType="separate"/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Pr="00FD53E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A1F80" w:rsidTr="00B52402">
        <w:trPr>
          <w:cantSplit/>
          <w:trHeight w:val="288"/>
        </w:trPr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F80" w:rsidRPr="002A1F80" w:rsidRDefault="002A1F80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A1F80">
              <w:rPr>
                <w:rFonts w:cs="Arial"/>
                <w:sz w:val="18"/>
                <w:szCs w:val="18"/>
              </w:rPr>
              <w:t>Relationship to the Child: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A1F80" w:rsidRPr="002A1F80" w:rsidRDefault="0059189B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A1F80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2A1F80" w:rsidRPr="002A1F80" w:rsidRDefault="0059189B" w:rsidP="00B52402">
            <w:pPr>
              <w:jc w:val="center"/>
            </w:pPr>
            <w:r w:rsidRPr="002A1F80">
              <w:rPr>
                <w:rFonts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8"/>
            <w:r w:rsidR="002A1F80" w:rsidRPr="002A1F80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Pr="002A1F80">
              <w:rPr>
                <w:rFonts w:cs="Arial"/>
                <w:sz w:val="20"/>
                <w:szCs w:val="20"/>
              </w:rPr>
              <w:fldChar w:fldCharType="end"/>
            </w:r>
            <w:bookmarkEnd w:id="0"/>
            <w:r w:rsidR="002A1F80" w:rsidRPr="002A1F80">
              <w:rPr>
                <w:rFonts w:cs="Arial"/>
                <w:sz w:val="20"/>
                <w:szCs w:val="20"/>
              </w:rPr>
              <w:t xml:space="preserve">  Maternal      </w:t>
            </w:r>
            <w:r w:rsidRPr="002A1F80">
              <w:rPr>
                <w:rFonts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9"/>
            <w:r w:rsidR="002A1F80" w:rsidRPr="002A1F80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Pr="002A1F80">
              <w:rPr>
                <w:rFonts w:cs="Arial"/>
                <w:sz w:val="20"/>
                <w:szCs w:val="20"/>
              </w:rPr>
              <w:fldChar w:fldCharType="end"/>
            </w:r>
            <w:bookmarkEnd w:id="1"/>
            <w:r w:rsidR="002A1F80" w:rsidRPr="002A1F80">
              <w:rPr>
                <w:rFonts w:cs="Arial"/>
                <w:sz w:val="20"/>
                <w:szCs w:val="20"/>
              </w:rPr>
              <w:t xml:space="preserve">  Paternal</w:t>
            </w:r>
            <w:r w:rsidR="00B52402">
              <w:rPr>
                <w:rFonts w:cs="Arial"/>
                <w:sz w:val="20"/>
                <w:szCs w:val="20"/>
              </w:rPr>
              <w:t xml:space="preserve">      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0"/>
            <w:r w:rsidR="00B52402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"/>
            <w:r w:rsidR="00B52402">
              <w:rPr>
                <w:rFonts w:cs="Arial"/>
                <w:sz w:val="20"/>
                <w:szCs w:val="20"/>
              </w:rPr>
              <w:t xml:space="preserve">  Unrelated</w:t>
            </w:r>
          </w:p>
        </w:tc>
      </w:tr>
      <w:tr w:rsidR="00D661DA" w:rsidTr="00D661DA">
        <w:trPr>
          <w:cantSplit/>
          <w:trHeight w:val="576"/>
        </w:trPr>
        <w:tc>
          <w:tcPr>
            <w:tcW w:w="864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FE67F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FE67F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E67FB">
              <w:rPr>
                <w:rFonts w:cs="Arial"/>
                <w:sz w:val="18"/>
                <w:szCs w:val="18"/>
              </w:rPr>
            </w:r>
            <w:r w:rsidRPr="00FE67FB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Pr="00FE67F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 of Birth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FE67F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FE67F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E67FB">
              <w:rPr>
                <w:rFonts w:cs="Arial"/>
                <w:sz w:val="18"/>
                <w:szCs w:val="18"/>
              </w:rPr>
            </w:r>
            <w:r w:rsidRPr="00FE67FB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Pr="00FE67F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Current Residence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EF427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EF427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F4279">
              <w:rPr>
                <w:rFonts w:cs="Arial"/>
                <w:sz w:val="18"/>
                <w:szCs w:val="18"/>
              </w:rPr>
            </w:r>
            <w:r w:rsidRPr="00EF427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Pr="00EF42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Place of Birth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EF427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EF427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F4279">
              <w:rPr>
                <w:rFonts w:cs="Arial"/>
                <w:sz w:val="18"/>
                <w:szCs w:val="18"/>
              </w:rPr>
            </w:r>
            <w:r w:rsidRPr="00EF427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Pr="00EF427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Race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Hispanic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1D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661DA">
              <w:rPr>
                <w:rFonts w:cs="Arial"/>
                <w:sz w:val="18"/>
                <w:szCs w:val="18"/>
              </w:rPr>
              <w:t xml:space="preserve"> Yes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1D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661DA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Nationality Descent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Religion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Native American Heritage</w:t>
            </w:r>
          </w:p>
          <w:p w:rsidR="00D661DA" w:rsidRDefault="0059189B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1D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661DA">
              <w:rPr>
                <w:rFonts w:cs="Arial"/>
                <w:sz w:val="18"/>
                <w:szCs w:val="18"/>
              </w:rPr>
              <w:t xml:space="preserve"> Yes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1D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661DA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Specify Tribe</w:t>
            </w:r>
          </w:p>
          <w:p w:rsidR="00D661DA" w:rsidRDefault="0059189B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Occupation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Eye Color</w:t>
            </w:r>
          </w:p>
          <w:p w:rsidR="00D661DA" w:rsidRDefault="0059189B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Hair (color/texture)</w:t>
            </w:r>
          </w:p>
          <w:p w:rsidR="00D661DA" w:rsidRDefault="0059189B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Complexion 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Height</w:t>
            </w:r>
          </w:p>
          <w:p w:rsidR="00D661DA" w:rsidRDefault="0059189B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Weight</w:t>
            </w:r>
          </w:p>
          <w:p w:rsidR="00D661DA" w:rsidRDefault="0059189B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Body Type</w:t>
            </w:r>
          </w:p>
          <w:p w:rsidR="00D661DA" w:rsidRDefault="0059189B" w:rsidP="00D661DA">
            <w:pPr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Health: (If under the care of a physician, please give diagnosis)</w:t>
            </w:r>
          </w:p>
        </w:tc>
      </w:tr>
      <w:tr w:rsidR="00D661DA" w:rsidTr="007426B5">
        <w:trPr>
          <w:cantSplit/>
          <w:trHeight w:hRule="exact" w:val="1440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Default="0059189B" w:rsidP="00B25C9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59189B">
              <w:rPr>
                <w:rFonts w:cs="Arial"/>
                <w:noProof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4.65pt;margin-top:14.35pt;width:549pt;height:0;z-index:2516582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59189B">
              <w:rPr>
                <w:rFonts w:cs="Arial"/>
                <w:noProof/>
                <w:szCs w:val="18"/>
              </w:rPr>
              <w:pict>
                <v:shape id="_x0000_s1028" type="#_x0000_t32" style="position:absolute;margin-left:-4.65pt;margin-top:52.55pt;width:549pt;height:0;z-index:25166028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59189B">
              <w:rPr>
                <w:rFonts w:cs="Arial"/>
                <w:noProof/>
                <w:szCs w:val="18"/>
              </w:rPr>
              <w:pict>
                <v:shape id="_x0000_s1027" type="#_x0000_t32" style="position:absolute;margin-left:-4.65pt;margin-top:32.65pt;width:548.25pt;height:0;z-index:25165926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25C95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Pr="00B25C95">
              <w:rPr>
                <w:rFonts w:cs="Arial"/>
                <w:szCs w:val="18"/>
              </w:rPr>
            </w:r>
            <w:r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Pr="00B25C95">
              <w:rPr>
                <w:rFonts w:cs="Arial"/>
                <w:szCs w:val="18"/>
              </w:rPr>
              <w:fldChar w:fldCharType="end"/>
            </w:r>
          </w:p>
        </w:tc>
      </w:tr>
      <w:tr w:rsidR="00D661DA" w:rsidRPr="00D054B9" w:rsidTr="00D661DA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Pr="00D054B9" w:rsidRDefault="00D661DA" w:rsidP="00D661DA">
            <w:pPr>
              <w:pStyle w:val="ListParagraph"/>
              <w:ind w:left="0" w:hanging="18"/>
              <w:rPr>
                <w:rFonts w:cs="Arial"/>
                <w:sz w:val="18"/>
                <w:szCs w:val="18"/>
              </w:rPr>
            </w:pPr>
            <w:r w:rsidRPr="00D054B9">
              <w:rPr>
                <w:rFonts w:cs="Arial"/>
                <w:sz w:val="18"/>
                <w:szCs w:val="18"/>
              </w:rPr>
              <w:t>Education:</w:t>
            </w:r>
          </w:p>
        </w:tc>
      </w:tr>
      <w:tr w:rsidR="00D661DA" w:rsidRPr="00D054B9" w:rsidTr="007426B5">
        <w:trPr>
          <w:cantSplit/>
          <w:trHeight w:hRule="exact" w:val="1440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Pr="00D054B9" w:rsidRDefault="0059189B" w:rsidP="00B25C95">
            <w:pPr>
              <w:pStyle w:val="ListParagraph"/>
              <w:spacing w:line="360" w:lineRule="auto"/>
              <w:ind w:left="0" w:hanging="14"/>
              <w:rPr>
                <w:rFonts w:cs="Arial"/>
                <w:sz w:val="18"/>
                <w:szCs w:val="18"/>
              </w:rPr>
            </w:pPr>
            <w:r w:rsidRPr="0059189B">
              <w:rPr>
                <w:rFonts w:cs="Arial"/>
                <w:noProof/>
                <w:szCs w:val="18"/>
              </w:rPr>
              <w:pict>
                <v:shape id="_x0000_s1031" type="#_x0000_t32" style="position:absolute;margin-left:-6.9pt;margin-top:52.1pt;width:549pt;height:0;z-index:25166336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59189B">
              <w:rPr>
                <w:rFonts w:cs="Arial"/>
                <w:noProof/>
                <w:szCs w:val="18"/>
              </w:rPr>
              <w:pict>
                <v:shape id="_x0000_s1030" type="#_x0000_t32" style="position:absolute;margin-left:-5.4pt;margin-top:33.35pt;width:548.25pt;height:0;z-index:25166233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59189B">
              <w:rPr>
                <w:rFonts w:cs="Arial"/>
                <w:noProof/>
                <w:szCs w:val="18"/>
              </w:rPr>
              <w:pict>
                <v:shape id="_x0000_s1029" type="#_x0000_t32" style="position:absolute;margin-left:-6.15pt;margin-top:14.75pt;width:548.25pt;height:0;z-index:25166131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25C95">
              <w:rPr>
                <w:rFonts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Pr="00B25C95">
              <w:rPr>
                <w:rFonts w:cs="Arial"/>
                <w:szCs w:val="18"/>
              </w:rPr>
            </w:r>
            <w:r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Pr="00B25C95">
              <w:rPr>
                <w:rFonts w:cs="Arial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Talents and Hobbies</w:t>
            </w:r>
          </w:p>
        </w:tc>
      </w:tr>
      <w:tr w:rsidR="00D661DA" w:rsidTr="007426B5">
        <w:trPr>
          <w:cantSplit/>
          <w:trHeight w:hRule="exact" w:val="1440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Default="0059189B" w:rsidP="00B25C9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59189B">
              <w:rPr>
                <w:rFonts w:cs="Arial"/>
                <w:noProof/>
                <w:szCs w:val="18"/>
              </w:rPr>
              <w:pict>
                <v:shape id="_x0000_s1033" type="#_x0000_t32" style="position:absolute;margin-left:-4.65pt;margin-top:33.3pt;width:548.25pt;height:0;z-index:25166540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59189B">
              <w:rPr>
                <w:rFonts w:cs="Arial"/>
                <w:noProof/>
                <w:szCs w:val="18"/>
              </w:rPr>
              <w:pict>
                <v:shape id="_x0000_s1034" type="#_x0000_t32" style="position:absolute;margin-left:-5.4pt;margin-top:52.05pt;width:549pt;height:0;z-index:25166643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59189B">
              <w:rPr>
                <w:rFonts w:cs="Arial"/>
                <w:noProof/>
                <w:szCs w:val="18"/>
              </w:rPr>
              <w:pict>
                <v:shape id="_x0000_s1032" type="#_x0000_t32" style="position:absolute;margin-left:-6.15pt;margin-top:14.35pt;width:548.25pt;height:0;z-index:25166438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25C95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Pr="00B25C95">
              <w:rPr>
                <w:rFonts w:cs="Arial"/>
                <w:szCs w:val="18"/>
              </w:rPr>
            </w:r>
            <w:r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Pr="00B25C95">
              <w:rPr>
                <w:rFonts w:cs="Arial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Habits and Personality Traits</w:t>
            </w:r>
          </w:p>
        </w:tc>
      </w:tr>
      <w:tr w:rsidR="00D661DA" w:rsidTr="00B25C95">
        <w:trPr>
          <w:cantSplit/>
          <w:trHeight w:hRule="exact" w:val="720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Default="0059189B" w:rsidP="00B25C9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59189B">
              <w:rPr>
                <w:rFonts w:cs="Arial"/>
                <w:noProof/>
                <w:szCs w:val="18"/>
              </w:rPr>
              <w:pict>
                <v:shape id="_x0000_s1035" type="#_x0000_t32" style="position:absolute;margin-left:-5.4pt;margin-top:14.35pt;width:546.75pt;height:0;z-index:25166745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25C95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Pr="00B25C95">
              <w:rPr>
                <w:rFonts w:cs="Arial"/>
                <w:szCs w:val="18"/>
              </w:rPr>
            </w:r>
            <w:r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Pr="00B25C95">
              <w:rPr>
                <w:rFonts w:cs="Arial"/>
                <w:szCs w:val="18"/>
              </w:rPr>
              <w:fldChar w:fldCharType="end"/>
            </w:r>
          </w:p>
        </w:tc>
      </w:tr>
      <w:tr w:rsidR="00D661DA" w:rsidTr="00A80838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Additional Information</w:t>
            </w:r>
          </w:p>
        </w:tc>
      </w:tr>
      <w:tr w:rsidR="00D661DA" w:rsidTr="007426B5">
        <w:trPr>
          <w:cantSplit/>
          <w:trHeight w:hRule="exact" w:val="1152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Default="0059189B" w:rsidP="00B25C9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59189B">
              <w:rPr>
                <w:rFonts w:cs="Arial"/>
                <w:noProof/>
                <w:szCs w:val="18"/>
              </w:rPr>
              <w:pict>
                <v:shape id="_x0000_s1037" type="#_x0000_t32" style="position:absolute;margin-left:-4.65pt;margin-top:15.25pt;width:547.5pt;height:0;z-index:25166950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59189B">
              <w:rPr>
                <w:rFonts w:cs="Arial"/>
                <w:noProof/>
                <w:szCs w:val="18"/>
              </w:rPr>
              <w:pict>
                <v:shape id="_x0000_s1036" type="#_x0000_t32" style="position:absolute;margin-left:-4.65pt;margin-top:35.3pt;width:548.25pt;height:0;z-index:25166848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25C95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Pr="00B25C95">
              <w:rPr>
                <w:rFonts w:cs="Arial"/>
                <w:szCs w:val="18"/>
              </w:rPr>
            </w:r>
            <w:r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Pr="00B25C95">
              <w:rPr>
                <w:rFonts w:cs="Arial"/>
                <w:szCs w:val="18"/>
              </w:rPr>
              <w:fldChar w:fldCharType="end"/>
            </w:r>
          </w:p>
        </w:tc>
      </w:tr>
    </w:tbl>
    <w:p w:rsidR="00954A13" w:rsidRPr="00B951C7" w:rsidRDefault="00954A13">
      <w:pPr>
        <w:rPr>
          <w:sz w:val="12"/>
        </w:rPr>
      </w:pPr>
    </w:p>
    <w:sectPr w:rsidR="00954A13" w:rsidRPr="00B951C7" w:rsidSect="00D661DA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BFF" w:rsidRDefault="00F53BFF" w:rsidP="00B951C7">
      <w:r>
        <w:separator/>
      </w:r>
    </w:p>
  </w:endnote>
  <w:endnote w:type="continuationSeparator" w:id="0">
    <w:p w:rsidR="00F53BFF" w:rsidRDefault="00F53BFF" w:rsidP="00B95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672"/>
      <w:gridCol w:w="3672"/>
      <w:gridCol w:w="3672"/>
    </w:tblGrid>
    <w:tr w:rsidR="00B951C7" w:rsidTr="00B951C7">
      <w:tc>
        <w:tcPr>
          <w:tcW w:w="3672" w:type="dxa"/>
        </w:tcPr>
        <w:p w:rsidR="00B951C7" w:rsidRDefault="00B951C7">
          <w:pPr>
            <w:pStyle w:val="Footer"/>
          </w:pPr>
        </w:p>
      </w:tc>
      <w:tc>
        <w:tcPr>
          <w:tcW w:w="3672" w:type="dxa"/>
        </w:tcPr>
        <w:p w:rsidR="00B951C7" w:rsidRDefault="00B951C7">
          <w:pPr>
            <w:pStyle w:val="Footer"/>
          </w:pPr>
        </w:p>
      </w:tc>
      <w:tc>
        <w:tcPr>
          <w:tcW w:w="3672" w:type="dxa"/>
          <w:vAlign w:val="center"/>
        </w:tcPr>
        <w:p w:rsidR="00B951C7" w:rsidRPr="00B951C7" w:rsidRDefault="00B951C7" w:rsidP="00163E28">
          <w:pPr>
            <w:pStyle w:val="Footer"/>
            <w:jc w:val="right"/>
            <w:rPr>
              <w:sz w:val="16"/>
            </w:rPr>
          </w:pPr>
          <w:r w:rsidRPr="00B951C7">
            <w:rPr>
              <w:sz w:val="16"/>
            </w:rPr>
            <w:t>CW-103 Attachment B (REV</w:t>
          </w:r>
          <w:r w:rsidR="00163E28">
            <w:rPr>
              <w:sz w:val="16"/>
            </w:rPr>
            <w:t>2</w:t>
          </w:r>
          <w:r w:rsidR="005317C7">
            <w:rPr>
              <w:sz w:val="16"/>
            </w:rPr>
            <w:t>/12</w:t>
          </w:r>
          <w:r w:rsidRPr="00B951C7">
            <w:rPr>
              <w:sz w:val="16"/>
            </w:rPr>
            <w:t>)</w:t>
          </w:r>
        </w:p>
      </w:tc>
    </w:tr>
  </w:tbl>
  <w:p w:rsidR="00B951C7" w:rsidRDefault="00B951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BFF" w:rsidRDefault="00F53BFF" w:rsidP="00B951C7">
      <w:r>
        <w:separator/>
      </w:r>
    </w:p>
  </w:footnote>
  <w:footnote w:type="continuationSeparator" w:id="0">
    <w:p w:rsidR="00F53BFF" w:rsidRDefault="00F53BFF" w:rsidP="00B951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v/Ljra15tBwu+Ey9IOb0ulrTqCg=" w:salt="KzQ6MQMryYNKlPq3Eo0I7Q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61DA"/>
    <w:rsid w:val="0000025B"/>
    <w:rsid w:val="0000183D"/>
    <w:rsid w:val="00001E93"/>
    <w:rsid w:val="0000229E"/>
    <w:rsid w:val="00002505"/>
    <w:rsid w:val="000027E9"/>
    <w:rsid w:val="00002CAF"/>
    <w:rsid w:val="000036BE"/>
    <w:rsid w:val="00003768"/>
    <w:rsid w:val="000038E4"/>
    <w:rsid w:val="00003907"/>
    <w:rsid w:val="00003BB8"/>
    <w:rsid w:val="00004B40"/>
    <w:rsid w:val="000055F8"/>
    <w:rsid w:val="00005C8F"/>
    <w:rsid w:val="000065ED"/>
    <w:rsid w:val="000109C3"/>
    <w:rsid w:val="00011C58"/>
    <w:rsid w:val="00011DD1"/>
    <w:rsid w:val="00012A88"/>
    <w:rsid w:val="00012F95"/>
    <w:rsid w:val="0001489C"/>
    <w:rsid w:val="00014DE4"/>
    <w:rsid w:val="000155E1"/>
    <w:rsid w:val="000163CF"/>
    <w:rsid w:val="00016E30"/>
    <w:rsid w:val="00017DC4"/>
    <w:rsid w:val="000220E5"/>
    <w:rsid w:val="00025A06"/>
    <w:rsid w:val="00025C7C"/>
    <w:rsid w:val="000260A1"/>
    <w:rsid w:val="00026317"/>
    <w:rsid w:val="0002700A"/>
    <w:rsid w:val="00030111"/>
    <w:rsid w:val="00030FCA"/>
    <w:rsid w:val="00031A99"/>
    <w:rsid w:val="00031FA7"/>
    <w:rsid w:val="000320D3"/>
    <w:rsid w:val="000322C9"/>
    <w:rsid w:val="0003298B"/>
    <w:rsid w:val="00033621"/>
    <w:rsid w:val="00033716"/>
    <w:rsid w:val="00033B06"/>
    <w:rsid w:val="00035D69"/>
    <w:rsid w:val="000365C6"/>
    <w:rsid w:val="00037288"/>
    <w:rsid w:val="00037399"/>
    <w:rsid w:val="000414F2"/>
    <w:rsid w:val="00042039"/>
    <w:rsid w:val="000439EB"/>
    <w:rsid w:val="000444F7"/>
    <w:rsid w:val="00044C83"/>
    <w:rsid w:val="00045313"/>
    <w:rsid w:val="000454E8"/>
    <w:rsid w:val="00045E68"/>
    <w:rsid w:val="0004667B"/>
    <w:rsid w:val="000470B9"/>
    <w:rsid w:val="000472E0"/>
    <w:rsid w:val="0005023A"/>
    <w:rsid w:val="000505E3"/>
    <w:rsid w:val="00051BD4"/>
    <w:rsid w:val="0005296C"/>
    <w:rsid w:val="0005302A"/>
    <w:rsid w:val="00053C4F"/>
    <w:rsid w:val="00054425"/>
    <w:rsid w:val="00054909"/>
    <w:rsid w:val="00055F32"/>
    <w:rsid w:val="000562F5"/>
    <w:rsid w:val="0005714B"/>
    <w:rsid w:val="00057493"/>
    <w:rsid w:val="00061B90"/>
    <w:rsid w:val="0006213E"/>
    <w:rsid w:val="00062735"/>
    <w:rsid w:val="00062C78"/>
    <w:rsid w:val="000677F7"/>
    <w:rsid w:val="00067CD6"/>
    <w:rsid w:val="00071183"/>
    <w:rsid w:val="00072539"/>
    <w:rsid w:val="00072ABB"/>
    <w:rsid w:val="00073BE0"/>
    <w:rsid w:val="00075D24"/>
    <w:rsid w:val="000830D8"/>
    <w:rsid w:val="000838B7"/>
    <w:rsid w:val="000839CE"/>
    <w:rsid w:val="0008408D"/>
    <w:rsid w:val="00084B81"/>
    <w:rsid w:val="00084D3E"/>
    <w:rsid w:val="00085319"/>
    <w:rsid w:val="00085D21"/>
    <w:rsid w:val="00085DBF"/>
    <w:rsid w:val="00087510"/>
    <w:rsid w:val="00087690"/>
    <w:rsid w:val="000906D9"/>
    <w:rsid w:val="0009097B"/>
    <w:rsid w:val="00090E18"/>
    <w:rsid w:val="00091EA0"/>
    <w:rsid w:val="00092B1B"/>
    <w:rsid w:val="00092F12"/>
    <w:rsid w:val="0009314A"/>
    <w:rsid w:val="00093469"/>
    <w:rsid w:val="000940BC"/>
    <w:rsid w:val="0009438D"/>
    <w:rsid w:val="000943A6"/>
    <w:rsid w:val="00094403"/>
    <w:rsid w:val="000948B6"/>
    <w:rsid w:val="00095F50"/>
    <w:rsid w:val="00097AEF"/>
    <w:rsid w:val="00097FAD"/>
    <w:rsid w:val="000A0A36"/>
    <w:rsid w:val="000A0C09"/>
    <w:rsid w:val="000A1CFC"/>
    <w:rsid w:val="000A2684"/>
    <w:rsid w:val="000A287F"/>
    <w:rsid w:val="000A34E5"/>
    <w:rsid w:val="000A46D3"/>
    <w:rsid w:val="000A5034"/>
    <w:rsid w:val="000A7477"/>
    <w:rsid w:val="000A772D"/>
    <w:rsid w:val="000B0B23"/>
    <w:rsid w:val="000B1796"/>
    <w:rsid w:val="000B2A85"/>
    <w:rsid w:val="000B3E80"/>
    <w:rsid w:val="000B4005"/>
    <w:rsid w:val="000B417F"/>
    <w:rsid w:val="000B42C9"/>
    <w:rsid w:val="000B4424"/>
    <w:rsid w:val="000B45A5"/>
    <w:rsid w:val="000B7C4F"/>
    <w:rsid w:val="000C0AE1"/>
    <w:rsid w:val="000C2F53"/>
    <w:rsid w:val="000C35A3"/>
    <w:rsid w:val="000C3AC6"/>
    <w:rsid w:val="000C42C4"/>
    <w:rsid w:val="000C4D9F"/>
    <w:rsid w:val="000C60AE"/>
    <w:rsid w:val="000C631E"/>
    <w:rsid w:val="000C7A67"/>
    <w:rsid w:val="000D00B6"/>
    <w:rsid w:val="000D101E"/>
    <w:rsid w:val="000D2F2C"/>
    <w:rsid w:val="000D2F76"/>
    <w:rsid w:val="000D2FF8"/>
    <w:rsid w:val="000D368B"/>
    <w:rsid w:val="000D3731"/>
    <w:rsid w:val="000D3818"/>
    <w:rsid w:val="000D404D"/>
    <w:rsid w:val="000D4C17"/>
    <w:rsid w:val="000D51AE"/>
    <w:rsid w:val="000D65DF"/>
    <w:rsid w:val="000D71D4"/>
    <w:rsid w:val="000D7628"/>
    <w:rsid w:val="000E017A"/>
    <w:rsid w:val="000E087E"/>
    <w:rsid w:val="000E0BD8"/>
    <w:rsid w:val="000E1DE1"/>
    <w:rsid w:val="000E2FF4"/>
    <w:rsid w:val="000E32C3"/>
    <w:rsid w:val="000E3EDA"/>
    <w:rsid w:val="000E45C3"/>
    <w:rsid w:val="000E4F82"/>
    <w:rsid w:val="000E53FE"/>
    <w:rsid w:val="000E6527"/>
    <w:rsid w:val="000E6E1B"/>
    <w:rsid w:val="000E7B19"/>
    <w:rsid w:val="000F0BDB"/>
    <w:rsid w:val="000F18B3"/>
    <w:rsid w:val="000F224E"/>
    <w:rsid w:val="000F28C6"/>
    <w:rsid w:val="000F2925"/>
    <w:rsid w:val="000F2CBC"/>
    <w:rsid w:val="000F3235"/>
    <w:rsid w:val="000F37BD"/>
    <w:rsid w:val="000F4450"/>
    <w:rsid w:val="000F5AB4"/>
    <w:rsid w:val="000F5EEF"/>
    <w:rsid w:val="000F6533"/>
    <w:rsid w:val="000F65D6"/>
    <w:rsid w:val="000F6B92"/>
    <w:rsid w:val="000F71FA"/>
    <w:rsid w:val="00100210"/>
    <w:rsid w:val="0010132C"/>
    <w:rsid w:val="00101A5E"/>
    <w:rsid w:val="0010218D"/>
    <w:rsid w:val="001024B0"/>
    <w:rsid w:val="00102EA1"/>
    <w:rsid w:val="00103005"/>
    <w:rsid w:val="001034EE"/>
    <w:rsid w:val="00103994"/>
    <w:rsid w:val="00104B6A"/>
    <w:rsid w:val="00111135"/>
    <w:rsid w:val="0011131B"/>
    <w:rsid w:val="00111960"/>
    <w:rsid w:val="00113244"/>
    <w:rsid w:val="00113314"/>
    <w:rsid w:val="0011346D"/>
    <w:rsid w:val="00114CDF"/>
    <w:rsid w:val="00116789"/>
    <w:rsid w:val="00116851"/>
    <w:rsid w:val="00116C5B"/>
    <w:rsid w:val="001177B3"/>
    <w:rsid w:val="00117E9E"/>
    <w:rsid w:val="0012029D"/>
    <w:rsid w:val="00121591"/>
    <w:rsid w:val="001226EB"/>
    <w:rsid w:val="00122812"/>
    <w:rsid w:val="0012311F"/>
    <w:rsid w:val="001233D6"/>
    <w:rsid w:val="00123A73"/>
    <w:rsid w:val="001240D7"/>
    <w:rsid w:val="001242D3"/>
    <w:rsid w:val="001247BE"/>
    <w:rsid w:val="00126727"/>
    <w:rsid w:val="00126F70"/>
    <w:rsid w:val="00127B16"/>
    <w:rsid w:val="00130305"/>
    <w:rsid w:val="00130FA3"/>
    <w:rsid w:val="001323BB"/>
    <w:rsid w:val="001329C9"/>
    <w:rsid w:val="00134E37"/>
    <w:rsid w:val="001358AC"/>
    <w:rsid w:val="00136477"/>
    <w:rsid w:val="00136B64"/>
    <w:rsid w:val="00137CC9"/>
    <w:rsid w:val="00141198"/>
    <w:rsid w:val="00141EE2"/>
    <w:rsid w:val="001431C1"/>
    <w:rsid w:val="00143637"/>
    <w:rsid w:val="00144A6C"/>
    <w:rsid w:val="001456B2"/>
    <w:rsid w:val="00150646"/>
    <w:rsid w:val="0015120A"/>
    <w:rsid w:val="0015216B"/>
    <w:rsid w:val="0015254F"/>
    <w:rsid w:val="00152747"/>
    <w:rsid w:val="00154447"/>
    <w:rsid w:val="0015556B"/>
    <w:rsid w:val="00156C95"/>
    <w:rsid w:val="00162939"/>
    <w:rsid w:val="0016354E"/>
    <w:rsid w:val="001638CE"/>
    <w:rsid w:val="00163D6C"/>
    <w:rsid w:val="00163E28"/>
    <w:rsid w:val="00164597"/>
    <w:rsid w:val="0016472E"/>
    <w:rsid w:val="00165632"/>
    <w:rsid w:val="00166A8C"/>
    <w:rsid w:val="00167766"/>
    <w:rsid w:val="00171613"/>
    <w:rsid w:val="001717CC"/>
    <w:rsid w:val="001724BD"/>
    <w:rsid w:val="00172A0C"/>
    <w:rsid w:val="00172D3D"/>
    <w:rsid w:val="00174380"/>
    <w:rsid w:val="00174DA9"/>
    <w:rsid w:val="00175F1F"/>
    <w:rsid w:val="00175FD4"/>
    <w:rsid w:val="0017731B"/>
    <w:rsid w:val="00177E13"/>
    <w:rsid w:val="00180161"/>
    <w:rsid w:val="00180E62"/>
    <w:rsid w:val="001829E9"/>
    <w:rsid w:val="0018357A"/>
    <w:rsid w:val="00183787"/>
    <w:rsid w:val="00183B26"/>
    <w:rsid w:val="00184B83"/>
    <w:rsid w:val="00184EC4"/>
    <w:rsid w:val="0018597E"/>
    <w:rsid w:val="001860F5"/>
    <w:rsid w:val="00187C6F"/>
    <w:rsid w:val="001903E8"/>
    <w:rsid w:val="001908ED"/>
    <w:rsid w:val="00190A1F"/>
    <w:rsid w:val="00191F6B"/>
    <w:rsid w:val="001923AF"/>
    <w:rsid w:val="00192495"/>
    <w:rsid w:val="0019249B"/>
    <w:rsid w:val="0019332F"/>
    <w:rsid w:val="0019372A"/>
    <w:rsid w:val="00193AF2"/>
    <w:rsid w:val="00193CB2"/>
    <w:rsid w:val="00194726"/>
    <w:rsid w:val="00194AEC"/>
    <w:rsid w:val="001958AF"/>
    <w:rsid w:val="00195FA2"/>
    <w:rsid w:val="00196A5F"/>
    <w:rsid w:val="00197C93"/>
    <w:rsid w:val="001A0A6B"/>
    <w:rsid w:val="001A0E85"/>
    <w:rsid w:val="001A1F68"/>
    <w:rsid w:val="001A212F"/>
    <w:rsid w:val="001A230C"/>
    <w:rsid w:val="001A23BA"/>
    <w:rsid w:val="001A24BE"/>
    <w:rsid w:val="001A2873"/>
    <w:rsid w:val="001A2E5B"/>
    <w:rsid w:val="001A41A4"/>
    <w:rsid w:val="001A4952"/>
    <w:rsid w:val="001A49F1"/>
    <w:rsid w:val="001A54D9"/>
    <w:rsid w:val="001A5614"/>
    <w:rsid w:val="001A596C"/>
    <w:rsid w:val="001A5B95"/>
    <w:rsid w:val="001A6C3E"/>
    <w:rsid w:val="001B06BA"/>
    <w:rsid w:val="001B0C8D"/>
    <w:rsid w:val="001B1BC3"/>
    <w:rsid w:val="001B1BF6"/>
    <w:rsid w:val="001B22CC"/>
    <w:rsid w:val="001B3E8D"/>
    <w:rsid w:val="001B4A1F"/>
    <w:rsid w:val="001B4E66"/>
    <w:rsid w:val="001B5139"/>
    <w:rsid w:val="001B5B9A"/>
    <w:rsid w:val="001B5FB2"/>
    <w:rsid w:val="001B6006"/>
    <w:rsid w:val="001B628E"/>
    <w:rsid w:val="001B6DF8"/>
    <w:rsid w:val="001B7CD4"/>
    <w:rsid w:val="001B7E9E"/>
    <w:rsid w:val="001C0EC6"/>
    <w:rsid w:val="001C130D"/>
    <w:rsid w:val="001C255B"/>
    <w:rsid w:val="001C25CA"/>
    <w:rsid w:val="001C2DEF"/>
    <w:rsid w:val="001C2EF5"/>
    <w:rsid w:val="001C40AD"/>
    <w:rsid w:val="001C569F"/>
    <w:rsid w:val="001C59E3"/>
    <w:rsid w:val="001C6C10"/>
    <w:rsid w:val="001C71E4"/>
    <w:rsid w:val="001C7BDA"/>
    <w:rsid w:val="001D01FD"/>
    <w:rsid w:val="001D3F91"/>
    <w:rsid w:val="001D4154"/>
    <w:rsid w:val="001D4363"/>
    <w:rsid w:val="001D47B9"/>
    <w:rsid w:val="001D5EEE"/>
    <w:rsid w:val="001D68BA"/>
    <w:rsid w:val="001D716A"/>
    <w:rsid w:val="001E07AE"/>
    <w:rsid w:val="001E1000"/>
    <w:rsid w:val="001E1093"/>
    <w:rsid w:val="001E1CD5"/>
    <w:rsid w:val="001E2C1A"/>
    <w:rsid w:val="001E3484"/>
    <w:rsid w:val="001E3488"/>
    <w:rsid w:val="001E40F9"/>
    <w:rsid w:val="001E446E"/>
    <w:rsid w:val="001E5A55"/>
    <w:rsid w:val="001E5E12"/>
    <w:rsid w:val="001E6C20"/>
    <w:rsid w:val="001E7960"/>
    <w:rsid w:val="001F0561"/>
    <w:rsid w:val="001F1540"/>
    <w:rsid w:val="001F26C1"/>
    <w:rsid w:val="001F26DA"/>
    <w:rsid w:val="001F2BC5"/>
    <w:rsid w:val="001F2FB1"/>
    <w:rsid w:val="001F4A0A"/>
    <w:rsid w:val="001F4EA6"/>
    <w:rsid w:val="001F5F69"/>
    <w:rsid w:val="001F6601"/>
    <w:rsid w:val="001F6606"/>
    <w:rsid w:val="001F741B"/>
    <w:rsid w:val="001F7617"/>
    <w:rsid w:val="001F76CC"/>
    <w:rsid w:val="0020083D"/>
    <w:rsid w:val="00201191"/>
    <w:rsid w:val="00201B9A"/>
    <w:rsid w:val="00201FAD"/>
    <w:rsid w:val="00203184"/>
    <w:rsid w:val="002046A6"/>
    <w:rsid w:val="00204AE3"/>
    <w:rsid w:val="00205C72"/>
    <w:rsid w:val="00206478"/>
    <w:rsid w:val="002074D8"/>
    <w:rsid w:val="002105E9"/>
    <w:rsid w:val="00211123"/>
    <w:rsid w:val="00211CB3"/>
    <w:rsid w:val="002136A3"/>
    <w:rsid w:val="00216BF2"/>
    <w:rsid w:val="00216C79"/>
    <w:rsid w:val="0022103C"/>
    <w:rsid w:val="0022177F"/>
    <w:rsid w:val="00221F14"/>
    <w:rsid w:val="002224C3"/>
    <w:rsid w:val="00222EE4"/>
    <w:rsid w:val="0022303B"/>
    <w:rsid w:val="0022336B"/>
    <w:rsid w:val="002244EE"/>
    <w:rsid w:val="00224CEC"/>
    <w:rsid w:val="0022620C"/>
    <w:rsid w:val="0022654B"/>
    <w:rsid w:val="00227B9E"/>
    <w:rsid w:val="00230BAA"/>
    <w:rsid w:val="00230BE7"/>
    <w:rsid w:val="00230DA1"/>
    <w:rsid w:val="00230E0C"/>
    <w:rsid w:val="0023112E"/>
    <w:rsid w:val="00231992"/>
    <w:rsid w:val="00231D99"/>
    <w:rsid w:val="00234176"/>
    <w:rsid w:val="0023435E"/>
    <w:rsid w:val="00234491"/>
    <w:rsid w:val="00234ADE"/>
    <w:rsid w:val="00234C38"/>
    <w:rsid w:val="002352C0"/>
    <w:rsid w:val="00235A96"/>
    <w:rsid w:val="0023612E"/>
    <w:rsid w:val="0023683B"/>
    <w:rsid w:val="002371EC"/>
    <w:rsid w:val="00237CB8"/>
    <w:rsid w:val="002408BB"/>
    <w:rsid w:val="002409A4"/>
    <w:rsid w:val="00240CD1"/>
    <w:rsid w:val="00241E8B"/>
    <w:rsid w:val="002420E1"/>
    <w:rsid w:val="00242C95"/>
    <w:rsid w:val="00243104"/>
    <w:rsid w:val="00243CF4"/>
    <w:rsid w:val="00243E63"/>
    <w:rsid w:val="002442A5"/>
    <w:rsid w:val="00244490"/>
    <w:rsid w:val="00244A16"/>
    <w:rsid w:val="00244B3A"/>
    <w:rsid w:val="00245E73"/>
    <w:rsid w:val="002464CD"/>
    <w:rsid w:val="002465B3"/>
    <w:rsid w:val="00247728"/>
    <w:rsid w:val="00250B4E"/>
    <w:rsid w:val="0025104C"/>
    <w:rsid w:val="00251C0C"/>
    <w:rsid w:val="002521C3"/>
    <w:rsid w:val="002527AD"/>
    <w:rsid w:val="00252C05"/>
    <w:rsid w:val="00252F3F"/>
    <w:rsid w:val="002535F0"/>
    <w:rsid w:val="00253CA4"/>
    <w:rsid w:val="002602CF"/>
    <w:rsid w:val="00262645"/>
    <w:rsid w:val="00262E66"/>
    <w:rsid w:val="00265E53"/>
    <w:rsid w:val="00265ED3"/>
    <w:rsid w:val="00266440"/>
    <w:rsid w:val="002666B3"/>
    <w:rsid w:val="0026711B"/>
    <w:rsid w:val="00267731"/>
    <w:rsid w:val="00267F32"/>
    <w:rsid w:val="0027096B"/>
    <w:rsid w:val="002715E7"/>
    <w:rsid w:val="00272890"/>
    <w:rsid w:val="00272EB7"/>
    <w:rsid w:val="002735E2"/>
    <w:rsid w:val="00274442"/>
    <w:rsid w:val="0027792D"/>
    <w:rsid w:val="002779D5"/>
    <w:rsid w:val="00277EA4"/>
    <w:rsid w:val="00280390"/>
    <w:rsid w:val="00280676"/>
    <w:rsid w:val="002807BA"/>
    <w:rsid w:val="0028093B"/>
    <w:rsid w:val="00280DCA"/>
    <w:rsid w:val="00281157"/>
    <w:rsid w:val="00281D49"/>
    <w:rsid w:val="002823AC"/>
    <w:rsid w:val="00283464"/>
    <w:rsid w:val="00283D32"/>
    <w:rsid w:val="0028449A"/>
    <w:rsid w:val="002844D7"/>
    <w:rsid w:val="0028543C"/>
    <w:rsid w:val="00286BC6"/>
    <w:rsid w:val="00286F60"/>
    <w:rsid w:val="002872C2"/>
    <w:rsid w:val="00290E39"/>
    <w:rsid w:val="00291663"/>
    <w:rsid w:val="0029188D"/>
    <w:rsid w:val="00291F47"/>
    <w:rsid w:val="00292010"/>
    <w:rsid w:val="00292478"/>
    <w:rsid w:val="0029261C"/>
    <w:rsid w:val="0029373D"/>
    <w:rsid w:val="00294092"/>
    <w:rsid w:val="002942D5"/>
    <w:rsid w:val="00295DAD"/>
    <w:rsid w:val="002963AF"/>
    <w:rsid w:val="00296802"/>
    <w:rsid w:val="0029717D"/>
    <w:rsid w:val="00297399"/>
    <w:rsid w:val="00297A20"/>
    <w:rsid w:val="002A02A4"/>
    <w:rsid w:val="002A0431"/>
    <w:rsid w:val="002A0F6A"/>
    <w:rsid w:val="002A1F80"/>
    <w:rsid w:val="002A32A6"/>
    <w:rsid w:val="002A37CE"/>
    <w:rsid w:val="002A40DA"/>
    <w:rsid w:val="002A4328"/>
    <w:rsid w:val="002A4E23"/>
    <w:rsid w:val="002A6725"/>
    <w:rsid w:val="002A6C36"/>
    <w:rsid w:val="002A75DF"/>
    <w:rsid w:val="002B0EC9"/>
    <w:rsid w:val="002B10E9"/>
    <w:rsid w:val="002B2215"/>
    <w:rsid w:val="002B3778"/>
    <w:rsid w:val="002B4198"/>
    <w:rsid w:val="002B426A"/>
    <w:rsid w:val="002C003D"/>
    <w:rsid w:val="002C01F9"/>
    <w:rsid w:val="002C1434"/>
    <w:rsid w:val="002C1C83"/>
    <w:rsid w:val="002C42A2"/>
    <w:rsid w:val="002C42EB"/>
    <w:rsid w:val="002C4BEB"/>
    <w:rsid w:val="002C553D"/>
    <w:rsid w:val="002C680D"/>
    <w:rsid w:val="002C6A30"/>
    <w:rsid w:val="002C7A63"/>
    <w:rsid w:val="002D0C3F"/>
    <w:rsid w:val="002D12A3"/>
    <w:rsid w:val="002D19A4"/>
    <w:rsid w:val="002D25CE"/>
    <w:rsid w:val="002D2621"/>
    <w:rsid w:val="002D2C95"/>
    <w:rsid w:val="002D3102"/>
    <w:rsid w:val="002D3ADA"/>
    <w:rsid w:val="002D4653"/>
    <w:rsid w:val="002D6681"/>
    <w:rsid w:val="002D7FF4"/>
    <w:rsid w:val="002E0006"/>
    <w:rsid w:val="002E01EF"/>
    <w:rsid w:val="002E1C3D"/>
    <w:rsid w:val="002E1F54"/>
    <w:rsid w:val="002E2896"/>
    <w:rsid w:val="002E2B29"/>
    <w:rsid w:val="002E3753"/>
    <w:rsid w:val="002E39C4"/>
    <w:rsid w:val="002E5744"/>
    <w:rsid w:val="002E5D10"/>
    <w:rsid w:val="002E739F"/>
    <w:rsid w:val="002E7E8F"/>
    <w:rsid w:val="002F0448"/>
    <w:rsid w:val="002F3635"/>
    <w:rsid w:val="002F3B6B"/>
    <w:rsid w:val="002F3BDC"/>
    <w:rsid w:val="002F4CAE"/>
    <w:rsid w:val="002F4DC7"/>
    <w:rsid w:val="002F60E3"/>
    <w:rsid w:val="002F6C38"/>
    <w:rsid w:val="00301A2E"/>
    <w:rsid w:val="00301E4F"/>
    <w:rsid w:val="00302626"/>
    <w:rsid w:val="00303622"/>
    <w:rsid w:val="00305CB9"/>
    <w:rsid w:val="00306C56"/>
    <w:rsid w:val="00306FF6"/>
    <w:rsid w:val="0030752C"/>
    <w:rsid w:val="00307E84"/>
    <w:rsid w:val="00310075"/>
    <w:rsid w:val="00310695"/>
    <w:rsid w:val="003111F2"/>
    <w:rsid w:val="003118CF"/>
    <w:rsid w:val="003120A5"/>
    <w:rsid w:val="003123D0"/>
    <w:rsid w:val="00313519"/>
    <w:rsid w:val="0031479D"/>
    <w:rsid w:val="00314EC5"/>
    <w:rsid w:val="00315D62"/>
    <w:rsid w:val="00316B56"/>
    <w:rsid w:val="0031784D"/>
    <w:rsid w:val="00317DDD"/>
    <w:rsid w:val="00320645"/>
    <w:rsid w:val="00320B04"/>
    <w:rsid w:val="00321363"/>
    <w:rsid w:val="00321CB6"/>
    <w:rsid w:val="003230A9"/>
    <w:rsid w:val="00323672"/>
    <w:rsid w:val="00323766"/>
    <w:rsid w:val="003244F9"/>
    <w:rsid w:val="0032485B"/>
    <w:rsid w:val="00325350"/>
    <w:rsid w:val="003257C0"/>
    <w:rsid w:val="00325E71"/>
    <w:rsid w:val="00326B2A"/>
    <w:rsid w:val="0033031D"/>
    <w:rsid w:val="00330A0F"/>
    <w:rsid w:val="00331921"/>
    <w:rsid w:val="00333EC8"/>
    <w:rsid w:val="00333F55"/>
    <w:rsid w:val="00334122"/>
    <w:rsid w:val="0033629F"/>
    <w:rsid w:val="00336663"/>
    <w:rsid w:val="0033680D"/>
    <w:rsid w:val="00336932"/>
    <w:rsid w:val="00337898"/>
    <w:rsid w:val="00340429"/>
    <w:rsid w:val="003409E8"/>
    <w:rsid w:val="00341B1B"/>
    <w:rsid w:val="003422CB"/>
    <w:rsid w:val="00342983"/>
    <w:rsid w:val="003467E7"/>
    <w:rsid w:val="00346833"/>
    <w:rsid w:val="00346D8F"/>
    <w:rsid w:val="0034704B"/>
    <w:rsid w:val="003474EF"/>
    <w:rsid w:val="003500F5"/>
    <w:rsid w:val="003517B2"/>
    <w:rsid w:val="00351BF3"/>
    <w:rsid w:val="00352C68"/>
    <w:rsid w:val="0035305C"/>
    <w:rsid w:val="003536DA"/>
    <w:rsid w:val="00353B99"/>
    <w:rsid w:val="003548D2"/>
    <w:rsid w:val="00354B90"/>
    <w:rsid w:val="003554E3"/>
    <w:rsid w:val="0035590C"/>
    <w:rsid w:val="00355987"/>
    <w:rsid w:val="00355CDC"/>
    <w:rsid w:val="00356161"/>
    <w:rsid w:val="0035628A"/>
    <w:rsid w:val="00356909"/>
    <w:rsid w:val="00357B85"/>
    <w:rsid w:val="003603BF"/>
    <w:rsid w:val="0036081F"/>
    <w:rsid w:val="00362371"/>
    <w:rsid w:val="0036282E"/>
    <w:rsid w:val="00363123"/>
    <w:rsid w:val="00363D38"/>
    <w:rsid w:val="00364234"/>
    <w:rsid w:val="0036775F"/>
    <w:rsid w:val="00367E9C"/>
    <w:rsid w:val="00367EC5"/>
    <w:rsid w:val="003700B1"/>
    <w:rsid w:val="00371A5A"/>
    <w:rsid w:val="00371C42"/>
    <w:rsid w:val="00371C91"/>
    <w:rsid w:val="00371C95"/>
    <w:rsid w:val="00371D7F"/>
    <w:rsid w:val="00372178"/>
    <w:rsid w:val="003731F7"/>
    <w:rsid w:val="0037350E"/>
    <w:rsid w:val="00374F9F"/>
    <w:rsid w:val="00376168"/>
    <w:rsid w:val="00376884"/>
    <w:rsid w:val="00376B7E"/>
    <w:rsid w:val="003779B2"/>
    <w:rsid w:val="00377F46"/>
    <w:rsid w:val="0038085B"/>
    <w:rsid w:val="00380987"/>
    <w:rsid w:val="00380A2E"/>
    <w:rsid w:val="00380C42"/>
    <w:rsid w:val="0038117E"/>
    <w:rsid w:val="00381C83"/>
    <w:rsid w:val="003823B8"/>
    <w:rsid w:val="00382FA5"/>
    <w:rsid w:val="0038372B"/>
    <w:rsid w:val="003843EA"/>
    <w:rsid w:val="0038536F"/>
    <w:rsid w:val="00386023"/>
    <w:rsid w:val="003861C6"/>
    <w:rsid w:val="00387B47"/>
    <w:rsid w:val="00387E93"/>
    <w:rsid w:val="003904ED"/>
    <w:rsid w:val="0039084A"/>
    <w:rsid w:val="00390EC5"/>
    <w:rsid w:val="003915B3"/>
    <w:rsid w:val="00392D6B"/>
    <w:rsid w:val="00394551"/>
    <w:rsid w:val="00394EA1"/>
    <w:rsid w:val="00394EA9"/>
    <w:rsid w:val="00395C2F"/>
    <w:rsid w:val="00396098"/>
    <w:rsid w:val="003A069B"/>
    <w:rsid w:val="003A0841"/>
    <w:rsid w:val="003A10C6"/>
    <w:rsid w:val="003A33A4"/>
    <w:rsid w:val="003A3684"/>
    <w:rsid w:val="003A4169"/>
    <w:rsid w:val="003A45DA"/>
    <w:rsid w:val="003A4877"/>
    <w:rsid w:val="003A4908"/>
    <w:rsid w:val="003A4DFA"/>
    <w:rsid w:val="003A5C1B"/>
    <w:rsid w:val="003A6147"/>
    <w:rsid w:val="003A6576"/>
    <w:rsid w:val="003A67AB"/>
    <w:rsid w:val="003A6A47"/>
    <w:rsid w:val="003A72D2"/>
    <w:rsid w:val="003A783E"/>
    <w:rsid w:val="003A7B04"/>
    <w:rsid w:val="003B5408"/>
    <w:rsid w:val="003B5942"/>
    <w:rsid w:val="003B629D"/>
    <w:rsid w:val="003B69FE"/>
    <w:rsid w:val="003B7A50"/>
    <w:rsid w:val="003C0480"/>
    <w:rsid w:val="003C0C16"/>
    <w:rsid w:val="003C1597"/>
    <w:rsid w:val="003C1877"/>
    <w:rsid w:val="003C25D9"/>
    <w:rsid w:val="003C295F"/>
    <w:rsid w:val="003C3180"/>
    <w:rsid w:val="003C384E"/>
    <w:rsid w:val="003C3928"/>
    <w:rsid w:val="003C4263"/>
    <w:rsid w:val="003C48C1"/>
    <w:rsid w:val="003C4EA6"/>
    <w:rsid w:val="003D1C7A"/>
    <w:rsid w:val="003D1D12"/>
    <w:rsid w:val="003D216F"/>
    <w:rsid w:val="003D4B3A"/>
    <w:rsid w:val="003D548D"/>
    <w:rsid w:val="003D5892"/>
    <w:rsid w:val="003D651A"/>
    <w:rsid w:val="003D73F2"/>
    <w:rsid w:val="003D7965"/>
    <w:rsid w:val="003D7D6B"/>
    <w:rsid w:val="003E1437"/>
    <w:rsid w:val="003E22BE"/>
    <w:rsid w:val="003E2FB4"/>
    <w:rsid w:val="003E319A"/>
    <w:rsid w:val="003E334F"/>
    <w:rsid w:val="003E55B0"/>
    <w:rsid w:val="003E5674"/>
    <w:rsid w:val="003E6311"/>
    <w:rsid w:val="003E671C"/>
    <w:rsid w:val="003E691D"/>
    <w:rsid w:val="003E6D50"/>
    <w:rsid w:val="003E746E"/>
    <w:rsid w:val="003E7CD2"/>
    <w:rsid w:val="003E7FA9"/>
    <w:rsid w:val="003F05DD"/>
    <w:rsid w:val="003F0614"/>
    <w:rsid w:val="003F2E18"/>
    <w:rsid w:val="003F4BCE"/>
    <w:rsid w:val="003F5169"/>
    <w:rsid w:val="003F52C0"/>
    <w:rsid w:val="003F561B"/>
    <w:rsid w:val="003F6907"/>
    <w:rsid w:val="003F78D0"/>
    <w:rsid w:val="003F7E55"/>
    <w:rsid w:val="004009F0"/>
    <w:rsid w:val="00400D97"/>
    <w:rsid w:val="00401278"/>
    <w:rsid w:val="00402E1E"/>
    <w:rsid w:val="00405AEC"/>
    <w:rsid w:val="00405F73"/>
    <w:rsid w:val="00405F8D"/>
    <w:rsid w:val="00406F13"/>
    <w:rsid w:val="004070E7"/>
    <w:rsid w:val="00412292"/>
    <w:rsid w:val="004136B3"/>
    <w:rsid w:val="0041391D"/>
    <w:rsid w:val="004179FB"/>
    <w:rsid w:val="004215F8"/>
    <w:rsid w:val="00421F72"/>
    <w:rsid w:val="00422067"/>
    <w:rsid w:val="00422C15"/>
    <w:rsid w:val="00424513"/>
    <w:rsid w:val="00426392"/>
    <w:rsid w:val="00426A91"/>
    <w:rsid w:val="0043095E"/>
    <w:rsid w:val="004339AA"/>
    <w:rsid w:val="00433B6C"/>
    <w:rsid w:val="004345C0"/>
    <w:rsid w:val="00435490"/>
    <w:rsid w:val="0043564A"/>
    <w:rsid w:val="00435941"/>
    <w:rsid w:val="004367FD"/>
    <w:rsid w:val="004375CE"/>
    <w:rsid w:val="00441042"/>
    <w:rsid w:val="0044198E"/>
    <w:rsid w:val="00441D4A"/>
    <w:rsid w:val="00442553"/>
    <w:rsid w:val="00442BC3"/>
    <w:rsid w:val="00442D2F"/>
    <w:rsid w:val="004430DC"/>
    <w:rsid w:val="00443B84"/>
    <w:rsid w:val="00443C8E"/>
    <w:rsid w:val="00444523"/>
    <w:rsid w:val="00444B85"/>
    <w:rsid w:val="00444C0B"/>
    <w:rsid w:val="00445919"/>
    <w:rsid w:val="0044654B"/>
    <w:rsid w:val="00446B54"/>
    <w:rsid w:val="00450506"/>
    <w:rsid w:val="0045051D"/>
    <w:rsid w:val="00450A40"/>
    <w:rsid w:val="00450C6D"/>
    <w:rsid w:val="00450D4C"/>
    <w:rsid w:val="00451634"/>
    <w:rsid w:val="0045358E"/>
    <w:rsid w:val="00453AA5"/>
    <w:rsid w:val="00453CA0"/>
    <w:rsid w:val="00454A63"/>
    <w:rsid w:val="00456205"/>
    <w:rsid w:val="004563A4"/>
    <w:rsid w:val="00457194"/>
    <w:rsid w:val="004617BC"/>
    <w:rsid w:val="00461823"/>
    <w:rsid w:val="00462680"/>
    <w:rsid w:val="00463819"/>
    <w:rsid w:val="00463F53"/>
    <w:rsid w:val="004643EF"/>
    <w:rsid w:val="00464415"/>
    <w:rsid w:val="00464716"/>
    <w:rsid w:val="00465213"/>
    <w:rsid w:val="004714BC"/>
    <w:rsid w:val="00471A19"/>
    <w:rsid w:val="0047340A"/>
    <w:rsid w:val="00473A9A"/>
    <w:rsid w:val="00474B08"/>
    <w:rsid w:val="00475339"/>
    <w:rsid w:val="00475515"/>
    <w:rsid w:val="0047598D"/>
    <w:rsid w:val="004761C2"/>
    <w:rsid w:val="00476270"/>
    <w:rsid w:val="00477AF9"/>
    <w:rsid w:val="00480A57"/>
    <w:rsid w:val="004814B9"/>
    <w:rsid w:val="00481943"/>
    <w:rsid w:val="004830DB"/>
    <w:rsid w:val="00483BBD"/>
    <w:rsid w:val="00484379"/>
    <w:rsid w:val="00485BE0"/>
    <w:rsid w:val="00490762"/>
    <w:rsid w:val="0049120D"/>
    <w:rsid w:val="0049165B"/>
    <w:rsid w:val="00491D39"/>
    <w:rsid w:val="004922EB"/>
    <w:rsid w:val="004935BC"/>
    <w:rsid w:val="0049385C"/>
    <w:rsid w:val="00493D93"/>
    <w:rsid w:val="00495247"/>
    <w:rsid w:val="00495379"/>
    <w:rsid w:val="00495783"/>
    <w:rsid w:val="00495F05"/>
    <w:rsid w:val="004969E8"/>
    <w:rsid w:val="00496F2E"/>
    <w:rsid w:val="004A03CC"/>
    <w:rsid w:val="004A12F7"/>
    <w:rsid w:val="004A20FB"/>
    <w:rsid w:val="004A26A4"/>
    <w:rsid w:val="004A3005"/>
    <w:rsid w:val="004A43A3"/>
    <w:rsid w:val="004A46B7"/>
    <w:rsid w:val="004A4E4E"/>
    <w:rsid w:val="004A56D2"/>
    <w:rsid w:val="004A5888"/>
    <w:rsid w:val="004A7BF6"/>
    <w:rsid w:val="004B0BC8"/>
    <w:rsid w:val="004B21D7"/>
    <w:rsid w:val="004B24C0"/>
    <w:rsid w:val="004B30D3"/>
    <w:rsid w:val="004B354D"/>
    <w:rsid w:val="004B404B"/>
    <w:rsid w:val="004B40D5"/>
    <w:rsid w:val="004B429F"/>
    <w:rsid w:val="004B53AB"/>
    <w:rsid w:val="004B56F4"/>
    <w:rsid w:val="004B5934"/>
    <w:rsid w:val="004B5B3D"/>
    <w:rsid w:val="004B5CDF"/>
    <w:rsid w:val="004B656D"/>
    <w:rsid w:val="004B65D1"/>
    <w:rsid w:val="004B6DA6"/>
    <w:rsid w:val="004B70C8"/>
    <w:rsid w:val="004B72E2"/>
    <w:rsid w:val="004C072D"/>
    <w:rsid w:val="004C128D"/>
    <w:rsid w:val="004C21AF"/>
    <w:rsid w:val="004C2306"/>
    <w:rsid w:val="004C27DD"/>
    <w:rsid w:val="004C4001"/>
    <w:rsid w:val="004C469A"/>
    <w:rsid w:val="004C503A"/>
    <w:rsid w:val="004C5699"/>
    <w:rsid w:val="004C6937"/>
    <w:rsid w:val="004C6BFF"/>
    <w:rsid w:val="004C6D49"/>
    <w:rsid w:val="004D011B"/>
    <w:rsid w:val="004D0832"/>
    <w:rsid w:val="004D23BF"/>
    <w:rsid w:val="004D250A"/>
    <w:rsid w:val="004D482F"/>
    <w:rsid w:val="004D4B05"/>
    <w:rsid w:val="004D6BF3"/>
    <w:rsid w:val="004D7870"/>
    <w:rsid w:val="004E0A77"/>
    <w:rsid w:val="004E13CC"/>
    <w:rsid w:val="004E1FF2"/>
    <w:rsid w:val="004E2849"/>
    <w:rsid w:val="004E28D5"/>
    <w:rsid w:val="004E351F"/>
    <w:rsid w:val="004E3ACF"/>
    <w:rsid w:val="004E402A"/>
    <w:rsid w:val="004E493A"/>
    <w:rsid w:val="004E5288"/>
    <w:rsid w:val="004E6625"/>
    <w:rsid w:val="004E6B2B"/>
    <w:rsid w:val="004E750A"/>
    <w:rsid w:val="004E75C2"/>
    <w:rsid w:val="004F108E"/>
    <w:rsid w:val="004F1FA4"/>
    <w:rsid w:val="004F2AE9"/>
    <w:rsid w:val="004F2B73"/>
    <w:rsid w:val="004F2E94"/>
    <w:rsid w:val="004F30CA"/>
    <w:rsid w:val="004F4618"/>
    <w:rsid w:val="004F4784"/>
    <w:rsid w:val="004F5C17"/>
    <w:rsid w:val="004F5E8E"/>
    <w:rsid w:val="005002FE"/>
    <w:rsid w:val="0050061D"/>
    <w:rsid w:val="005012A9"/>
    <w:rsid w:val="005014E4"/>
    <w:rsid w:val="0050165C"/>
    <w:rsid w:val="00501CE4"/>
    <w:rsid w:val="00503157"/>
    <w:rsid w:val="00504EF8"/>
    <w:rsid w:val="005060A1"/>
    <w:rsid w:val="005072A7"/>
    <w:rsid w:val="00507569"/>
    <w:rsid w:val="0050790E"/>
    <w:rsid w:val="00511589"/>
    <w:rsid w:val="005119B0"/>
    <w:rsid w:val="00514B73"/>
    <w:rsid w:val="0051734E"/>
    <w:rsid w:val="00517B19"/>
    <w:rsid w:val="005209AA"/>
    <w:rsid w:val="00520BDC"/>
    <w:rsid w:val="00521417"/>
    <w:rsid w:val="00522B5F"/>
    <w:rsid w:val="00522CA4"/>
    <w:rsid w:val="00522EC0"/>
    <w:rsid w:val="00525E98"/>
    <w:rsid w:val="00526014"/>
    <w:rsid w:val="00526351"/>
    <w:rsid w:val="005268A8"/>
    <w:rsid w:val="005274AD"/>
    <w:rsid w:val="00527D03"/>
    <w:rsid w:val="00530229"/>
    <w:rsid w:val="005317C7"/>
    <w:rsid w:val="00531B3E"/>
    <w:rsid w:val="00531D6F"/>
    <w:rsid w:val="00531EB2"/>
    <w:rsid w:val="005323DD"/>
    <w:rsid w:val="00533641"/>
    <w:rsid w:val="005346CC"/>
    <w:rsid w:val="00534CA6"/>
    <w:rsid w:val="0053510B"/>
    <w:rsid w:val="00535546"/>
    <w:rsid w:val="00535807"/>
    <w:rsid w:val="00536505"/>
    <w:rsid w:val="005377AA"/>
    <w:rsid w:val="0053787E"/>
    <w:rsid w:val="005406C4"/>
    <w:rsid w:val="00540BEA"/>
    <w:rsid w:val="00541F9C"/>
    <w:rsid w:val="00541FB5"/>
    <w:rsid w:val="005422FF"/>
    <w:rsid w:val="00543F42"/>
    <w:rsid w:val="00545367"/>
    <w:rsid w:val="00545521"/>
    <w:rsid w:val="0054760A"/>
    <w:rsid w:val="005503F1"/>
    <w:rsid w:val="005504F4"/>
    <w:rsid w:val="0055052E"/>
    <w:rsid w:val="00550865"/>
    <w:rsid w:val="005518B1"/>
    <w:rsid w:val="00551BBE"/>
    <w:rsid w:val="00551BF3"/>
    <w:rsid w:val="00551CA8"/>
    <w:rsid w:val="00551CCE"/>
    <w:rsid w:val="00552CFA"/>
    <w:rsid w:val="00553493"/>
    <w:rsid w:val="00553859"/>
    <w:rsid w:val="00553AD6"/>
    <w:rsid w:val="0055694F"/>
    <w:rsid w:val="00556E5F"/>
    <w:rsid w:val="0055759E"/>
    <w:rsid w:val="00557938"/>
    <w:rsid w:val="00560423"/>
    <w:rsid w:val="00561FD4"/>
    <w:rsid w:val="0056279D"/>
    <w:rsid w:val="00562872"/>
    <w:rsid w:val="005631A5"/>
    <w:rsid w:val="00564638"/>
    <w:rsid w:val="00564DA3"/>
    <w:rsid w:val="005650A7"/>
    <w:rsid w:val="00565479"/>
    <w:rsid w:val="00565DA1"/>
    <w:rsid w:val="00566ADC"/>
    <w:rsid w:val="00570049"/>
    <w:rsid w:val="005701DA"/>
    <w:rsid w:val="0057055F"/>
    <w:rsid w:val="005706E2"/>
    <w:rsid w:val="00571D20"/>
    <w:rsid w:val="005750A2"/>
    <w:rsid w:val="0057649A"/>
    <w:rsid w:val="00576631"/>
    <w:rsid w:val="00576B33"/>
    <w:rsid w:val="005770E6"/>
    <w:rsid w:val="0057722B"/>
    <w:rsid w:val="005806B7"/>
    <w:rsid w:val="005816BF"/>
    <w:rsid w:val="00583794"/>
    <w:rsid w:val="00584CAA"/>
    <w:rsid w:val="00586457"/>
    <w:rsid w:val="00587D5C"/>
    <w:rsid w:val="005909AE"/>
    <w:rsid w:val="005909DC"/>
    <w:rsid w:val="00590A46"/>
    <w:rsid w:val="00591004"/>
    <w:rsid w:val="0059189B"/>
    <w:rsid w:val="00592063"/>
    <w:rsid w:val="005921B1"/>
    <w:rsid w:val="00593A15"/>
    <w:rsid w:val="005951DC"/>
    <w:rsid w:val="00595DC9"/>
    <w:rsid w:val="00597C48"/>
    <w:rsid w:val="005A081A"/>
    <w:rsid w:val="005A0FF6"/>
    <w:rsid w:val="005A13C4"/>
    <w:rsid w:val="005A18DD"/>
    <w:rsid w:val="005A203C"/>
    <w:rsid w:val="005A2110"/>
    <w:rsid w:val="005A2D83"/>
    <w:rsid w:val="005A4319"/>
    <w:rsid w:val="005A4663"/>
    <w:rsid w:val="005A4A56"/>
    <w:rsid w:val="005A6814"/>
    <w:rsid w:val="005A720A"/>
    <w:rsid w:val="005B012B"/>
    <w:rsid w:val="005B0733"/>
    <w:rsid w:val="005B1867"/>
    <w:rsid w:val="005B1A3B"/>
    <w:rsid w:val="005B27F0"/>
    <w:rsid w:val="005B4C45"/>
    <w:rsid w:val="005B6061"/>
    <w:rsid w:val="005B612C"/>
    <w:rsid w:val="005B6454"/>
    <w:rsid w:val="005B6822"/>
    <w:rsid w:val="005B71ED"/>
    <w:rsid w:val="005B7D28"/>
    <w:rsid w:val="005C160C"/>
    <w:rsid w:val="005C1BB3"/>
    <w:rsid w:val="005C289D"/>
    <w:rsid w:val="005C2AC0"/>
    <w:rsid w:val="005C3779"/>
    <w:rsid w:val="005C39C0"/>
    <w:rsid w:val="005C3D44"/>
    <w:rsid w:val="005C3EC7"/>
    <w:rsid w:val="005C4B14"/>
    <w:rsid w:val="005C4F80"/>
    <w:rsid w:val="005C5688"/>
    <w:rsid w:val="005C67D3"/>
    <w:rsid w:val="005C696C"/>
    <w:rsid w:val="005C6A4B"/>
    <w:rsid w:val="005C6ECF"/>
    <w:rsid w:val="005D00A8"/>
    <w:rsid w:val="005D113A"/>
    <w:rsid w:val="005D1CD7"/>
    <w:rsid w:val="005D26D4"/>
    <w:rsid w:val="005D2AFC"/>
    <w:rsid w:val="005D2BA0"/>
    <w:rsid w:val="005D2D0C"/>
    <w:rsid w:val="005D3336"/>
    <w:rsid w:val="005D3452"/>
    <w:rsid w:val="005D37F3"/>
    <w:rsid w:val="005D3B0F"/>
    <w:rsid w:val="005D4C33"/>
    <w:rsid w:val="005D58DA"/>
    <w:rsid w:val="005D591F"/>
    <w:rsid w:val="005D596C"/>
    <w:rsid w:val="005D5A28"/>
    <w:rsid w:val="005D5D5D"/>
    <w:rsid w:val="005D738E"/>
    <w:rsid w:val="005D7C48"/>
    <w:rsid w:val="005D7E80"/>
    <w:rsid w:val="005E0FA3"/>
    <w:rsid w:val="005E129C"/>
    <w:rsid w:val="005E20B9"/>
    <w:rsid w:val="005E2333"/>
    <w:rsid w:val="005E3B3C"/>
    <w:rsid w:val="005E46A0"/>
    <w:rsid w:val="005E4934"/>
    <w:rsid w:val="005E72AD"/>
    <w:rsid w:val="005E781E"/>
    <w:rsid w:val="005E7938"/>
    <w:rsid w:val="005F09F5"/>
    <w:rsid w:val="005F197B"/>
    <w:rsid w:val="005F3C9C"/>
    <w:rsid w:val="005F45EA"/>
    <w:rsid w:val="005F6734"/>
    <w:rsid w:val="005F68AB"/>
    <w:rsid w:val="00600BAA"/>
    <w:rsid w:val="00600DD0"/>
    <w:rsid w:val="006017FA"/>
    <w:rsid w:val="00601AE0"/>
    <w:rsid w:val="006026AD"/>
    <w:rsid w:val="00602775"/>
    <w:rsid w:val="00603402"/>
    <w:rsid w:val="006036C1"/>
    <w:rsid w:val="00603A86"/>
    <w:rsid w:val="0060438D"/>
    <w:rsid w:val="00604A8B"/>
    <w:rsid w:val="00605DD0"/>
    <w:rsid w:val="00605E38"/>
    <w:rsid w:val="006062B6"/>
    <w:rsid w:val="0061066B"/>
    <w:rsid w:val="00610ADC"/>
    <w:rsid w:val="00610D16"/>
    <w:rsid w:val="00612969"/>
    <w:rsid w:val="006137F6"/>
    <w:rsid w:val="00613872"/>
    <w:rsid w:val="00615136"/>
    <w:rsid w:val="006161C3"/>
    <w:rsid w:val="00616DA9"/>
    <w:rsid w:val="0061705C"/>
    <w:rsid w:val="00617162"/>
    <w:rsid w:val="0061799B"/>
    <w:rsid w:val="00617C6A"/>
    <w:rsid w:val="00617C6B"/>
    <w:rsid w:val="00617F64"/>
    <w:rsid w:val="00620426"/>
    <w:rsid w:val="00620FB4"/>
    <w:rsid w:val="00621725"/>
    <w:rsid w:val="00621A2B"/>
    <w:rsid w:val="00622986"/>
    <w:rsid w:val="00622AF5"/>
    <w:rsid w:val="00622DE4"/>
    <w:rsid w:val="0062301C"/>
    <w:rsid w:val="00624C27"/>
    <w:rsid w:val="00625993"/>
    <w:rsid w:val="00625BDD"/>
    <w:rsid w:val="006274CD"/>
    <w:rsid w:val="0063110F"/>
    <w:rsid w:val="00632024"/>
    <w:rsid w:val="0063339D"/>
    <w:rsid w:val="00634705"/>
    <w:rsid w:val="00634A23"/>
    <w:rsid w:val="00634DC1"/>
    <w:rsid w:val="00635887"/>
    <w:rsid w:val="00637E06"/>
    <w:rsid w:val="00637ED8"/>
    <w:rsid w:val="00640A07"/>
    <w:rsid w:val="00640B61"/>
    <w:rsid w:val="0064134C"/>
    <w:rsid w:val="0064170B"/>
    <w:rsid w:val="006429AC"/>
    <w:rsid w:val="00643BE7"/>
    <w:rsid w:val="00643C60"/>
    <w:rsid w:val="00644366"/>
    <w:rsid w:val="00645841"/>
    <w:rsid w:val="00646229"/>
    <w:rsid w:val="0064658D"/>
    <w:rsid w:val="0064760A"/>
    <w:rsid w:val="00647743"/>
    <w:rsid w:val="006505C1"/>
    <w:rsid w:val="00651918"/>
    <w:rsid w:val="00652585"/>
    <w:rsid w:val="00653891"/>
    <w:rsid w:val="006541E3"/>
    <w:rsid w:val="00654ADA"/>
    <w:rsid w:val="00655548"/>
    <w:rsid w:val="00656DA6"/>
    <w:rsid w:val="006577FD"/>
    <w:rsid w:val="00660246"/>
    <w:rsid w:val="006618B6"/>
    <w:rsid w:val="00664C36"/>
    <w:rsid w:val="00664F08"/>
    <w:rsid w:val="006660C5"/>
    <w:rsid w:val="00666326"/>
    <w:rsid w:val="006667F1"/>
    <w:rsid w:val="00667672"/>
    <w:rsid w:val="00667CDE"/>
    <w:rsid w:val="00667DFB"/>
    <w:rsid w:val="00670BE2"/>
    <w:rsid w:val="00671958"/>
    <w:rsid w:val="00672C0E"/>
    <w:rsid w:val="00673654"/>
    <w:rsid w:val="00673BAA"/>
    <w:rsid w:val="00674A5D"/>
    <w:rsid w:val="00675DE0"/>
    <w:rsid w:val="00675F1E"/>
    <w:rsid w:val="00676CFF"/>
    <w:rsid w:val="00681291"/>
    <w:rsid w:val="00681CF7"/>
    <w:rsid w:val="00685DD5"/>
    <w:rsid w:val="0068637F"/>
    <w:rsid w:val="00686C0F"/>
    <w:rsid w:val="00690028"/>
    <w:rsid w:val="00690B82"/>
    <w:rsid w:val="00691499"/>
    <w:rsid w:val="006915CF"/>
    <w:rsid w:val="00692665"/>
    <w:rsid w:val="006936EA"/>
    <w:rsid w:val="00694086"/>
    <w:rsid w:val="006941FE"/>
    <w:rsid w:val="006945DD"/>
    <w:rsid w:val="00694A3B"/>
    <w:rsid w:val="00694F02"/>
    <w:rsid w:val="00694F38"/>
    <w:rsid w:val="006958E9"/>
    <w:rsid w:val="0069610E"/>
    <w:rsid w:val="006977B0"/>
    <w:rsid w:val="006A1453"/>
    <w:rsid w:val="006A1CCB"/>
    <w:rsid w:val="006A2370"/>
    <w:rsid w:val="006A2F59"/>
    <w:rsid w:val="006A3078"/>
    <w:rsid w:val="006A335F"/>
    <w:rsid w:val="006A6766"/>
    <w:rsid w:val="006A678B"/>
    <w:rsid w:val="006A6FCD"/>
    <w:rsid w:val="006B0B74"/>
    <w:rsid w:val="006B1728"/>
    <w:rsid w:val="006B24C1"/>
    <w:rsid w:val="006B2FA3"/>
    <w:rsid w:val="006B3580"/>
    <w:rsid w:val="006B41C0"/>
    <w:rsid w:val="006B4247"/>
    <w:rsid w:val="006B42DA"/>
    <w:rsid w:val="006B472C"/>
    <w:rsid w:val="006B495F"/>
    <w:rsid w:val="006B4A2D"/>
    <w:rsid w:val="006B6949"/>
    <w:rsid w:val="006B6BAD"/>
    <w:rsid w:val="006B7107"/>
    <w:rsid w:val="006B74FF"/>
    <w:rsid w:val="006C061A"/>
    <w:rsid w:val="006C2220"/>
    <w:rsid w:val="006C363B"/>
    <w:rsid w:val="006C67BA"/>
    <w:rsid w:val="006C6EB0"/>
    <w:rsid w:val="006C709E"/>
    <w:rsid w:val="006D058A"/>
    <w:rsid w:val="006D1F13"/>
    <w:rsid w:val="006D2188"/>
    <w:rsid w:val="006D3447"/>
    <w:rsid w:val="006D4E7B"/>
    <w:rsid w:val="006D7147"/>
    <w:rsid w:val="006E0180"/>
    <w:rsid w:val="006E234C"/>
    <w:rsid w:val="006E4DCE"/>
    <w:rsid w:val="006F2450"/>
    <w:rsid w:val="006F49CF"/>
    <w:rsid w:val="006F4DF4"/>
    <w:rsid w:val="006F5E57"/>
    <w:rsid w:val="006F620D"/>
    <w:rsid w:val="006F6B0C"/>
    <w:rsid w:val="006F77BB"/>
    <w:rsid w:val="006F7C6F"/>
    <w:rsid w:val="00700CB2"/>
    <w:rsid w:val="00700E91"/>
    <w:rsid w:val="00701190"/>
    <w:rsid w:val="007049F9"/>
    <w:rsid w:val="00705162"/>
    <w:rsid w:val="00705E35"/>
    <w:rsid w:val="007062BC"/>
    <w:rsid w:val="007067F7"/>
    <w:rsid w:val="00707B20"/>
    <w:rsid w:val="00710F71"/>
    <w:rsid w:val="00711769"/>
    <w:rsid w:val="00712E99"/>
    <w:rsid w:val="00713495"/>
    <w:rsid w:val="007134C8"/>
    <w:rsid w:val="00713884"/>
    <w:rsid w:val="00714007"/>
    <w:rsid w:val="0071500F"/>
    <w:rsid w:val="0071512C"/>
    <w:rsid w:val="00715886"/>
    <w:rsid w:val="00715DDE"/>
    <w:rsid w:val="0071622F"/>
    <w:rsid w:val="0071637E"/>
    <w:rsid w:val="007173A8"/>
    <w:rsid w:val="007175F4"/>
    <w:rsid w:val="007209E0"/>
    <w:rsid w:val="0072133E"/>
    <w:rsid w:val="007215B4"/>
    <w:rsid w:val="00723464"/>
    <w:rsid w:val="007241BB"/>
    <w:rsid w:val="007243A2"/>
    <w:rsid w:val="00726A05"/>
    <w:rsid w:val="007272A3"/>
    <w:rsid w:val="00727FCE"/>
    <w:rsid w:val="0073046F"/>
    <w:rsid w:val="00730AB3"/>
    <w:rsid w:val="00730CBB"/>
    <w:rsid w:val="00731975"/>
    <w:rsid w:val="00733490"/>
    <w:rsid w:val="00735EE2"/>
    <w:rsid w:val="0073739D"/>
    <w:rsid w:val="00737845"/>
    <w:rsid w:val="00737C9C"/>
    <w:rsid w:val="007403DD"/>
    <w:rsid w:val="00740474"/>
    <w:rsid w:val="00740581"/>
    <w:rsid w:val="00741A3C"/>
    <w:rsid w:val="007426B5"/>
    <w:rsid w:val="00743D13"/>
    <w:rsid w:val="00746461"/>
    <w:rsid w:val="00750517"/>
    <w:rsid w:val="00750D68"/>
    <w:rsid w:val="00750F78"/>
    <w:rsid w:val="0075175C"/>
    <w:rsid w:val="00751C49"/>
    <w:rsid w:val="00751EBF"/>
    <w:rsid w:val="007549E1"/>
    <w:rsid w:val="00754BA9"/>
    <w:rsid w:val="00754DA6"/>
    <w:rsid w:val="00754DFD"/>
    <w:rsid w:val="00755558"/>
    <w:rsid w:val="007555C0"/>
    <w:rsid w:val="007557F7"/>
    <w:rsid w:val="00755EFF"/>
    <w:rsid w:val="00756478"/>
    <w:rsid w:val="0075672C"/>
    <w:rsid w:val="00756A80"/>
    <w:rsid w:val="00757DC9"/>
    <w:rsid w:val="007601F9"/>
    <w:rsid w:val="00761778"/>
    <w:rsid w:val="00761EA6"/>
    <w:rsid w:val="00765005"/>
    <w:rsid w:val="0076527F"/>
    <w:rsid w:val="007657E9"/>
    <w:rsid w:val="00765B93"/>
    <w:rsid w:val="0076706E"/>
    <w:rsid w:val="00767210"/>
    <w:rsid w:val="007715C1"/>
    <w:rsid w:val="00772819"/>
    <w:rsid w:val="00772DA1"/>
    <w:rsid w:val="00772E87"/>
    <w:rsid w:val="00775082"/>
    <w:rsid w:val="0077676A"/>
    <w:rsid w:val="00776D89"/>
    <w:rsid w:val="00776F92"/>
    <w:rsid w:val="00780653"/>
    <w:rsid w:val="00780BFF"/>
    <w:rsid w:val="00780FC9"/>
    <w:rsid w:val="00781C54"/>
    <w:rsid w:val="0078268D"/>
    <w:rsid w:val="00782D66"/>
    <w:rsid w:val="007832E7"/>
    <w:rsid w:val="00783822"/>
    <w:rsid w:val="00784524"/>
    <w:rsid w:val="0078566E"/>
    <w:rsid w:val="00785D8D"/>
    <w:rsid w:val="00785E49"/>
    <w:rsid w:val="007860EF"/>
    <w:rsid w:val="0078616E"/>
    <w:rsid w:val="00786E61"/>
    <w:rsid w:val="007870B7"/>
    <w:rsid w:val="007871F7"/>
    <w:rsid w:val="00787E9C"/>
    <w:rsid w:val="00787F5F"/>
    <w:rsid w:val="00787FF0"/>
    <w:rsid w:val="0079021F"/>
    <w:rsid w:val="00790AA2"/>
    <w:rsid w:val="0079145B"/>
    <w:rsid w:val="00792E91"/>
    <w:rsid w:val="00793558"/>
    <w:rsid w:val="00793F49"/>
    <w:rsid w:val="00795575"/>
    <w:rsid w:val="00795EA6"/>
    <w:rsid w:val="00796135"/>
    <w:rsid w:val="0079615D"/>
    <w:rsid w:val="0079681F"/>
    <w:rsid w:val="00796EB9"/>
    <w:rsid w:val="007971B5"/>
    <w:rsid w:val="00797C04"/>
    <w:rsid w:val="007A0349"/>
    <w:rsid w:val="007A1274"/>
    <w:rsid w:val="007A1781"/>
    <w:rsid w:val="007A4363"/>
    <w:rsid w:val="007A747C"/>
    <w:rsid w:val="007A7970"/>
    <w:rsid w:val="007B0D2F"/>
    <w:rsid w:val="007B18AB"/>
    <w:rsid w:val="007B18F3"/>
    <w:rsid w:val="007B1EC3"/>
    <w:rsid w:val="007B26B9"/>
    <w:rsid w:val="007B28DE"/>
    <w:rsid w:val="007B31AA"/>
    <w:rsid w:val="007B3613"/>
    <w:rsid w:val="007B49CE"/>
    <w:rsid w:val="007B4AC7"/>
    <w:rsid w:val="007B6F68"/>
    <w:rsid w:val="007B7F7E"/>
    <w:rsid w:val="007C0C8D"/>
    <w:rsid w:val="007C0CFC"/>
    <w:rsid w:val="007C1350"/>
    <w:rsid w:val="007C1501"/>
    <w:rsid w:val="007C372F"/>
    <w:rsid w:val="007C3C21"/>
    <w:rsid w:val="007C4CA5"/>
    <w:rsid w:val="007C516D"/>
    <w:rsid w:val="007C7DD0"/>
    <w:rsid w:val="007C7FAD"/>
    <w:rsid w:val="007D00A8"/>
    <w:rsid w:val="007D0E59"/>
    <w:rsid w:val="007D1506"/>
    <w:rsid w:val="007D20AC"/>
    <w:rsid w:val="007D2917"/>
    <w:rsid w:val="007D2BBF"/>
    <w:rsid w:val="007D4747"/>
    <w:rsid w:val="007D4CCB"/>
    <w:rsid w:val="007D66B7"/>
    <w:rsid w:val="007D6EB2"/>
    <w:rsid w:val="007D71B6"/>
    <w:rsid w:val="007D7EC5"/>
    <w:rsid w:val="007E2E8E"/>
    <w:rsid w:val="007E3040"/>
    <w:rsid w:val="007E3D0A"/>
    <w:rsid w:val="007E4933"/>
    <w:rsid w:val="007E5AC7"/>
    <w:rsid w:val="007E5C67"/>
    <w:rsid w:val="007E7BB7"/>
    <w:rsid w:val="007F0DB0"/>
    <w:rsid w:val="007F1312"/>
    <w:rsid w:val="007F1BF8"/>
    <w:rsid w:val="007F2239"/>
    <w:rsid w:val="007F2455"/>
    <w:rsid w:val="007F2C5B"/>
    <w:rsid w:val="007F3EC0"/>
    <w:rsid w:val="007F4553"/>
    <w:rsid w:val="007F490C"/>
    <w:rsid w:val="007F534C"/>
    <w:rsid w:val="007F6DC6"/>
    <w:rsid w:val="007F77F6"/>
    <w:rsid w:val="0080167E"/>
    <w:rsid w:val="008017BC"/>
    <w:rsid w:val="00802330"/>
    <w:rsid w:val="008027B5"/>
    <w:rsid w:val="008046F3"/>
    <w:rsid w:val="008049B0"/>
    <w:rsid w:val="00804A07"/>
    <w:rsid w:val="00805908"/>
    <w:rsid w:val="00805F26"/>
    <w:rsid w:val="00807532"/>
    <w:rsid w:val="00807F4F"/>
    <w:rsid w:val="00810299"/>
    <w:rsid w:val="00810C8C"/>
    <w:rsid w:val="00811190"/>
    <w:rsid w:val="00811CA7"/>
    <w:rsid w:val="00811DD3"/>
    <w:rsid w:val="0081215E"/>
    <w:rsid w:val="008121CB"/>
    <w:rsid w:val="008128AE"/>
    <w:rsid w:val="00812A79"/>
    <w:rsid w:val="00812B57"/>
    <w:rsid w:val="00813551"/>
    <w:rsid w:val="008145A8"/>
    <w:rsid w:val="00815A09"/>
    <w:rsid w:val="008177E0"/>
    <w:rsid w:val="0082041D"/>
    <w:rsid w:val="00821413"/>
    <w:rsid w:val="008219D4"/>
    <w:rsid w:val="00823188"/>
    <w:rsid w:val="00824A4A"/>
    <w:rsid w:val="00824A8C"/>
    <w:rsid w:val="00825BC5"/>
    <w:rsid w:val="008266DE"/>
    <w:rsid w:val="00826C74"/>
    <w:rsid w:val="00830154"/>
    <w:rsid w:val="00831EC6"/>
    <w:rsid w:val="00832AF3"/>
    <w:rsid w:val="00833085"/>
    <w:rsid w:val="00833916"/>
    <w:rsid w:val="00833983"/>
    <w:rsid w:val="008349F1"/>
    <w:rsid w:val="00835941"/>
    <w:rsid w:val="00836034"/>
    <w:rsid w:val="00836D9D"/>
    <w:rsid w:val="00837ACA"/>
    <w:rsid w:val="0084054B"/>
    <w:rsid w:val="00840889"/>
    <w:rsid w:val="00841364"/>
    <w:rsid w:val="008418C3"/>
    <w:rsid w:val="0084299F"/>
    <w:rsid w:val="00843628"/>
    <w:rsid w:val="0084424C"/>
    <w:rsid w:val="008448A8"/>
    <w:rsid w:val="0084509B"/>
    <w:rsid w:val="008467C2"/>
    <w:rsid w:val="008470A6"/>
    <w:rsid w:val="00847C26"/>
    <w:rsid w:val="00847D98"/>
    <w:rsid w:val="00847E2E"/>
    <w:rsid w:val="00850A7E"/>
    <w:rsid w:val="00850B50"/>
    <w:rsid w:val="00850DB9"/>
    <w:rsid w:val="00852115"/>
    <w:rsid w:val="00853A6C"/>
    <w:rsid w:val="00854816"/>
    <w:rsid w:val="00854DB6"/>
    <w:rsid w:val="00856DC8"/>
    <w:rsid w:val="00860B04"/>
    <w:rsid w:val="00860C80"/>
    <w:rsid w:val="008612C1"/>
    <w:rsid w:val="0086175C"/>
    <w:rsid w:val="0086212E"/>
    <w:rsid w:val="0086299C"/>
    <w:rsid w:val="008648CB"/>
    <w:rsid w:val="00866615"/>
    <w:rsid w:val="00867043"/>
    <w:rsid w:val="00867F58"/>
    <w:rsid w:val="00870C28"/>
    <w:rsid w:val="00870CC0"/>
    <w:rsid w:val="00870EA2"/>
    <w:rsid w:val="008716E9"/>
    <w:rsid w:val="00871C6E"/>
    <w:rsid w:val="00872009"/>
    <w:rsid w:val="008728B9"/>
    <w:rsid w:val="0087393E"/>
    <w:rsid w:val="00873CC7"/>
    <w:rsid w:val="00873DDC"/>
    <w:rsid w:val="0087421F"/>
    <w:rsid w:val="0087599F"/>
    <w:rsid w:val="0087654C"/>
    <w:rsid w:val="00880383"/>
    <w:rsid w:val="008810FA"/>
    <w:rsid w:val="00881CCE"/>
    <w:rsid w:val="00882553"/>
    <w:rsid w:val="008826AC"/>
    <w:rsid w:val="0088471B"/>
    <w:rsid w:val="008850DB"/>
    <w:rsid w:val="008858A7"/>
    <w:rsid w:val="00885A19"/>
    <w:rsid w:val="00886AD9"/>
    <w:rsid w:val="00886E23"/>
    <w:rsid w:val="00887D3C"/>
    <w:rsid w:val="00887D8B"/>
    <w:rsid w:val="008903D3"/>
    <w:rsid w:val="00890F15"/>
    <w:rsid w:val="00891904"/>
    <w:rsid w:val="00892908"/>
    <w:rsid w:val="00892C3E"/>
    <w:rsid w:val="00892F34"/>
    <w:rsid w:val="008931D2"/>
    <w:rsid w:val="0089399E"/>
    <w:rsid w:val="00893FFD"/>
    <w:rsid w:val="008947DE"/>
    <w:rsid w:val="00894D50"/>
    <w:rsid w:val="008953A3"/>
    <w:rsid w:val="00895788"/>
    <w:rsid w:val="008958BC"/>
    <w:rsid w:val="00897B66"/>
    <w:rsid w:val="008A1E00"/>
    <w:rsid w:val="008A211E"/>
    <w:rsid w:val="008A4844"/>
    <w:rsid w:val="008A5700"/>
    <w:rsid w:val="008A5EBC"/>
    <w:rsid w:val="008A63A3"/>
    <w:rsid w:val="008A741B"/>
    <w:rsid w:val="008A77D1"/>
    <w:rsid w:val="008A7994"/>
    <w:rsid w:val="008B1468"/>
    <w:rsid w:val="008B182E"/>
    <w:rsid w:val="008B1878"/>
    <w:rsid w:val="008B1BBD"/>
    <w:rsid w:val="008B3A5F"/>
    <w:rsid w:val="008B4EDD"/>
    <w:rsid w:val="008B66FE"/>
    <w:rsid w:val="008B6F78"/>
    <w:rsid w:val="008B74AB"/>
    <w:rsid w:val="008B79A1"/>
    <w:rsid w:val="008B7EB5"/>
    <w:rsid w:val="008C01AA"/>
    <w:rsid w:val="008C0508"/>
    <w:rsid w:val="008C1E60"/>
    <w:rsid w:val="008C2846"/>
    <w:rsid w:val="008C4FC1"/>
    <w:rsid w:val="008C5BD9"/>
    <w:rsid w:val="008C6555"/>
    <w:rsid w:val="008C79DF"/>
    <w:rsid w:val="008C7F9A"/>
    <w:rsid w:val="008C7FA3"/>
    <w:rsid w:val="008D0572"/>
    <w:rsid w:val="008D0785"/>
    <w:rsid w:val="008D10DF"/>
    <w:rsid w:val="008D19BC"/>
    <w:rsid w:val="008D259C"/>
    <w:rsid w:val="008D2E7D"/>
    <w:rsid w:val="008D3376"/>
    <w:rsid w:val="008D44F5"/>
    <w:rsid w:val="008D46D6"/>
    <w:rsid w:val="008D56E9"/>
    <w:rsid w:val="008D5EBE"/>
    <w:rsid w:val="008D6019"/>
    <w:rsid w:val="008D6393"/>
    <w:rsid w:val="008D6E11"/>
    <w:rsid w:val="008D788B"/>
    <w:rsid w:val="008E059E"/>
    <w:rsid w:val="008E1ACA"/>
    <w:rsid w:val="008E2336"/>
    <w:rsid w:val="008E2B38"/>
    <w:rsid w:val="008E3211"/>
    <w:rsid w:val="008E3511"/>
    <w:rsid w:val="008E3D61"/>
    <w:rsid w:val="008E5710"/>
    <w:rsid w:val="008E5776"/>
    <w:rsid w:val="008E6071"/>
    <w:rsid w:val="008E6569"/>
    <w:rsid w:val="008E6D22"/>
    <w:rsid w:val="008E73FA"/>
    <w:rsid w:val="008E756C"/>
    <w:rsid w:val="008E756D"/>
    <w:rsid w:val="008E7EFE"/>
    <w:rsid w:val="008F0A14"/>
    <w:rsid w:val="008F369E"/>
    <w:rsid w:val="008F4A15"/>
    <w:rsid w:val="008F51A1"/>
    <w:rsid w:val="008F5307"/>
    <w:rsid w:val="008F5DE7"/>
    <w:rsid w:val="008F6011"/>
    <w:rsid w:val="008F68AC"/>
    <w:rsid w:val="008F6A2E"/>
    <w:rsid w:val="009032CC"/>
    <w:rsid w:val="009033EE"/>
    <w:rsid w:val="009039E1"/>
    <w:rsid w:val="009046F5"/>
    <w:rsid w:val="00904D7C"/>
    <w:rsid w:val="00904F8E"/>
    <w:rsid w:val="00905A7D"/>
    <w:rsid w:val="00905D75"/>
    <w:rsid w:val="00905F4A"/>
    <w:rsid w:val="0090674E"/>
    <w:rsid w:val="0091010E"/>
    <w:rsid w:val="00910F9F"/>
    <w:rsid w:val="00911236"/>
    <w:rsid w:val="00911FD2"/>
    <w:rsid w:val="0091279C"/>
    <w:rsid w:val="009130B1"/>
    <w:rsid w:val="009134C1"/>
    <w:rsid w:val="00913CEC"/>
    <w:rsid w:val="00914753"/>
    <w:rsid w:val="0091504D"/>
    <w:rsid w:val="0091650C"/>
    <w:rsid w:val="009171F8"/>
    <w:rsid w:val="00917E55"/>
    <w:rsid w:val="00917F6A"/>
    <w:rsid w:val="00920141"/>
    <w:rsid w:val="009205BB"/>
    <w:rsid w:val="0092145A"/>
    <w:rsid w:val="0092208D"/>
    <w:rsid w:val="00923796"/>
    <w:rsid w:val="00923C50"/>
    <w:rsid w:val="00925C24"/>
    <w:rsid w:val="00926B90"/>
    <w:rsid w:val="009315E6"/>
    <w:rsid w:val="00932EA9"/>
    <w:rsid w:val="00932ED4"/>
    <w:rsid w:val="00935862"/>
    <w:rsid w:val="009361F0"/>
    <w:rsid w:val="009363EE"/>
    <w:rsid w:val="00936B44"/>
    <w:rsid w:val="0093791E"/>
    <w:rsid w:val="00941382"/>
    <w:rsid w:val="00941522"/>
    <w:rsid w:val="00941AD9"/>
    <w:rsid w:val="00942128"/>
    <w:rsid w:val="00942DEA"/>
    <w:rsid w:val="00943EDE"/>
    <w:rsid w:val="009444E8"/>
    <w:rsid w:val="009457C1"/>
    <w:rsid w:val="0095216D"/>
    <w:rsid w:val="009527D1"/>
    <w:rsid w:val="009537DF"/>
    <w:rsid w:val="00954A13"/>
    <w:rsid w:val="00955198"/>
    <w:rsid w:val="0095558F"/>
    <w:rsid w:val="0095753C"/>
    <w:rsid w:val="00957821"/>
    <w:rsid w:val="00957E66"/>
    <w:rsid w:val="0096151F"/>
    <w:rsid w:val="00962368"/>
    <w:rsid w:val="0096253B"/>
    <w:rsid w:val="00962A0B"/>
    <w:rsid w:val="00963595"/>
    <w:rsid w:val="00963997"/>
    <w:rsid w:val="00964B79"/>
    <w:rsid w:val="00964BA8"/>
    <w:rsid w:val="00964DAF"/>
    <w:rsid w:val="009651F4"/>
    <w:rsid w:val="00965462"/>
    <w:rsid w:val="009671A6"/>
    <w:rsid w:val="009675C4"/>
    <w:rsid w:val="0097060E"/>
    <w:rsid w:val="00971444"/>
    <w:rsid w:val="00971963"/>
    <w:rsid w:val="00972DF4"/>
    <w:rsid w:val="00972E0E"/>
    <w:rsid w:val="009738E4"/>
    <w:rsid w:val="00973910"/>
    <w:rsid w:val="00973C9A"/>
    <w:rsid w:val="00973DE1"/>
    <w:rsid w:val="00974354"/>
    <w:rsid w:val="00975352"/>
    <w:rsid w:val="009758F8"/>
    <w:rsid w:val="00976747"/>
    <w:rsid w:val="00976919"/>
    <w:rsid w:val="00976A83"/>
    <w:rsid w:val="00981694"/>
    <w:rsid w:val="009827E2"/>
    <w:rsid w:val="009832DD"/>
    <w:rsid w:val="00984019"/>
    <w:rsid w:val="00984765"/>
    <w:rsid w:val="00985122"/>
    <w:rsid w:val="00990AA4"/>
    <w:rsid w:val="00990DC8"/>
    <w:rsid w:val="0099117B"/>
    <w:rsid w:val="009913FD"/>
    <w:rsid w:val="009921AA"/>
    <w:rsid w:val="00992DD8"/>
    <w:rsid w:val="0099352A"/>
    <w:rsid w:val="00993891"/>
    <w:rsid w:val="00995770"/>
    <w:rsid w:val="009978B5"/>
    <w:rsid w:val="00997D91"/>
    <w:rsid w:val="009A049F"/>
    <w:rsid w:val="009A0E22"/>
    <w:rsid w:val="009A0EC6"/>
    <w:rsid w:val="009A313D"/>
    <w:rsid w:val="009A4212"/>
    <w:rsid w:val="009A4461"/>
    <w:rsid w:val="009A5DB3"/>
    <w:rsid w:val="009A61E3"/>
    <w:rsid w:val="009B055A"/>
    <w:rsid w:val="009B0BF5"/>
    <w:rsid w:val="009B123D"/>
    <w:rsid w:val="009B19A9"/>
    <w:rsid w:val="009B20DE"/>
    <w:rsid w:val="009B23F9"/>
    <w:rsid w:val="009B2A0C"/>
    <w:rsid w:val="009B2C33"/>
    <w:rsid w:val="009B311A"/>
    <w:rsid w:val="009B4639"/>
    <w:rsid w:val="009C0009"/>
    <w:rsid w:val="009C0824"/>
    <w:rsid w:val="009C0AE8"/>
    <w:rsid w:val="009C0B93"/>
    <w:rsid w:val="009C1795"/>
    <w:rsid w:val="009C2FAB"/>
    <w:rsid w:val="009C364E"/>
    <w:rsid w:val="009C3BC4"/>
    <w:rsid w:val="009C3E13"/>
    <w:rsid w:val="009C5114"/>
    <w:rsid w:val="009C5AA4"/>
    <w:rsid w:val="009C6C6F"/>
    <w:rsid w:val="009C7435"/>
    <w:rsid w:val="009C7634"/>
    <w:rsid w:val="009D05DA"/>
    <w:rsid w:val="009D2BAE"/>
    <w:rsid w:val="009D2E86"/>
    <w:rsid w:val="009D3ECE"/>
    <w:rsid w:val="009D50E1"/>
    <w:rsid w:val="009D5128"/>
    <w:rsid w:val="009D518E"/>
    <w:rsid w:val="009D52B4"/>
    <w:rsid w:val="009D60C3"/>
    <w:rsid w:val="009D6E7A"/>
    <w:rsid w:val="009D7B36"/>
    <w:rsid w:val="009D7D9E"/>
    <w:rsid w:val="009E0373"/>
    <w:rsid w:val="009E1A3F"/>
    <w:rsid w:val="009E234E"/>
    <w:rsid w:val="009E2D3A"/>
    <w:rsid w:val="009E32B4"/>
    <w:rsid w:val="009E362B"/>
    <w:rsid w:val="009E4C4C"/>
    <w:rsid w:val="009E4E76"/>
    <w:rsid w:val="009E5265"/>
    <w:rsid w:val="009E58CE"/>
    <w:rsid w:val="009E5ADC"/>
    <w:rsid w:val="009E669B"/>
    <w:rsid w:val="009E6FD5"/>
    <w:rsid w:val="009E79CE"/>
    <w:rsid w:val="009F1749"/>
    <w:rsid w:val="009F351D"/>
    <w:rsid w:val="009F38AE"/>
    <w:rsid w:val="009F3A48"/>
    <w:rsid w:val="009F3BDE"/>
    <w:rsid w:val="009F3F6C"/>
    <w:rsid w:val="009F43B5"/>
    <w:rsid w:val="009F457D"/>
    <w:rsid w:val="009F5049"/>
    <w:rsid w:val="009F545E"/>
    <w:rsid w:val="009F5A1B"/>
    <w:rsid w:val="009F5D3F"/>
    <w:rsid w:val="009F6471"/>
    <w:rsid w:val="009F7B19"/>
    <w:rsid w:val="00A0070E"/>
    <w:rsid w:val="00A057FF"/>
    <w:rsid w:val="00A05AAF"/>
    <w:rsid w:val="00A05AE7"/>
    <w:rsid w:val="00A05E0A"/>
    <w:rsid w:val="00A06582"/>
    <w:rsid w:val="00A06619"/>
    <w:rsid w:val="00A1008F"/>
    <w:rsid w:val="00A10BA7"/>
    <w:rsid w:val="00A1160A"/>
    <w:rsid w:val="00A1171B"/>
    <w:rsid w:val="00A11C86"/>
    <w:rsid w:val="00A11CBD"/>
    <w:rsid w:val="00A13A06"/>
    <w:rsid w:val="00A14B9F"/>
    <w:rsid w:val="00A14CA5"/>
    <w:rsid w:val="00A14D9B"/>
    <w:rsid w:val="00A163EF"/>
    <w:rsid w:val="00A1673F"/>
    <w:rsid w:val="00A21139"/>
    <w:rsid w:val="00A21938"/>
    <w:rsid w:val="00A220A7"/>
    <w:rsid w:val="00A2336F"/>
    <w:rsid w:val="00A23AC3"/>
    <w:rsid w:val="00A23C84"/>
    <w:rsid w:val="00A25419"/>
    <w:rsid w:val="00A25DE4"/>
    <w:rsid w:val="00A26948"/>
    <w:rsid w:val="00A27D69"/>
    <w:rsid w:val="00A308E9"/>
    <w:rsid w:val="00A30EA9"/>
    <w:rsid w:val="00A31491"/>
    <w:rsid w:val="00A3156D"/>
    <w:rsid w:val="00A31812"/>
    <w:rsid w:val="00A32496"/>
    <w:rsid w:val="00A33EC9"/>
    <w:rsid w:val="00A354C6"/>
    <w:rsid w:val="00A356E9"/>
    <w:rsid w:val="00A359A1"/>
    <w:rsid w:val="00A35B7E"/>
    <w:rsid w:val="00A35FFD"/>
    <w:rsid w:val="00A3635C"/>
    <w:rsid w:val="00A363E3"/>
    <w:rsid w:val="00A36AE1"/>
    <w:rsid w:val="00A37AC4"/>
    <w:rsid w:val="00A400DA"/>
    <w:rsid w:val="00A404ED"/>
    <w:rsid w:val="00A430FC"/>
    <w:rsid w:val="00A432B2"/>
    <w:rsid w:val="00A452C4"/>
    <w:rsid w:val="00A45840"/>
    <w:rsid w:val="00A4644C"/>
    <w:rsid w:val="00A47D0E"/>
    <w:rsid w:val="00A50761"/>
    <w:rsid w:val="00A52E66"/>
    <w:rsid w:val="00A5482E"/>
    <w:rsid w:val="00A548AF"/>
    <w:rsid w:val="00A5574D"/>
    <w:rsid w:val="00A560F8"/>
    <w:rsid w:val="00A562C4"/>
    <w:rsid w:val="00A579D9"/>
    <w:rsid w:val="00A607BE"/>
    <w:rsid w:val="00A61DEF"/>
    <w:rsid w:val="00A6313A"/>
    <w:rsid w:val="00A63958"/>
    <w:rsid w:val="00A63BD5"/>
    <w:rsid w:val="00A63ED3"/>
    <w:rsid w:val="00A652B9"/>
    <w:rsid w:val="00A65999"/>
    <w:rsid w:val="00A670DA"/>
    <w:rsid w:val="00A70338"/>
    <w:rsid w:val="00A70645"/>
    <w:rsid w:val="00A71CDB"/>
    <w:rsid w:val="00A72C5E"/>
    <w:rsid w:val="00A72F05"/>
    <w:rsid w:val="00A73BD2"/>
    <w:rsid w:val="00A7404A"/>
    <w:rsid w:val="00A7420B"/>
    <w:rsid w:val="00A75C10"/>
    <w:rsid w:val="00A7670E"/>
    <w:rsid w:val="00A767A5"/>
    <w:rsid w:val="00A76CD2"/>
    <w:rsid w:val="00A76D07"/>
    <w:rsid w:val="00A77B1D"/>
    <w:rsid w:val="00A81393"/>
    <w:rsid w:val="00A83110"/>
    <w:rsid w:val="00A834BB"/>
    <w:rsid w:val="00A8365A"/>
    <w:rsid w:val="00A83E55"/>
    <w:rsid w:val="00A84D7E"/>
    <w:rsid w:val="00A86BBA"/>
    <w:rsid w:val="00A875B6"/>
    <w:rsid w:val="00A9038E"/>
    <w:rsid w:val="00A90C56"/>
    <w:rsid w:val="00A91AD6"/>
    <w:rsid w:val="00A92F41"/>
    <w:rsid w:val="00A94C65"/>
    <w:rsid w:val="00A953A2"/>
    <w:rsid w:val="00A97B0F"/>
    <w:rsid w:val="00AA026A"/>
    <w:rsid w:val="00AA092E"/>
    <w:rsid w:val="00AA25A1"/>
    <w:rsid w:val="00AA2A52"/>
    <w:rsid w:val="00AA33F8"/>
    <w:rsid w:val="00AA3D9A"/>
    <w:rsid w:val="00AA46CD"/>
    <w:rsid w:val="00AA516A"/>
    <w:rsid w:val="00AA5839"/>
    <w:rsid w:val="00AA5DCC"/>
    <w:rsid w:val="00AA6267"/>
    <w:rsid w:val="00AA6CFC"/>
    <w:rsid w:val="00AA7259"/>
    <w:rsid w:val="00AB1361"/>
    <w:rsid w:val="00AB4D4E"/>
    <w:rsid w:val="00AB53A4"/>
    <w:rsid w:val="00AB5852"/>
    <w:rsid w:val="00AB5F46"/>
    <w:rsid w:val="00AB74C4"/>
    <w:rsid w:val="00AC1727"/>
    <w:rsid w:val="00AC176A"/>
    <w:rsid w:val="00AC184D"/>
    <w:rsid w:val="00AC297C"/>
    <w:rsid w:val="00AC2D8D"/>
    <w:rsid w:val="00AC2E9D"/>
    <w:rsid w:val="00AC319B"/>
    <w:rsid w:val="00AC4CF9"/>
    <w:rsid w:val="00AC4EB3"/>
    <w:rsid w:val="00AC51AD"/>
    <w:rsid w:val="00AC5E6E"/>
    <w:rsid w:val="00AC5EC8"/>
    <w:rsid w:val="00AC7692"/>
    <w:rsid w:val="00AC7D56"/>
    <w:rsid w:val="00AD1245"/>
    <w:rsid w:val="00AD1265"/>
    <w:rsid w:val="00AD394E"/>
    <w:rsid w:val="00AD4018"/>
    <w:rsid w:val="00AD40D3"/>
    <w:rsid w:val="00AD6228"/>
    <w:rsid w:val="00AD790D"/>
    <w:rsid w:val="00AE0166"/>
    <w:rsid w:val="00AE0E64"/>
    <w:rsid w:val="00AE18A5"/>
    <w:rsid w:val="00AE1C76"/>
    <w:rsid w:val="00AE20E6"/>
    <w:rsid w:val="00AE246B"/>
    <w:rsid w:val="00AE266C"/>
    <w:rsid w:val="00AE27EB"/>
    <w:rsid w:val="00AE2981"/>
    <w:rsid w:val="00AE2F65"/>
    <w:rsid w:val="00AE515F"/>
    <w:rsid w:val="00AE575F"/>
    <w:rsid w:val="00AE6236"/>
    <w:rsid w:val="00AE6FB0"/>
    <w:rsid w:val="00AE7024"/>
    <w:rsid w:val="00AE7196"/>
    <w:rsid w:val="00AE750C"/>
    <w:rsid w:val="00AE7607"/>
    <w:rsid w:val="00AE763F"/>
    <w:rsid w:val="00AF0267"/>
    <w:rsid w:val="00AF10EE"/>
    <w:rsid w:val="00AF183E"/>
    <w:rsid w:val="00AF1E59"/>
    <w:rsid w:val="00AF21EE"/>
    <w:rsid w:val="00AF2E11"/>
    <w:rsid w:val="00AF42FC"/>
    <w:rsid w:val="00AF4AAE"/>
    <w:rsid w:val="00AF4E48"/>
    <w:rsid w:val="00AF5D29"/>
    <w:rsid w:val="00AF6246"/>
    <w:rsid w:val="00AF6546"/>
    <w:rsid w:val="00AF7A17"/>
    <w:rsid w:val="00B00C4B"/>
    <w:rsid w:val="00B01372"/>
    <w:rsid w:val="00B014F4"/>
    <w:rsid w:val="00B01C49"/>
    <w:rsid w:val="00B020A8"/>
    <w:rsid w:val="00B02244"/>
    <w:rsid w:val="00B03B8D"/>
    <w:rsid w:val="00B045CA"/>
    <w:rsid w:val="00B056A5"/>
    <w:rsid w:val="00B0616A"/>
    <w:rsid w:val="00B065AB"/>
    <w:rsid w:val="00B075CE"/>
    <w:rsid w:val="00B1097F"/>
    <w:rsid w:val="00B10EAC"/>
    <w:rsid w:val="00B1120D"/>
    <w:rsid w:val="00B11A56"/>
    <w:rsid w:val="00B13541"/>
    <w:rsid w:val="00B14856"/>
    <w:rsid w:val="00B14B2B"/>
    <w:rsid w:val="00B153C9"/>
    <w:rsid w:val="00B1635D"/>
    <w:rsid w:val="00B16692"/>
    <w:rsid w:val="00B16AB2"/>
    <w:rsid w:val="00B17358"/>
    <w:rsid w:val="00B20455"/>
    <w:rsid w:val="00B20A08"/>
    <w:rsid w:val="00B21073"/>
    <w:rsid w:val="00B22C64"/>
    <w:rsid w:val="00B235A6"/>
    <w:rsid w:val="00B2396E"/>
    <w:rsid w:val="00B24689"/>
    <w:rsid w:val="00B24D62"/>
    <w:rsid w:val="00B258D2"/>
    <w:rsid w:val="00B25C95"/>
    <w:rsid w:val="00B274DE"/>
    <w:rsid w:val="00B3014F"/>
    <w:rsid w:val="00B3057D"/>
    <w:rsid w:val="00B30F12"/>
    <w:rsid w:val="00B317B4"/>
    <w:rsid w:val="00B319C9"/>
    <w:rsid w:val="00B31D87"/>
    <w:rsid w:val="00B31E85"/>
    <w:rsid w:val="00B33C26"/>
    <w:rsid w:val="00B346C9"/>
    <w:rsid w:val="00B349CB"/>
    <w:rsid w:val="00B353CE"/>
    <w:rsid w:val="00B354E0"/>
    <w:rsid w:val="00B35844"/>
    <w:rsid w:val="00B35FD4"/>
    <w:rsid w:val="00B36CD5"/>
    <w:rsid w:val="00B37B67"/>
    <w:rsid w:val="00B40DF5"/>
    <w:rsid w:val="00B4256B"/>
    <w:rsid w:val="00B43F7A"/>
    <w:rsid w:val="00B444D1"/>
    <w:rsid w:val="00B44578"/>
    <w:rsid w:val="00B44D3A"/>
    <w:rsid w:val="00B45FBB"/>
    <w:rsid w:val="00B46EB6"/>
    <w:rsid w:val="00B500F3"/>
    <w:rsid w:val="00B523B1"/>
    <w:rsid w:val="00B52402"/>
    <w:rsid w:val="00B545FC"/>
    <w:rsid w:val="00B54D20"/>
    <w:rsid w:val="00B6141F"/>
    <w:rsid w:val="00B63975"/>
    <w:rsid w:val="00B64629"/>
    <w:rsid w:val="00B64913"/>
    <w:rsid w:val="00B64BBA"/>
    <w:rsid w:val="00B661DB"/>
    <w:rsid w:val="00B66516"/>
    <w:rsid w:val="00B66BD9"/>
    <w:rsid w:val="00B673E2"/>
    <w:rsid w:val="00B70C02"/>
    <w:rsid w:val="00B71D06"/>
    <w:rsid w:val="00B72FDF"/>
    <w:rsid w:val="00B73306"/>
    <w:rsid w:val="00B74799"/>
    <w:rsid w:val="00B754D2"/>
    <w:rsid w:val="00B81535"/>
    <w:rsid w:val="00B81EE2"/>
    <w:rsid w:val="00B81EF7"/>
    <w:rsid w:val="00B81F8B"/>
    <w:rsid w:val="00B83622"/>
    <w:rsid w:val="00B8385C"/>
    <w:rsid w:val="00B83F6B"/>
    <w:rsid w:val="00B8486F"/>
    <w:rsid w:val="00B84964"/>
    <w:rsid w:val="00B85E2D"/>
    <w:rsid w:val="00B861F8"/>
    <w:rsid w:val="00B86C4E"/>
    <w:rsid w:val="00B8703B"/>
    <w:rsid w:val="00B876D4"/>
    <w:rsid w:val="00B87EDC"/>
    <w:rsid w:val="00B90C27"/>
    <w:rsid w:val="00B90C75"/>
    <w:rsid w:val="00B92A58"/>
    <w:rsid w:val="00B94594"/>
    <w:rsid w:val="00B951C7"/>
    <w:rsid w:val="00B9544F"/>
    <w:rsid w:val="00B96BB9"/>
    <w:rsid w:val="00B96C96"/>
    <w:rsid w:val="00B970E7"/>
    <w:rsid w:val="00B97426"/>
    <w:rsid w:val="00BA0534"/>
    <w:rsid w:val="00BA0640"/>
    <w:rsid w:val="00BA0E95"/>
    <w:rsid w:val="00BA2E3A"/>
    <w:rsid w:val="00BA343A"/>
    <w:rsid w:val="00BA4994"/>
    <w:rsid w:val="00BA51E4"/>
    <w:rsid w:val="00BA520C"/>
    <w:rsid w:val="00BA53EE"/>
    <w:rsid w:val="00BA54C5"/>
    <w:rsid w:val="00BA76EE"/>
    <w:rsid w:val="00BB1247"/>
    <w:rsid w:val="00BB211B"/>
    <w:rsid w:val="00BB289B"/>
    <w:rsid w:val="00BB39D1"/>
    <w:rsid w:val="00BB4118"/>
    <w:rsid w:val="00BB4A1E"/>
    <w:rsid w:val="00BB5047"/>
    <w:rsid w:val="00BB57A7"/>
    <w:rsid w:val="00BB7225"/>
    <w:rsid w:val="00BB7692"/>
    <w:rsid w:val="00BB7CB1"/>
    <w:rsid w:val="00BC01FF"/>
    <w:rsid w:val="00BC0FF2"/>
    <w:rsid w:val="00BC23BC"/>
    <w:rsid w:val="00BC37F5"/>
    <w:rsid w:val="00BC3F8E"/>
    <w:rsid w:val="00BC458E"/>
    <w:rsid w:val="00BC4D6A"/>
    <w:rsid w:val="00BC5E9F"/>
    <w:rsid w:val="00BC66A3"/>
    <w:rsid w:val="00BC7211"/>
    <w:rsid w:val="00BC73C2"/>
    <w:rsid w:val="00BC77D0"/>
    <w:rsid w:val="00BD051F"/>
    <w:rsid w:val="00BD3350"/>
    <w:rsid w:val="00BD39D6"/>
    <w:rsid w:val="00BD563E"/>
    <w:rsid w:val="00BD6E44"/>
    <w:rsid w:val="00BD7544"/>
    <w:rsid w:val="00BD7CE1"/>
    <w:rsid w:val="00BD7E53"/>
    <w:rsid w:val="00BE09B2"/>
    <w:rsid w:val="00BE39A8"/>
    <w:rsid w:val="00BE48C4"/>
    <w:rsid w:val="00BE4F37"/>
    <w:rsid w:val="00BE5177"/>
    <w:rsid w:val="00BE612A"/>
    <w:rsid w:val="00BE689E"/>
    <w:rsid w:val="00BE6EE7"/>
    <w:rsid w:val="00BE7ECB"/>
    <w:rsid w:val="00BF0311"/>
    <w:rsid w:val="00BF12FB"/>
    <w:rsid w:val="00BF2E59"/>
    <w:rsid w:val="00BF4655"/>
    <w:rsid w:val="00BF4AB4"/>
    <w:rsid w:val="00BF590F"/>
    <w:rsid w:val="00BF7E63"/>
    <w:rsid w:val="00C02560"/>
    <w:rsid w:val="00C02D8C"/>
    <w:rsid w:val="00C0323E"/>
    <w:rsid w:val="00C033A9"/>
    <w:rsid w:val="00C03504"/>
    <w:rsid w:val="00C045F0"/>
    <w:rsid w:val="00C04CFE"/>
    <w:rsid w:val="00C04D9A"/>
    <w:rsid w:val="00C05631"/>
    <w:rsid w:val="00C0563B"/>
    <w:rsid w:val="00C058EF"/>
    <w:rsid w:val="00C05E93"/>
    <w:rsid w:val="00C0617B"/>
    <w:rsid w:val="00C10419"/>
    <w:rsid w:val="00C10449"/>
    <w:rsid w:val="00C1125C"/>
    <w:rsid w:val="00C1153C"/>
    <w:rsid w:val="00C11B36"/>
    <w:rsid w:val="00C11C70"/>
    <w:rsid w:val="00C12793"/>
    <w:rsid w:val="00C1326F"/>
    <w:rsid w:val="00C13365"/>
    <w:rsid w:val="00C13C0C"/>
    <w:rsid w:val="00C13FED"/>
    <w:rsid w:val="00C140AD"/>
    <w:rsid w:val="00C1416C"/>
    <w:rsid w:val="00C14F58"/>
    <w:rsid w:val="00C161B3"/>
    <w:rsid w:val="00C1675C"/>
    <w:rsid w:val="00C171EC"/>
    <w:rsid w:val="00C17A1A"/>
    <w:rsid w:val="00C20306"/>
    <w:rsid w:val="00C209AE"/>
    <w:rsid w:val="00C22B66"/>
    <w:rsid w:val="00C2354F"/>
    <w:rsid w:val="00C23783"/>
    <w:rsid w:val="00C23C7A"/>
    <w:rsid w:val="00C24F6F"/>
    <w:rsid w:val="00C25995"/>
    <w:rsid w:val="00C25B77"/>
    <w:rsid w:val="00C2688F"/>
    <w:rsid w:val="00C26C52"/>
    <w:rsid w:val="00C27CAF"/>
    <w:rsid w:val="00C30642"/>
    <w:rsid w:val="00C30FD8"/>
    <w:rsid w:val="00C33838"/>
    <w:rsid w:val="00C3451A"/>
    <w:rsid w:val="00C3461C"/>
    <w:rsid w:val="00C35D8B"/>
    <w:rsid w:val="00C37EB1"/>
    <w:rsid w:val="00C41436"/>
    <w:rsid w:val="00C424E3"/>
    <w:rsid w:val="00C42CE9"/>
    <w:rsid w:val="00C42DB4"/>
    <w:rsid w:val="00C434D0"/>
    <w:rsid w:val="00C43676"/>
    <w:rsid w:val="00C438E1"/>
    <w:rsid w:val="00C44521"/>
    <w:rsid w:val="00C45853"/>
    <w:rsid w:val="00C4631A"/>
    <w:rsid w:val="00C46F59"/>
    <w:rsid w:val="00C51F72"/>
    <w:rsid w:val="00C53698"/>
    <w:rsid w:val="00C55148"/>
    <w:rsid w:val="00C5568A"/>
    <w:rsid w:val="00C568F5"/>
    <w:rsid w:val="00C56948"/>
    <w:rsid w:val="00C6188B"/>
    <w:rsid w:val="00C62880"/>
    <w:rsid w:val="00C629EB"/>
    <w:rsid w:val="00C62A99"/>
    <w:rsid w:val="00C63AAA"/>
    <w:rsid w:val="00C642FE"/>
    <w:rsid w:val="00C6498A"/>
    <w:rsid w:val="00C653C8"/>
    <w:rsid w:val="00C65463"/>
    <w:rsid w:val="00C669E3"/>
    <w:rsid w:val="00C66AB1"/>
    <w:rsid w:val="00C6754D"/>
    <w:rsid w:val="00C67E3B"/>
    <w:rsid w:val="00C701AF"/>
    <w:rsid w:val="00C7020A"/>
    <w:rsid w:val="00C70487"/>
    <w:rsid w:val="00C713DE"/>
    <w:rsid w:val="00C7244A"/>
    <w:rsid w:val="00C72AF9"/>
    <w:rsid w:val="00C738C3"/>
    <w:rsid w:val="00C7688D"/>
    <w:rsid w:val="00C82289"/>
    <w:rsid w:val="00C826A2"/>
    <w:rsid w:val="00C82FA7"/>
    <w:rsid w:val="00C830C0"/>
    <w:rsid w:val="00C8344B"/>
    <w:rsid w:val="00C83F89"/>
    <w:rsid w:val="00C84927"/>
    <w:rsid w:val="00C849B2"/>
    <w:rsid w:val="00C854F2"/>
    <w:rsid w:val="00C86308"/>
    <w:rsid w:val="00C87398"/>
    <w:rsid w:val="00C8756B"/>
    <w:rsid w:val="00C87C62"/>
    <w:rsid w:val="00C90D22"/>
    <w:rsid w:val="00C90E8D"/>
    <w:rsid w:val="00C91EC0"/>
    <w:rsid w:val="00C9329B"/>
    <w:rsid w:val="00C93ACC"/>
    <w:rsid w:val="00C946CE"/>
    <w:rsid w:val="00C95385"/>
    <w:rsid w:val="00C96480"/>
    <w:rsid w:val="00C979D9"/>
    <w:rsid w:val="00CA0F74"/>
    <w:rsid w:val="00CA20DA"/>
    <w:rsid w:val="00CA4F60"/>
    <w:rsid w:val="00CA515E"/>
    <w:rsid w:val="00CA593D"/>
    <w:rsid w:val="00CA72AC"/>
    <w:rsid w:val="00CA782E"/>
    <w:rsid w:val="00CA7F53"/>
    <w:rsid w:val="00CB0670"/>
    <w:rsid w:val="00CB3136"/>
    <w:rsid w:val="00CB3DD8"/>
    <w:rsid w:val="00CB505B"/>
    <w:rsid w:val="00CB517B"/>
    <w:rsid w:val="00CB654D"/>
    <w:rsid w:val="00CB66C3"/>
    <w:rsid w:val="00CC1BCF"/>
    <w:rsid w:val="00CC2DCC"/>
    <w:rsid w:val="00CC2F07"/>
    <w:rsid w:val="00CC30DC"/>
    <w:rsid w:val="00CC4BBA"/>
    <w:rsid w:val="00CC52B9"/>
    <w:rsid w:val="00CC5D91"/>
    <w:rsid w:val="00CC60DC"/>
    <w:rsid w:val="00CC617B"/>
    <w:rsid w:val="00CC697F"/>
    <w:rsid w:val="00CC6A13"/>
    <w:rsid w:val="00CC6C4E"/>
    <w:rsid w:val="00CD008B"/>
    <w:rsid w:val="00CD3AEB"/>
    <w:rsid w:val="00CD4647"/>
    <w:rsid w:val="00CD4698"/>
    <w:rsid w:val="00CD5601"/>
    <w:rsid w:val="00CD63D3"/>
    <w:rsid w:val="00CD6541"/>
    <w:rsid w:val="00CD6B44"/>
    <w:rsid w:val="00CE0A77"/>
    <w:rsid w:val="00CE0DBA"/>
    <w:rsid w:val="00CE1D8B"/>
    <w:rsid w:val="00CE29C6"/>
    <w:rsid w:val="00CE38C0"/>
    <w:rsid w:val="00CE4F7E"/>
    <w:rsid w:val="00CE591A"/>
    <w:rsid w:val="00CE659C"/>
    <w:rsid w:val="00CE666C"/>
    <w:rsid w:val="00CE740D"/>
    <w:rsid w:val="00CF1035"/>
    <w:rsid w:val="00CF23E4"/>
    <w:rsid w:val="00CF3552"/>
    <w:rsid w:val="00CF4A54"/>
    <w:rsid w:val="00CF5C83"/>
    <w:rsid w:val="00CF608A"/>
    <w:rsid w:val="00CF7F23"/>
    <w:rsid w:val="00D0089F"/>
    <w:rsid w:val="00D00E1F"/>
    <w:rsid w:val="00D00FE0"/>
    <w:rsid w:val="00D01D1B"/>
    <w:rsid w:val="00D02097"/>
    <w:rsid w:val="00D0384D"/>
    <w:rsid w:val="00D04CA5"/>
    <w:rsid w:val="00D04EAE"/>
    <w:rsid w:val="00D063FB"/>
    <w:rsid w:val="00D069FA"/>
    <w:rsid w:val="00D07A1C"/>
    <w:rsid w:val="00D07C61"/>
    <w:rsid w:val="00D105D3"/>
    <w:rsid w:val="00D107CE"/>
    <w:rsid w:val="00D11A15"/>
    <w:rsid w:val="00D13101"/>
    <w:rsid w:val="00D14B97"/>
    <w:rsid w:val="00D1507E"/>
    <w:rsid w:val="00D16842"/>
    <w:rsid w:val="00D208D4"/>
    <w:rsid w:val="00D20A41"/>
    <w:rsid w:val="00D2194C"/>
    <w:rsid w:val="00D21EB8"/>
    <w:rsid w:val="00D223C2"/>
    <w:rsid w:val="00D22642"/>
    <w:rsid w:val="00D23FCF"/>
    <w:rsid w:val="00D26BB0"/>
    <w:rsid w:val="00D26EDA"/>
    <w:rsid w:val="00D311C7"/>
    <w:rsid w:val="00D3175F"/>
    <w:rsid w:val="00D32089"/>
    <w:rsid w:val="00D32299"/>
    <w:rsid w:val="00D33294"/>
    <w:rsid w:val="00D339B8"/>
    <w:rsid w:val="00D33FC3"/>
    <w:rsid w:val="00D35FF5"/>
    <w:rsid w:val="00D37225"/>
    <w:rsid w:val="00D37410"/>
    <w:rsid w:val="00D37F92"/>
    <w:rsid w:val="00D40136"/>
    <w:rsid w:val="00D41034"/>
    <w:rsid w:val="00D41280"/>
    <w:rsid w:val="00D414D1"/>
    <w:rsid w:val="00D42657"/>
    <w:rsid w:val="00D42F5E"/>
    <w:rsid w:val="00D43C83"/>
    <w:rsid w:val="00D43D48"/>
    <w:rsid w:val="00D440C4"/>
    <w:rsid w:val="00D4504C"/>
    <w:rsid w:val="00D45939"/>
    <w:rsid w:val="00D46BAE"/>
    <w:rsid w:val="00D46CCC"/>
    <w:rsid w:val="00D46E13"/>
    <w:rsid w:val="00D479A4"/>
    <w:rsid w:val="00D50312"/>
    <w:rsid w:val="00D5123B"/>
    <w:rsid w:val="00D52F6A"/>
    <w:rsid w:val="00D531CB"/>
    <w:rsid w:val="00D53480"/>
    <w:rsid w:val="00D540EB"/>
    <w:rsid w:val="00D5444E"/>
    <w:rsid w:val="00D55324"/>
    <w:rsid w:val="00D55351"/>
    <w:rsid w:val="00D55CC8"/>
    <w:rsid w:val="00D564ED"/>
    <w:rsid w:val="00D570EB"/>
    <w:rsid w:val="00D57878"/>
    <w:rsid w:val="00D5793F"/>
    <w:rsid w:val="00D6019E"/>
    <w:rsid w:val="00D60783"/>
    <w:rsid w:val="00D62DB4"/>
    <w:rsid w:val="00D632DF"/>
    <w:rsid w:val="00D6430C"/>
    <w:rsid w:val="00D643D8"/>
    <w:rsid w:val="00D64893"/>
    <w:rsid w:val="00D661DA"/>
    <w:rsid w:val="00D66C5B"/>
    <w:rsid w:val="00D67486"/>
    <w:rsid w:val="00D702A8"/>
    <w:rsid w:val="00D70EF6"/>
    <w:rsid w:val="00D7103A"/>
    <w:rsid w:val="00D71640"/>
    <w:rsid w:val="00D71A20"/>
    <w:rsid w:val="00D72E9C"/>
    <w:rsid w:val="00D7466A"/>
    <w:rsid w:val="00D754C4"/>
    <w:rsid w:val="00D756D4"/>
    <w:rsid w:val="00D75D51"/>
    <w:rsid w:val="00D769E6"/>
    <w:rsid w:val="00D77862"/>
    <w:rsid w:val="00D77C1B"/>
    <w:rsid w:val="00D82D49"/>
    <w:rsid w:val="00D8361A"/>
    <w:rsid w:val="00D837F8"/>
    <w:rsid w:val="00D83A4F"/>
    <w:rsid w:val="00D83D33"/>
    <w:rsid w:val="00D84331"/>
    <w:rsid w:val="00D84F8C"/>
    <w:rsid w:val="00D853B7"/>
    <w:rsid w:val="00D85499"/>
    <w:rsid w:val="00D90894"/>
    <w:rsid w:val="00D9155C"/>
    <w:rsid w:val="00D9231A"/>
    <w:rsid w:val="00D92DF4"/>
    <w:rsid w:val="00D92F76"/>
    <w:rsid w:val="00D94905"/>
    <w:rsid w:val="00D96C04"/>
    <w:rsid w:val="00D972D0"/>
    <w:rsid w:val="00D97309"/>
    <w:rsid w:val="00D97653"/>
    <w:rsid w:val="00D97F68"/>
    <w:rsid w:val="00DA1EBA"/>
    <w:rsid w:val="00DA3ABF"/>
    <w:rsid w:val="00DA3F10"/>
    <w:rsid w:val="00DA4D41"/>
    <w:rsid w:val="00DA5F5A"/>
    <w:rsid w:val="00DA705C"/>
    <w:rsid w:val="00DA78CA"/>
    <w:rsid w:val="00DB0ECA"/>
    <w:rsid w:val="00DB16F2"/>
    <w:rsid w:val="00DB2414"/>
    <w:rsid w:val="00DB271F"/>
    <w:rsid w:val="00DB337D"/>
    <w:rsid w:val="00DB4C39"/>
    <w:rsid w:val="00DB4DEA"/>
    <w:rsid w:val="00DB5AA9"/>
    <w:rsid w:val="00DB5BD8"/>
    <w:rsid w:val="00DB61A4"/>
    <w:rsid w:val="00DC002E"/>
    <w:rsid w:val="00DC1349"/>
    <w:rsid w:val="00DC1B61"/>
    <w:rsid w:val="00DC23CF"/>
    <w:rsid w:val="00DC2553"/>
    <w:rsid w:val="00DC32C7"/>
    <w:rsid w:val="00DC3560"/>
    <w:rsid w:val="00DC3C62"/>
    <w:rsid w:val="00DC5CDA"/>
    <w:rsid w:val="00DC68D9"/>
    <w:rsid w:val="00DC6E94"/>
    <w:rsid w:val="00DC7A0E"/>
    <w:rsid w:val="00DC7AD1"/>
    <w:rsid w:val="00DD055A"/>
    <w:rsid w:val="00DD0876"/>
    <w:rsid w:val="00DD11AD"/>
    <w:rsid w:val="00DD26EE"/>
    <w:rsid w:val="00DD34B4"/>
    <w:rsid w:val="00DD4077"/>
    <w:rsid w:val="00DD47C5"/>
    <w:rsid w:val="00DD4C53"/>
    <w:rsid w:val="00DD51BC"/>
    <w:rsid w:val="00DD59DE"/>
    <w:rsid w:val="00DD6887"/>
    <w:rsid w:val="00DD7909"/>
    <w:rsid w:val="00DE037B"/>
    <w:rsid w:val="00DE0620"/>
    <w:rsid w:val="00DE0841"/>
    <w:rsid w:val="00DE0C0B"/>
    <w:rsid w:val="00DE0EC5"/>
    <w:rsid w:val="00DE143D"/>
    <w:rsid w:val="00DE1BA4"/>
    <w:rsid w:val="00DE2341"/>
    <w:rsid w:val="00DE2B42"/>
    <w:rsid w:val="00DE2DAF"/>
    <w:rsid w:val="00DE31C6"/>
    <w:rsid w:val="00DE4173"/>
    <w:rsid w:val="00DE4293"/>
    <w:rsid w:val="00DE4348"/>
    <w:rsid w:val="00DE6092"/>
    <w:rsid w:val="00DE6BA0"/>
    <w:rsid w:val="00DE7323"/>
    <w:rsid w:val="00DE74D8"/>
    <w:rsid w:val="00DF17CB"/>
    <w:rsid w:val="00DF28F8"/>
    <w:rsid w:val="00DF37FC"/>
    <w:rsid w:val="00DF3EE0"/>
    <w:rsid w:val="00DF425A"/>
    <w:rsid w:val="00DF5806"/>
    <w:rsid w:val="00DF5A3E"/>
    <w:rsid w:val="00DF5E00"/>
    <w:rsid w:val="00DF615C"/>
    <w:rsid w:val="00DF6749"/>
    <w:rsid w:val="00DF67FA"/>
    <w:rsid w:val="00DF6B99"/>
    <w:rsid w:val="00DF7955"/>
    <w:rsid w:val="00DF7956"/>
    <w:rsid w:val="00E0215B"/>
    <w:rsid w:val="00E02902"/>
    <w:rsid w:val="00E02CAF"/>
    <w:rsid w:val="00E036D8"/>
    <w:rsid w:val="00E04820"/>
    <w:rsid w:val="00E05763"/>
    <w:rsid w:val="00E05945"/>
    <w:rsid w:val="00E059F7"/>
    <w:rsid w:val="00E05E21"/>
    <w:rsid w:val="00E0644B"/>
    <w:rsid w:val="00E065EB"/>
    <w:rsid w:val="00E06A4A"/>
    <w:rsid w:val="00E10188"/>
    <w:rsid w:val="00E11013"/>
    <w:rsid w:val="00E12778"/>
    <w:rsid w:val="00E127AB"/>
    <w:rsid w:val="00E12A9A"/>
    <w:rsid w:val="00E12AE9"/>
    <w:rsid w:val="00E12B4C"/>
    <w:rsid w:val="00E130B2"/>
    <w:rsid w:val="00E137E9"/>
    <w:rsid w:val="00E139EF"/>
    <w:rsid w:val="00E13B20"/>
    <w:rsid w:val="00E14958"/>
    <w:rsid w:val="00E153FF"/>
    <w:rsid w:val="00E15EE0"/>
    <w:rsid w:val="00E16FC1"/>
    <w:rsid w:val="00E22015"/>
    <w:rsid w:val="00E23CC9"/>
    <w:rsid w:val="00E248CC"/>
    <w:rsid w:val="00E24F5F"/>
    <w:rsid w:val="00E25143"/>
    <w:rsid w:val="00E255B4"/>
    <w:rsid w:val="00E27514"/>
    <w:rsid w:val="00E27561"/>
    <w:rsid w:val="00E31222"/>
    <w:rsid w:val="00E31A52"/>
    <w:rsid w:val="00E32F7F"/>
    <w:rsid w:val="00E351A1"/>
    <w:rsid w:val="00E35623"/>
    <w:rsid w:val="00E374D1"/>
    <w:rsid w:val="00E37B05"/>
    <w:rsid w:val="00E40FF2"/>
    <w:rsid w:val="00E412BD"/>
    <w:rsid w:val="00E41B56"/>
    <w:rsid w:val="00E422BC"/>
    <w:rsid w:val="00E431B4"/>
    <w:rsid w:val="00E4395B"/>
    <w:rsid w:val="00E439A0"/>
    <w:rsid w:val="00E43DA7"/>
    <w:rsid w:val="00E4504A"/>
    <w:rsid w:val="00E451CD"/>
    <w:rsid w:val="00E46346"/>
    <w:rsid w:val="00E50E6B"/>
    <w:rsid w:val="00E511E5"/>
    <w:rsid w:val="00E52A19"/>
    <w:rsid w:val="00E53061"/>
    <w:rsid w:val="00E537DF"/>
    <w:rsid w:val="00E5539B"/>
    <w:rsid w:val="00E554F8"/>
    <w:rsid w:val="00E5561D"/>
    <w:rsid w:val="00E56ECD"/>
    <w:rsid w:val="00E57A87"/>
    <w:rsid w:val="00E57C98"/>
    <w:rsid w:val="00E617D9"/>
    <w:rsid w:val="00E62710"/>
    <w:rsid w:val="00E62D67"/>
    <w:rsid w:val="00E6309B"/>
    <w:rsid w:val="00E63FB6"/>
    <w:rsid w:val="00E649CF"/>
    <w:rsid w:val="00E65243"/>
    <w:rsid w:val="00E654DC"/>
    <w:rsid w:val="00E66ACF"/>
    <w:rsid w:val="00E67027"/>
    <w:rsid w:val="00E67093"/>
    <w:rsid w:val="00E67486"/>
    <w:rsid w:val="00E67EB5"/>
    <w:rsid w:val="00E70117"/>
    <w:rsid w:val="00E70407"/>
    <w:rsid w:val="00E71B72"/>
    <w:rsid w:val="00E71FF7"/>
    <w:rsid w:val="00E72C03"/>
    <w:rsid w:val="00E72E3C"/>
    <w:rsid w:val="00E74CA6"/>
    <w:rsid w:val="00E74E6B"/>
    <w:rsid w:val="00E751EA"/>
    <w:rsid w:val="00E76C97"/>
    <w:rsid w:val="00E77049"/>
    <w:rsid w:val="00E8226B"/>
    <w:rsid w:val="00E83002"/>
    <w:rsid w:val="00E830A2"/>
    <w:rsid w:val="00E83747"/>
    <w:rsid w:val="00E83BBF"/>
    <w:rsid w:val="00E840C3"/>
    <w:rsid w:val="00E8484A"/>
    <w:rsid w:val="00E8640C"/>
    <w:rsid w:val="00E86433"/>
    <w:rsid w:val="00E86ABB"/>
    <w:rsid w:val="00E87322"/>
    <w:rsid w:val="00E90263"/>
    <w:rsid w:val="00E9044A"/>
    <w:rsid w:val="00E906AA"/>
    <w:rsid w:val="00E90D58"/>
    <w:rsid w:val="00E91986"/>
    <w:rsid w:val="00E92CEF"/>
    <w:rsid w:val="00E937D6"/>
    <w:rsid w:val="00E94796"/>
    <w:rsid w:val="00E956B8"/>
    <w:rsid w:val="00E956EC"/>
    <w:rsid w:val="00E957EA"/>
    <w:rsid w:val="00E95F0E"/>
    <w:rsid w:val="00E970F4"/>
    <w:rsid w:val="00E97C9E"/>
    <w:rsid w:val="00EA0131"/>
    <w:rsid w:val="00EA15C4"/>
    <w:rsid w:val="00EA279D"/>
    <w:rsid w:val="00EA2C17"/>
    <w:rsid w:val="00EA35EE"/>
    <w:rsid w:val="00EA3AC2"/>
    <w:rsid w:val="00EA3DC1"/>
    <w:rsid w:val="00EA531B"/>
    <w:rsid w:val="00EB0028"/>
    <w:rsid w:val="00EB0BA4"/>
    <w:rsid w:val="00EB1485"/>
    <w:rsid w:val="00EB2FFD"/>
    <w:rsid w:val="00EB3005"/>
    <w:rsid w:val="00EB31E9"/>
    <w:rsid w:val="00EB3FFB"/>
    <w:rsid w:val="00EB5735"/>
    <w:rsid w:val="00EB5949"/>
    <w:rsid w:val="00EB5D13"/>
    <w:rsid w:val="00EB6C5E"/>
    <w:rsid w:val="00EB72A0"/>
    <w:rsid w:val="00EC00FA"/>
    <w:rsid w:val="00EC0A7E"/>
    <w:rsid w:val="00EC0BBF"/>
    <w:rsid w:val="00EC29DC"/>
    <w:rsid w:val="00EC3587"/>
    <w:rsid w:val="00EC389A"/>
    <w:rsid w:val="00EC3FC5"/>
    <w:rsid w:val="00EC5483"/>
    <w:rsid w:val="00EC5B51"/>
    <w:rsid w:val="00ED149A"/>
    <w:rsid w:val="00ED183A"/>
    <w:rsid w:val="00ED257C"/>
    <w:rsid w:val="00ED3743"/>
    <w:rsid w:val="00ED5B74"/>
    <w:rsid w:val="00ED6AD7"/>
    <w:rsid w:val="00EE07AE"/>
    <w:rsid w:val="00EE180C"/>
    <w:rsid w:val="00EE1B52"/>
    <w:rsid w:val="00EE21B0"/>
    <w:rsid w:val="00EE3137"/>
    <w:rsid w:val="00EE39FD"/>
    <w:rsid w:val="00EE451C"/>
    <w:rsid w:val="00EE469B"/>
    <w:rsid w:val="00EE4828"/>
    <w:rsid w:val="00EE6B51"/>
    <w:rsid w:val="00EE6D36"/>
    <w:rsid w:val="00EF046A"/>
    <w:rsid w:val="00EF0880"/>
    <w:rsid w:val="00EF2949"/>
    <w:rsid w:val="00EF2F77"/>
    <w:rsid w:val="00EF427A"/>
    <w:rsid w:val="00EF4307"/>
    <w:rsid w:val="00EF554E"/>
    <w:rsid w:val="00EF6231"/>
    <w:rsid w:val="00EF7962"/>
    <w:rsid w:val="00F01091"/>
    <w:rsid w:val="00F028EB"/>
    <w:rsid w:val="00F03BF8"/>
    <w:rsid w:val="00F03C58"/>
    <w:rsid w:val="00F04407"/>
    <w:rsid w:val="00F04BD8"/>
    <w:rsid w:val="00F0632F"/>
    <w:rsid w:val="00F071DF"/>
    <w:rsid w:val="00F07BCA"/>
    <w:rsid w:val="00F10556"/>
    <w:rsid w:val="00F105A4"/>
    <w:rsid w:val="00F115EC"/>
    <w:rsid w:val="00F12CD8"/>
    <w:rsid w:val="00F1369E"/>
    <w:rsid w:val="00F138EF"/>
    <w:rsid w:val="00F13A4A"/>
    <w:rsid w:val="00F13B63"/>
    <w:rsid w:val="00F13C2E"/>
    <w:rsid w:val="00F14AC4"/>
    <w:rsid w:val="00F153E8"/>
    <w:rsid w:val="00F154CD"/>
    <w:rsid w:val="00F1579B"/>
    <w:rsid w:val="00F1603F"/>
    <w:rsid w:val="00F175F2"/>
    <w:rsid w:val="00F178AC"/>
    <w:rsid w:val="00F17D86"/>
    <w:rsid w:val="00F20933"/>
    <w:rsid w:val="00F20943"/>
    <w:rsid w:val="00F21336"/>
    <w:rsid w:val="00F21A83"/>
    <w:rsid w:val="00F23E6D"/>
    <w:rsid w:val="00F243AD"/>
    <w:rsid w:val="00F24904"/>
    <w:rsid w:val="00F24AA5"/>
    <w:rsid w:val="00F24DD3"/>
    <w:rsid w:val="00F24EFF"/>
    <w:rsid w:val="00F25863"/>
    <w:rsid w:val="00F25EF0"/>
    <w:rsid w:val="00F26DB1"/>
    <w:rsid w:val="00F277B5"/>
    <w:rsid w:val="00F30889"/>
    <w:rsid w:val="00F33CA3"/>
    <w:rsid w:val="00F401A6"/>
    <w:rsid w:val="00F40595"/>
    <w:rsid w:val="00F41A09"/>
    <w:rsid w:val="00F41CAF"/>
    <w:rsid w:val="00F42F46"/>
    <w:rsid w:val="00F43438"/>
    <w:rsid w:val="00F43C76"/>
    <w:rsid w:val="00F440A3"/>
    <w:rsid w:val="00F4482B"/>
    <w:rsid w:val="00F4553B"/>
    <w:rsid w:val="00F456CC"/>
    <w:rsid w:val="00F45907"/>
    <w:rsid w:val="00F45D5B"/>
    <w:rsid w:val="00F468D1"/>
    <w:rsid w:val="00F46AED"/>
    <w:rsid w:val="00F472DF"/>
    <w:rsid w:val="00F500E9"/>
    <w:rsid w:val="00F50321"/>
    <w:rsid w:val="00F51E9E"/>
    <w:rsid w:val="00F52054"/>
    <w:rsid w:val="00F521BE"/>
    <w:rsid w:val="00F522B3"/>
    <w:rsid w:val="00F52C48"/>
    <w:rsid w:val="00F537C9"/>
    <w:rsid w:val="00F53BFF"/>
    <w:rsid w:val="00F53FFF"/>
    <w:rsid w:val="00F55C91"/>
    <w:rsid w:val="00F55E8B"/>
    <w:rsid w:val="00F57070"/>
    <w:rsid w:val="00F57850"/>
    <w:rsid w:val="00F603B7"/>
    <w:rsid w:val="00F6088F"/>
    <w:rsid w:val="00F60CAF"/>
    <w:rsid w:val="00F61E48"/>
    <w:rsid w:val="00F61F58"/>
    <w:rsid w:val="00F6234C"/>
    <w:rsid w:val="00F62926"/>
    <w:rsid w:val="00F6367A"/>
    <w:rsid w:val="00F6498F"/>
    <w:rsid w:val="00F6577E"/>
    <w:rsid w:val="00F66725"/>
    <w:rsid w:val="00F6748D"/>
    <w:rsid w:val="00F70241"/>
    <w:rsid w:val="00F71E64"/>
    <w:rsid w:val="00F724DB"/>
    <w:rsid w:val="00F7437B"/>
    <w:rsid w:val="00F7498C"/>
    <w:rsid w:val="00F74C10"/>
    <w:rsid w:val="00F77903"/>
    <w:rsid w:val="00F80B22"/>
    <w:rsid w:val="00F81677"/>
    <w:rsid w:val="00F81849"/>
    <w:rsid w:val="00F819B8"/>
    <w:rsid w:val="00F81AC9"/>
    <w:rsid w:val="00F84E72"/>
    <w:rsid w:val="00F85136"/>
    <w:rsid w:val="00F868A2"/>
    <w:rsid w:val="00F86B7D"/>
    <w:rsid w:val="00F87C8E"/>
    <w:rsid w:val="00F87E54"/>
    <w:rsid w:val="00F90936"/>
    <w:rsid w:val="00F927BB"/>
    <w:rsid w:val="00F936E8"/>
    <w:rsid w:val="00F93807"/>
    <w:rsid w:val="00F9381C"/>
    <w:rsid w:val="00F9476E"/>
    <w:rsid w:val="00F94C1F"/>
    <w:rsid w:val="00F951EA"/>
    <w:rsid w:val="00F959D7"/>
    <w:rsid w:val="00F95EFF"/>
    <w:rsid w:val="00F96A36"/>
    <w:rsid w:val="00F97749"/>
    <w:rsid w:val="00FA0C61"/>
    <w:rsid w:val="00FA15A4"/>
    <w:rsid w:val="00FA2496"/>
    <w:rsid w:val="00FA3D08"/>
    <w:rsid w:val="00FA48D5"/>
    <w:rsid w:val="00FA5E2F"/>
    <w:rsid w:val="00FA60C4"/>
    <w:rsid w:val="00FA656A"/>
    <w:rsid w:val="00FA7EB9"/>
    <w:rsid w:val="00FB06BA"/>
    <w:rsid w:val="00FB0712"/>
    <w:rsid w:val="00FB0E46"/>
    <w:rsid w:val="00FB1D78"/>
    <w:rsid w:val="00FB2D6E"/>
    <w:rsid w:val="00FB2E4E"/>
    <w:rsid w:val="00FB3A54"/>
    <w:rsid w:val="00FB569D"/>
    <w:rsid w:val="00FB5780"/>
    <w:rsid w:val="00FB679B"/>
    <w:rsid w:val="00FB721B"/>
    <w:rsid w:val="00FC01ED"/>
    <w:rsid w:val="00FC0A0E"/>
    <w:rsid w:val="00FC0DA3"/>
    <w:rsid w:val="00FC1664"/>
    <w:rsid w:val="00FC1B5A"/>
    <w:rsid w:val="00FC1D0E"/>
    <w:rsid w:val="00FC3003"/>
    <w:rsid w:val="00FC3885"/>
    <w:rsid w:val="00FC40CD"/>
    <w:rsid w:val="00FC427C"/>
    <w:rsid w:val="00FC452F"/>
    <w:rsid w:val="00FC4B13"/>
    <w:rsid w:val="00FC4C84"/>
    <w:rsid w:val="00FC5BCA"/>
    <w:rsid w:val="00FC5EC8"/>
    <w:rsid w:val="00FC6128"/>
    <w:rsid w:val="00FC7D5A"/>
    <w:rsid w:val="00FD00DD"/>
    <w:rsid w:val="00FD0151"/>
    <w:rsid w:val="00FD0B4F"/>
    <w:rsid w:val="00FD0D5B"/>
    <w:rsid w:val="00FD379C"/>
    <w:rsid w:val="00FD38AC"/>
    <w:rsid w:val="00FD3BA6"/>
    <w:rsid w:val="00FD4E75"/>
    <w:rsid w:val="00FD5E06"/>
    <w:rsid w:val="00FD6035"/>
    <w:rsid w:val="00FE038E"/>
    <w:rsid w:val="00FE13F5"/>
    <w:rsid w:val="00FE1A4E"/>
    <w:rsid w:val="00FE1EEF"/>
    <w:rsid w:val="00FE24B2"/>
    <w:rsid w:val="00FE2788"/>
    <w:rsid w:val="00FE31FE"/>
    <w:rsid w:val="00FE3388"/>
    <w:rsid w:val="00FE6285"/>
    <w:rsid w:val="00FE642D"/>
    <w:rsid w:val="00FE6D64"/>
    <w:rsid w:val="00FE70F2"/>
    <w:rsid w:val="00FE7173"/>
    <w:rsid w:val="00FE725D"/>
    <w:rsid w:val="00FF06F5"/>
    <w:rsid w:val="00FF115D"/>
    <w:rsid w:val="00FF117C"/>
    <w:rsid w:val="00FF19CA"/>
    <w:rsid w:val="00FF2774"/>
    <w:rsid w:val="00FF3C5A"/>
    <w:rsid w:val="00FF46DD"/>
    <w:rsid w:val="00FF4BC8"/>
    <w:rsid w:val="00FF4BFA"/>
    <w:rsid w:val="00FF5687"/>
    <w:rsid w:val="00FF6156"/>
    <w:rsid w:val="00FF6547"/>
    <w:rsid w:val="00FF7BA0"/>
    <w:rsid w:val="00FF7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3" type="connector" idref="#_x0000_s1027"/>
        <o:r id="V:Rule14" type="connector" idref="#_x0000_s1026"/>
        <o:r id="V:Rule15" type="connector" idref="#_x0000_s1031"/>
        <o:r id="V:Rule16" type="connector" idref="#_x0000_s1030"/>
        <o:r id="V:Rule17" type="connector" idref="#_x0000_s1028"/>
        <o:r id="V:Rule18" type="connector" idref="#_x0000_s1029"/>
        <o:r id="V:Rule19" type="connector" idref="#_x0000_s1034"/>
        <o:r id="V:Rule20" type="connector" idref="#_x0000_s1035"/>
        <o:r id="V:Rule21" type="connector" idref="#_x0000_s1037"/>
        <o:r id="V:Rule22" type="connector" idref="#_x0000_s1036"/>
        <o:r id="V:Rule23" type="connector" idref="#_x0000_s1032"/>
        <o:r id="V:Rule24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2"/>
        <w:szCs w:val="22"/>
        <w:lang w:val="en-US" w:eastAsia="en-US" w:bidi="ar-SA"/>
      </w:rPr>
    </w:rPrDefault>
    <w:pPrDefault>
      <w:pPr>
        <w:ind w:left="18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1DA"/>
    <w:pPr>
      <w:ind w:left="0"/>
    </w:pPr>
    <w:rPr>
      <w:rFonts w:eastAsia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EF2F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F2F77"/>
    <w:rPr>
      <w:rFonts w:ascii="Tahoma" w:eastAsia="Times New Roman" w:hAnsi="Tahoma" w:cs="Tahoma"/>
      <w:color w:val="000000"/>
      <w:sz w:val="16"/>
      <w:szCs w:val="16"/>
    </w:rPr>
  </w:style>
  <w:style w:type="character" w:styleId="PageNumber">
    <w:name w:val="page number"/>
    <w:basedOn w:val="DefaultParagraphFont"/>
    <w:rsid w:val="00EF2F77"/>
  </w:style>
  <w:style w:type="paragraph" w:styleId="ListParagraph">
    <w:name w:val="List Paragraph"/>
    <w:basedOn w:val="Normal"/>
    <w:uiPriority w:val="34"/>
    <w:qFormat/>
    <w:rsid w:val="00D661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951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51C7"/>
    <w:rPr>
      <w:rFonts w:eastAsia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951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51C7"/>
    <w:rPr>
      <w:rFonts w:eastAsia="Times New Roman"/>
      <w:color w:val="000000"/>
    </w:rPr>
  </w:style>
  <w:style w:type="table" w:styleId="TableGrid">
    <w:name w:val="Table Grid"/>
    <w:basedOn w:val="TableNormal"/>
    <w:uiPriority w:val="59"/>
    <w:rsid w:val="00B951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3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cw103attachb.dotx</Template>
  <TotalTime>22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MCDEMRH</dc:creator>
  <cp:keywords/>
  <dc:description/>
  <cp:lastModifiedBy>DSS-CD</cp:lastModifiedBy>
  <cp:revision>13</cp:revision>
  <cp:lastPrinted>2011-08-25T20:27:00Z</cp:lastPrinted>
  <dcterms:created xsi:type="dcterms:W3CDTF">2011-08-29T13:51:00Z</dcterms:created>
  <dcterms:modified xsi:type="dcterms:W3CDTF">2012-02-09T14:19:00Z</dcterms:modified>
</cp:coreProperties>
</file>