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ayout w:type="fixed"/>
        <w:tblLook w:val="01E0" w:firstRow="1" w:lastRow="1" w:firstColumn="1" w:lastColumn="1" w:noHBand="0" w:noVBand="0"/>
      </w:tblPr>
      <w:tblGrid>
        <w:gridCol w:w="1146"/>
        <w:gridCol w:w="3822"/>
        <w:gridCol w:w="1823"/>
        <w:gridCol w:w="16"/>
        <w:gridCol w:w="1807"/>
        <w:gridCol w:w="1201"/>
        <w:gridCol w:w="1201"/>
      </w:tblGrid>
      <w:tr w:rsidR="008B1ECD" w:rsidRPr="008B1ECD" w:rsidTr="00DE27DE">
        <w:trPr>
          <w:trHeight w:val="864"/>
        </w:trPr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B1ECD" w:rsidRPr="008B1ECD" w:rsidRDefault="00CC6770" w:rsidP="00495FD8">
            <w:pPr>
              <w:tabs>
                <w:tab w:val="left" w:pos="273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38BA01FE" wp14:editId="52EB35CE">
                  <wp:extent cx="571500" cy="571500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7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B1ECD" w:rsidRPr="005229B9" w:rsidRDefault="008B1ECD" w:rsidP="005229B9">
            <w:pPr>
              <w:tabs>
                <w:tab w:val="left" w:pos="2735"/>
              </w:tabs>
              <w:rPr>
                <w:rFonts w:ascii="Arial" w:hAnsi="Arial" w:cs="Arial"/>
                <w:sz w:val="22"/>
                <w:szCs w:val="22"/>
              </w:rPr>
            </w:pPr>
            <w:r w:rsidRPr="005229B9">
              <w:rPr>
                <w:rFonts w:ascii="Arial" w:hAnsi="Arial" w:cs="Arial"/>
                <w:sz w:val="22"/>
                <w:szCs w:val="22"/>
              </w:rPr>
              <w:t>MISSOURI DEPARTMENT OF SOCIAL SERVICES</w:t>
            </w:r>
          </w:p>
          <w:p w:rsidR="000C1062" w:rsidRPr="005229B9" w:rsidRDefault="008B1ECD" w:rsidP="005229B9">
            <w:pPr>
              <w:tabs>
                <w:tab w:val="left" w:pos="2735"/>
              </w:tabs>
              <w:rPr>
                <w:rFonts w:ascii="Arial" w:hAnsi="Arial" w:cs="Arial"/>
                <w:sz w:val="22"/>
                <w:szCs w:val="22"/>
              </w:rPr>
            </w:pPr>
            <w:r w:rsidRPr="005229B9">
              <w:rPr>
                <w:rFonts w:ascii="Arial" w:hAnsi="Arial" w:cs="Arial"/>
                <w:sz w:val="22"/>
                <w:szCs w:val="22"/>
              </w:rPr>
              <w:t>CHILDREN'S DIVISION</w:t>
            </w:r>
            <w:r w:rsidR="008E0998" w:rsidRPr="005229B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482D5F" w:rsidRPr="005229B9" w:rsidRDefault="008B1ECD" w:rsidP="005229B9">
            <w:pPr>
              <w:tabs>
                <w:tab w:val="left" w:pos="2735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5229B9">
              <w:rPr>
                <w:rFonts w:ascii="Arial" w:hAnsi="Arial" w:cs="Arial"/>
                <w:b/>
                <w:sz w:val="22"/>
                <w:szCs w:val="22"/>
              </w:rPr>
              <w:t>CERTIFICATION OF RECEIPT OF SERVICES – CHILDREN'S TREATMENT SERVICES</w:t>
            </w:r>
          </w:p>
        </w:tc>
      </w:tr>
      <w:tr w:rsidR="005229B9" w:rsidRPr="001D5043" w:rsidTr="00DE27DE">
        <w:trPr>
          <w:trHeight w:val="141"/>
        </w:trPr>
        <w:tc>
          <w:tcPr>
            <w:tcW w:w="6807" w:type="dxa"/>
            <w:gridSpan w:val="4"/>
            <w:tcBorders>
              <w:bottom w:val="nil"/>
            </w:tcBorders>
            <w:shd w:val="clear" w:color="auto" w:fill="auto"/>
            <w:vAlign w:val="center"/>
          </w:tcPr>
          <w:p w:rsidR="005229B9" w:rsidRPr="001D5043" w:rsidRDefault="005229B9" w:rsidP="00013749">
            <w:pPr>
              <w:tabs>
                <w:tab w:val="left" w:pos="2735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1D5043">
              <w:rPr>
                <w:rFonts w:ascii="Arial" w:hAnsi="Arial" w:cs="Arial"/>
                <w:b/>
                <w:sz w:val="18"/>
                <w:szCs w:val="18"/>
              </w:rPr>
              <w:t xml:space="preserve">CONTRACTED PROVIDER NAME </w:t>
            </w:r>
          </w:p>
        </w:tc>
        <w:tc>
          <w:tcPr>
            <w:tcW w:w="4209" w:type="dxa"/>
            <w:gridSpan w:val="3"/>
            <w:tcBorders>
              <w:bottom w:val="nil"/>
            </w:tcBorders>
            <w:shd w:val="clear" w:color="auto" w:fill="auto"/>
            <w:vAlign w:val="center"/>
          </w:tcPr>
          <w:p w:rsidR="005229B9" w:rsidRPr="001D5043" w:rsidRDefault="005229B9" w:rsidP="00013749">
            <w:pPr>
              <w:tabs>
                <w:tab w:val="left" w:pos="2735"/>
              </w:tabs>
              <w:rPr>
                <w:rFonts w:ascii="Arial" w:hAnsi="Arial" w:cs="Arial"/>
                <w:sz w:val="18"/>
                <w:szCs w:val="18"/>
              </w:rPr>
            </w:pPr>
            <w:r w:rsidRPr="001D5043">
              <w:rPr>
                <w:rFonts w:ascii="Arial" w:hAnsi="Arial" w:cs="Arial"/>
                <w:b/>
                <w:sz w:val="18"/>
                <w:szCs w:val="18"/>
              </w:rPr>
              <w:t>CONTRACT AND/OR VENDOR NUMBER</w:t>
            </w:r>
          </w:p>
        </w:tc>
      </w:tr>
      <w:tr w:rsidR="005229B9" w:rsidRPr="001D5043" w:rsidTr="00DE27DE">
        <w:trPr>
          <w:trHeight w:val="432"/>
        </w:trPr>
        <w:tc>
          <w:tcPr>
            <w:tcW w:w="6807" w:type="dxa"/>
            <w:gridSpan w:val="4"/>
            <w:tcBorders>
              <w:top w:val="nil"/>
            </w:tcBorders>
            <w:shd w:val="clear" w:color="auto" w:fill="auto"/>
            <w:vAlign w:val="center"/>
          </w:tcPr>
          <w:p w:rsidR="005229B9" w:rsidRPr="001D5043" w:rsidRDefault="008007A3" w:rsidP="00013749">
            <w:pPr>
              <w:tabs>
                <w:tab w:val="left" w:pos="2735"/>
              </w:tabs>
              <w:rPr>
                <w:rFonts w:ascii="Arial" w:hAnsi="Arial" w:cs="Arial"/>
                <w:sz w:val="18"/>
                <w:szCs w:val="18"/>
              </w:rPr>
            </w:pPr>
            <w:r w:rsidRPr="001D504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5229B9" w:rsidRPr="001D504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D5043">
              <w:rPr>
                <w:rFonts w:ascii="Arial" w:hAnsi="Arial" w:cs="Arial"/>
                <w:sz w:val="18"/>
                <w:szCs w:val="18"/>
              </w:rPr>
            </w:r>
            <w:r w:rsidRPr="001D504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bookmarkStart w:id="1" w:name="_GoBack"/>
            <w:r w:rsidR="005229B9" w:rsidRPr="001D504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229B9" w:rsidRPr="001D504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229B9" w:rsidRPr="001D504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229B9" w:rsidRPr="001D504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229B9" w:rsidRPr="001D504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bookmarkEnd w:id="1"/>
            <w:r w:rsidRPr="001D5043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4209" w:type="dxa"/>
            <w:gridSpan w:val="3"/>
            <w:tcBorders>
              <w:top w:val="nil"/>
            </w:tcBorders>
            <w:shd w:val="clear" w:color="auto" w:fill="auto"/>
            <w:vAlign w:val="center"/>
          </w:tcPr>
          <w:p w:rsidR="005229B9" w:rsidRPr="001D5043" w:rsidRDefault="008007A3" w:rsidP="00013749">
            <w:pPr>
              <w:tabs>
                <w:tab w:val="left" w:pos="2735"/>
              </w:tabs>
              <w:rPr>
                <w:rFonts w:ascii="Arial" w:hAnsi="Arial" w:cs="Arial"/>
                <w:sz w:val="18"/>
                <w:szCs w:val="18"/>
              </w:rPr>
            </w:pPr>
            <w:r w:rsidRPr="001D504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229B9" w:rsidRPr="001D504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D5043">
              <w:rPr>
                <w:rFonts w:ascii="Arial" w:hAnsi="Arial" w:cs="Arial"/>
                <w:sz w:val="18"/>
                <w:szCs w:val="18"/>
              </w:rPr>
            </w:r>
            <w:r w:rsidRPr="001D504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5229B9" w:rsidRPr="001D504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229B9" w:rsidRPr="001D504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229B9" w:rsidRPr="001D504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229B9" w:rsidRPr="001D504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229B9" w:rsidRPr="001D504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D504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5229B9" w:rsidRPr="001D5043" w:rsidTr="00DE27DE">
        <w:trPr>
          <w:trHeight w:val="141"/>
        </w:trPr>
        <w:tc>
          <w:tcPr>
            <w:tcW w:w="11016" w:type="dxa"/>
            <w:gridSpan w:val="7"/>
            <w:tcBorders>
              <w:bottom w:val="nil"/>
            </w:tcBorders>
            <w:vAlign w:val="center"/>
          </w:tcPr>
          <w:p w:rsidR="005229B9" w:rsidRDefault="005229B9" w:rsidP="00C60115">
            <w:pPr>
              <w:tabs>
                <w:tab w:val="left" w:pos="2735"/>
              </w:tabs>
              <w:rPr>
                <w:rFonts w:ascii="Arial" w:hAnsi="Arial" w:cs="Arial"/>
                <w:sz w:val="18"/>
                <w:szCs w:val="18"/>
              </w:rPr>
            </w:pPr>
            <w:r w:rsidRPr="001D5043">
              <w:rPr>
                <w:rFonts w:ascii="Arial" w:hAnsi="Arial" w:cs="Arial"/>
                <w:b/>
                <w:sz w:val="18"/>
                <w:szCs w:val="18"/>
              </w:rPr>
              <w:t>NAME OF INDIVIDUAL WHO PERFORMED DIRECT SERVICE AND LICENSING CREDENTIALS</w:t>
            </w:r>
            <w:r w:rsidRPr="001D5043">
              <w:rPr>
                <w:rFonts w:ascii="Arial" w:hAnsi="Arial" w:cs="Arial"/>
                <w:sz w:val="18"/>
                <w:szCs w:val="18"/>
              </w:rPr>
              <w:t xml:space="preserve"> (Example: LPC, LCSW…etc)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D50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5229B9" w:rsidRPr="00482D5F" w:rsidRDefault="005229B9" w:rsidP="00C60115">
            <w:pPr>
              <w:tabs>
                <w:tab w:val="left" w:pos="2735"/>
              </w:tabs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82D5F">
              <w:rPr>
                <w:rFonts w:ascii="Arial" w:hAnsi="Arial" w:cs="Arial"/>
                <w:i/>
                <w:sz w:val="18"/>
                <w:szCs w:val="18"/>
              </w:rPr>
              <w:t>If this field is not filled out, the provider's invoice may be returned to the provider by the Division.</w:t>
            </w:r>
          </w:p>
        </w:tc>
      </w:tr>
      <w:tr w:rsidR="005229B9" w:rsidRPr="001D5043" w:rsidTr="00DE27DE">
        <w:trPr>
          <w:trHeight w:val="432"/>
        </w:trPr>
        <w:tc>
          <w:tcPr>
            <w:tcW w:w="11016" w:type="dxa"/>
            <w:gridSpan w:val="7"/>
            <w:tcBorders>
              <w:top w:val="nil"/>
              <w:bottom w:val="nil"/>
            </w:tcBorders>
            <w:vAlign w:val="center"/>
          </w:tcPr>
          <w:p w:rsidR="005229B9" w:rsidRPr="001D5043" w:rsidRDefault="008007A3" w:rsidP="005229B9">
            <w:pPr>
              <w:tabs>
                <w:tab w:val="left" w:pos="2735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2" w:name="Text5"/>
            <w:r w:rsidR="005229B9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5229B9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5229B9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5229B9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5229B9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5229B9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"/>
          </w:p>
        </w:tc>
      </w:tr>
      <w:tr w:rsidR="00B03C20" w:rsidRPr="001D5043" w:rsidTr="00B03C20">
        <w:trPr>
          <w:trHeight w:val="467"/>
        </w:trPr>
        <w:tc>
          <w:tcPr>
            <w:tcW w:w="8614" w:type="dxa"/>
            <w:gridSpan w:val="5"/>
            <w:vAlign w:val="center"/>
          </w:tcPr>
          <w:p w:rsidR="00B03C20" w:rsidRPr="001D5043" w:rsidRDefault="00B03C20" w:rsidP="00013749">
            <w:pPr>
              <w:tabs>
                <w:tab w:val="left" w:pos="2735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1D5043">
              <w:rPr>
                <w:rFonts w:ascii="Arial" w:hAnsi="Arial" w:cs="Arial"/>
                <w:b/>
                <w:sz w:val="18"/>
                <w:szCs w:val="18"/>
              </w:rPr>
              <w:t>CASE/FAMILY NAME</w:t>
            </w:r>
          </w:p>
          <w:p w:rsidR="00B03C20" w:rsidRPr="001D5043" w:rsidRDefault="00B03C20" w:rsidP="00013749">
            <w:pPr>
              <w:tabs>
                <w:tab w:val="left" w:pos="2735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1D504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1D504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D5043">
              <w:rPr>
                <w:rFonts w:ascii="Arial" w:hAnsi="Arial" w:cs="Arial"/>
                <w:sz w:val="18"/>
                <w:szCs w:val="18"/>
              </w:rPr>
            </w:r>
            <w:r w:rsidRPr="001D504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D504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D504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D504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D504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D504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D5043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2402" w:type="dxa"/>
            <w:gridSpan w:val="2"/>
            <w:vAlign w:val="center"/>
          </w:tcPr>
          <w:p w:rsidR="00B03C20" w:rsidRPr="001D5043" w:rsidRDefault="00B03C20" w:rsidP="00B03C20">
            <w:pPr>
              <w:tabs>
                <w:tab w:val="left" w:pos="2735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Date of Service (m/y)</w:t>
            </w:r>
          </w:p>
          <w:p w:rsidR="00B03C20" w:rsidRPr="001D5043" w:rsidRDefault="00B03C20" w:rsidP="00B03C20">
            <w:pPr>
              <w:tabs>
                <w:tab w:val="left" w:pos="2735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D504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Pr="001D504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D5043">
              <w:rPr>
                <w:rFonts w:ascii="Arial" w:hAnsi="Arial" w:cs="Arial"/>
                <w:sz w:val="18"/>
                <w:szCs w:val="18"/>
              </w:rPr>
            </w:r>
            <w:r w:rsidRPr="001D504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D504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D504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D504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D504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D504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D5043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"/>
            <w:r>
              <w:rPr>
                <w:rFonts w:ascii="Arial" w:hAnsi="Arial" w:cs="Arial"/>
                <w:sz w:val="18"/>
                <w:szCs w:val="18"/>
              </w:rPr>
              <w:t xml:space="preserve"> /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DE27DE" w:rsidRPr="001D5043" w:rsidTr="00DE27DE">
        <w:trPr>
          <w:trHeight w:val="288"/>
        </w:trPr>
        <w:tc>
          <w:tcPr>
            <w:tcW w:w="1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53637" w:rsidRPr="001D5043" w:rsidRDefault="00553637" w:rsidP="00711E0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D5043">
              <w:rPr>
                <w:rFonts w:ascii="Arial" w:hAnsi="Arial" w:cs="Arial"/>
                <w:b/>
                <w:sz w:val="18"/>
                <w:szCs w:val="18"/>
              </w:rPr>
              <w:t>DATE</w:t>
            </w:r>
          </w:p>
        </w:tc>
        <w:tc>
          <w:tcPr>
            <w:tcW w:w="38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53637" w:rsidRPr="001D5043" w:rsidRDefault="00553637" w:rsidP="00711E0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D5043">
              <w:rPr>
                <w:rFonts w:ascii="Arial" w:hAnsi="Arial" w:cs="Arial"/>
                <w:b/>
                <w:sz w:val="18"/>
                <w:szCs w:val="18"/>
              </w:rPr>
              <w:t>CLIENT SIGNATURE*</w:t>
            </w:r>
          </w:p>
        </w:tc>
        <w:tc>
          <w:tcPr>
            <w:tcW w:w="18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53637" w:rsidRPr="001D5043" w:rsidRDefault="00553637" w:rsidP="00711E0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D5043">
              <w:rPr>
                <w:rFonts w:ascii="Arial" w:hAnsi="Arial" w:cs="Arial"/>
                <w:b/>
                <w:sz w:val="18"/>
                <w:szCs w:val="18"/>
              </w:rPr>
              <w:t>SERVICE DESCRIPTION</w:t>
            </w:r>
          </w:p>
        </w:tc>
        <w:tc>
          <w:tcPr>
            <w:tcW w:w="182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E27DE" w:rsidRDefault="00DE27DE" w:rsidP="00711E0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SERVICE</w:t>
            </w:r>
          </w:p>
          <w:p w:rsidR="00553637" w:rsidRPr="001D5043" w:rsidRDefault="00DE27DE" w:rsidP="00711E0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LOCATION</w:t>
            </w:r>
          </w:p>
        </w:tc>
        <w:tc>
          <w:tcPr>
            <w:tcW w:w="12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53637" w:rsidRPr="001D5043" w:rsidRDefault="00553637" w:rsidP="00711E0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D5043">
              <w:rPr>
                <w:rFonts w:ascii="Arial" w:hAnsi="Arial" w:cs="Arial"/>
                <w:b/>
                <w:sz w:val="18"/>
                <w:szCs w:val="18"/>
              </w:rPr>
              <w:t>TIME IN</w:t>
            </w:r>
          </w:p>
        </w:tc>
        <w:tc>
          <w:tcPr>
            <w:tcW w:w="12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53637" w:rsidRPr="001D5043" w:rsidRDefault="00553637" w:rsidP="00711E0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D5043">
              <w:rPr>
                <w:rFonts w:ascii="Arial" w:hAnsi="Arial" w:cs="Arial"/>
                <w:b/>
                <w:sz w:val="18"/>
                <w:szCs w:val="18"/>
              </w:rPr>
              <w:t>TIME OUT</w:t>
            </w:r>
          </w:p>
        </w:tc>
      </w:tr>
      <w:tr w:rsidR="00DE27DE" w:rsidRPr="001D5043" w:rsidTr="00DE27DE">
        <w:trPr>
          <w:trHeight w:val="576"/>
        </w:trPr>
        <w:tc>
          <w:tcPr>
            <w:tcW w:w="1146" w:type="dxa"/>
            <w:tcBorders>
              <w:top w:val="single" w:sz="8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2" w:type="dxa"/>
            <w:tcBorders>
              <w:top w:val="single" w:sz="8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gridSpan w:val="2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8" w:space="0" w:color="auto"/>
              <w:lef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8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E27DE" w:rsidRPr="001D5043" w:rsidTr="00DE27DE">
        <w:trPr>
          <w:trHeight w:val="576"/>
        </w:trPr>
        <w:tc>
          <w:tcPr>
            <w:tcW w:w="1146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2" w:type="dxa"/>
            <w:tcBorders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  <w:tcBorders>
              <w:lef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E27DE" w:rsidRPr="001D5043" w:rsidTr="00DE27DE">
        <w:trPr>
          <w:trHeight w:val="576"/>
        </w:trPr>
        <w:tc>
          <w:tcPr>
            <w:tcW w:w="1146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2" w:type="dxa"/>
            <w:tcBorders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  <w:tcBorders>
              <w:lef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E27DE" w:rsidRPr="001D5043" w:rsidTr="00DE27DE">
        <w:trPr>
          <w:trHeight w:val="576"/>
        </w:trPr>
        <w:tc>
          <w:tcPr>
            <w:tcW w:w="1146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2" w:type="dxa"/>
            <w:tcBorders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  <w:tcBorders>
              <w:lef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E27DE" w:rsidRPr="001D5043" w:rsidTr="00DE27DE">
        <w:trPr>
          <w:trHeight w:val="576"/>
        </w:trPr>
        <w:tc>
          <w:tcPr>
            <w:tcW w:w="1146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2" w:type="dxa"/>
            <w:tcBorders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  <w:tcBorders>
              <w:lef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E27DE" w:rsidRPr="001D5043" w:rsidTr="00DE27DE">
        <w:trPr>
          <w:trHeight w:val="576"/>
        </w:trPr>
        <w:tc>
          <w:tcPr>
            <w:tcW w:w="1146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2" w:type="dxa"/>
            <w:tcBorders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  <w:tcBorders>
              <w:lef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E27DE" w:rsidRPr="001D5043" w:rsidTr="00DE27DE">
        <w:trPr>
          <w:trHeight w:val="576"/>
        </w:trPr>
        <w:tc>
          <w:tcPr>
            <w:tcW w:w="1146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2" w:type="dxa"/>
            <w:tcBorders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  <w:tcBorders>
              <w:lef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E27DE" w:rsidRPr="001D5043" w:rsidTr="00DE27DE">
        <w:trPr>
          <w:trHeight w:val="576"/>
        </w:trPr>
        <w:tc>
          <w:tcPr>
            <w:tcW w:w="1146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2" w:type="dxa"/>
            <w:tcBorders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  <w:tcBorders>
              <w:lef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E27DE" w:rsidRPr="001D5043" w:rsidTr="00DE27DE">
        <w:trPr>
          <w:trHeight w:val="576"/>
        </w:trPr>
        <w:tc>
          <w:tcPr>
            <w:tcW w:w="1146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2" w:type="dxa"/>
            <w:tcBorders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  <w:tcBorders>
              <w:lef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E27DE" w:rsidRPr="001D5043" w:rsidTr="00DE27DE">
        <w:trPr>
          <w:trHeight w:val="576"/>
        </w:trPr>
        <w:tc>
          <w:tcPr>
            <w:tcW w:w="1146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2" w:type="dxa"/>
            <w:tcBorders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  <w:tcBorders>
              <w:lef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E27DE" w:rsidRPr="001D5043" w:rsidTr="00DE27DE">
        <w:trPr>
          <w:trHeight w:val="576"/>
        </w:trPr>
        <w:tc>
          <w:tcPr>
            <w:tcW w:w="1146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2" w:type="dxa"/>
            <w:tcBorders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  <w:tcBorders>
              <w:lef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E27DE" w:rsidRPr="001D5043" w:rsidTr="00DE27DE">
        <w:trPr>
          <w:trHeight w:val="576"/>
        </w:trPr>
        <w:tc>
          <w:tcPr>
            <w:tcW w:w="1146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2" w:type="dxa"/>
            <w:tcBorders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  <w:tcBorders>
              <w:lef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E27DE" w:rsidRPr="001D5043" w:rsidTr="00DE27DE">
        <w:trPr>
          <w:trHeight w:val="576"/>
        </w:trPr>
        <w:tc>
          <w:tcPr>
            <w:tcW w:w="1146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2" w:type="dxa"/>
            <w:tcBorders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  <w:tcBorders>
              <w:lef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E27DE" w:rsidRPr="001D5043" w:rsidTr="00DE27DE">
        <w:trPr>
          <w:trHeight w:val="576"/>
        </w:trPr>
        <w:tc>
          <w:tcPr>
            <w:tcW w:w="1146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2" w:type="dxa"/>
            <w:tcBorders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  <w:tcBorders>
              <w:lef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E27DE" w:rsidRPr="001D5043" w:rsidTr="00DE27DE">
        <w:trPr>
          <w:trHeight w:val="576"/>
        </w:trPr>
        <w:tc>
          <w:tcPr>
            <w:tcW w:w="1146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2" w:type="dxa"/>
            <w:tcBorders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  <w:tcBorders>
              <w:lef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E27DE" w:rsidRPr="001D5043" w:rsidTr="00DE27DE">
        <w:trPr>
          <w:trHeight w:val="576"/>
        </w:trPr>
        <w:tc>
          <w:tcPr>
            <w:tcW w:w="1146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2" w:type="dxa"/>
            <w:tcBorders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2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  <w:tcBorders>
              <w:left w:val="single" w:sz="4" w:space="0" w:color="auto"/>
            </w:tcBorders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1" w:type="dxa"/>
          </w:tcPr>
          <w:p w:rsidR="00553637" w:rsidRPr="001D5043" w:rsidRDefault="0055363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12E6" w:rsidRPr="001D5043" w:rsidTr="0034557A">
        <w:trPr>
          <w:trHeight w:val="720"/>
        </w:trPr>
        <w:tc>
          <w:tcPr>
            <w:tcW w:w="11016" w:type="dxa"/>
            <w:gridSpan w:val="7"/>
            <w:tcBorders>
              <w:bottom w:val="single" w:sz="4" w:space="0" w:color="auto"/>
            </w:tcBorders>
            <w:vAlign w:val="center"/>
          </w:tcPr>
          <w:p w:rsidR="00482D5F" w:rsidRPr="001D5043" w:rsidRDefault="002343C1" w:rsidP="0034557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D5043">
              <w:rPr>
                <w:rFonts w:ascii="Arial" w:hAnsi="Arial" w:cs="Arial"/>
                <w:b/>
                <w:sz w:val="18"/>
                <w:szCs w:val="18"/>
              </w:rPr>
              <w:t>*</w:t>
            </w:r>
            <w:r w:rsidR="000012E6" w:rsidRPr="001D5043">
              <w:rPr>
                <w:rFonts w:ascii="Arial" w:hAnsi="Arial" w:cs="Arial"/>
                <w:b/>
                <w:sz w:val="18"/>
                <w:szCs w:val="18"/>
              </w:rPr>
              <w:t>The signature of the individual receiving this service, or if the individual is a child unable to sign for him/herself, parent or parent-substitute is required to sign this form.  The parent or parent substitute shall not be the provider or an employee of the provider.</w:t>
            </w:r>
          </w:p>
        </w:tc>
      </w:tr>
    </w:tbl>
    <w:p w:rsidR="00953909" w:rsidRPr="00710249" w:rsidRDefault="00953909" w:rsidP="00710249">
      <w:pPr>
        <w:rPr>
          <w:sz w:val="16"/>
          <w:szCs w:val="16"/>
        </w:rPr>
      </w:pPr>
    </w:p>
    <w:sectPr w:rsidR="00953909" w:rsidRPr="00710249" w:rsidSect="00495FD8">
      <w:footerReference w:type="default" r:id="rId8"/>
      <w:pgSz w:w="12240" w:h="15840"/>
      <w:pgMar w:top="432" w:right="720" w:bottom="432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E86" w:rsidRDefault="00F95E86">
      <w:r>
        <w:separator/>
      </w:r>
    </w:p>
  </w:endnote>
  <w:endnote w:type="continuationSeparator" w:id="0">
    <w:p w:rsidR="00F95E86" w:rsidRDefault="00F95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108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5544"/>
      <w:gridCol w:w="5544"/>
    </w:tblGrid>
    <w:tr w:rsidR="00400628" w:rsidRPr="00013749" w:rsidTr="00BC73A6">
      <w:tc>
        <w:tcPr>
          <w:tcW w:w="5544" w:type="dxa"/>
        </w:tcPr>
        <w:p w:rsidR="00400628" w:rsidRDefault="00400628" w:rsidP="00C95E3F">
          <w:pPr>
            <w:pStyle w:val="Footer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SEND </w:t>
          </w:r>
          <w:r w:rsidRPr="00F51223">
            <w:rPr>
              <w:rFonts w:ascii="Arial" w:hAnsi="Arial" w:cs="Arial"/>
              <w:sz w:val="16"/>
              <w:szCs w:val="16"/>
            </w:rPr>
            <w:t>ORIGINAL</w:t>
          </w:r>
          <w:r>
            <w:rPr>
              <w:rFonts w:ascii="Arial" w:hAnsi="Arial" w:cs="Arial"/>
              <w:sz w:val="16"/>
              <w:szCs w:val="16"/>
            </w:rPr>
            <w:t xml:space="preserve"> TO </w:t>
          </w:r>
          <w:smartTag w:uri="urn:schemas-microsoft-com:office:smarttags" w:element="place">
            <w:smartTag w:uri="urn:schemas-microsoft-com:office:smarttags" w:element="PlaceType">
              <w:r w:rsidRPr="00F51223">
                <w:rPr>
                  <w:rFonts w:ascii="Arial" w:hAnsi="Arial" w:cs="Arial"/>
                  <w:sz w:val="16"/>
                  <w:szCs w:val="16"/>
                </w:rPr>
                <w:t>COUNTY</w:t>
              </w:r>
            </w:smartTag>
            <w:r w:rsidRPr="00F51223">
              <w:rPr>
                <w:rFonts w:ascii="Arial" w:hAnsi="Arial" w:cs="Arial"/>
                <w:sz w:val="16"/>
                <w:szCs w:val="16"/>
              </w:rPr>
              <w:t xml:space="preserve"> </w:t>
            </w:r>
            <w:smartTag w:uri="urn:schemas-microsoft-com:office:smarttags" w:element="PlaceName">
              <w:r w:rsidRPr="00F51223">
                <w:rPr>
                  <w:rFonts w:ascii="Arial" w:hAnsi="Arial" w:cs="Arial"/>
                  <w:sz w:val="16"/>
                  <w:szCs w:val="16"/>
                </w:rPr>
                <w:t>OFFICE</w:t>
              </w:r>
            </w:smartTag>
          </w:smartTag>
          <w:r>
            <w:rPr>
              <w:rFonts w:ascii="Arial" w:hAnsi="Arial" w:cs="Arial"/>
              <w:sz w:val="16"/>
              <w:szCs w:val="16"/>
            </w:rPr>
            <w:t xml:space="preserve"> WITH INVOICE</w:t>
          </w:r>
          <w:r w:rsidRPr="00F51223">
            <w:rPr>
              <w:rFonts w:ascii="Arial" w:hAnsi="Arial" w:cs="Arial"/>
              <w:sz w:val="16"/>
              <w:szCs w:val="16"/>
            </w:rPr>
            <w:t xml:space="preserve">   </w:t>
          </w:r>
          <w:r>
            <w:rPr>
              <w:rFonts w:ascii="Arial" w:hAnsi="Arial" w:cs="Arial"/>
              <w:sz w:val="16"/>
              <w:szCs w:val="16"/>
            </w:rPr>
            <w:t xml:space="preserve">   </w:t>
          </w:r>
          <w:r w:rsidRPr="00F51223">
            <w:rPr>
              <w:rFonts w:ascii="Arial" w:hAnsi="Arial" w:cs="Arial"/>
              <w:sz w:val="16"/>
              <w:szCs w:val="16"/>
            </w:rPr>
            <w:t xml:space="preserve"> </w:t>
          </w:r>
          <w:r>
            <w:rPr>
              <w:rFonts w:ascii="Arial" w:hAnsi="Arial" w:cs="Arial"/>
              <w:sz w:val="16"/>
              <w:szCs w:val="16"/>
            </w:rPr>
            <w:t xml:space="preserve">   </w:t>
          </w:r>
          <w:r w:rsidRPr="00F51223">
            <w:rPr>
              <w:rFonts w:ascii="Arial" w:hAnsi="Arial" w:cs="Arial"/>
              <w:sz w:val="16"/>
              <w:szCs w:val="16"/>
            </w:rPr>
            <w:t xml:space="preserve">    </w:t>
          </w:r>
          <w:r>
            <w:rPr>
              <w:rFonts w:ascii="Arial" w:hAnsi="Arial" w:cs="Arial"/>
              <w:sz w:val="16"/>
              <w:szCs w:val="16"/>
            </w:rPr>
            <w:t xml:space="preserve">     </w:t>
          </w:r>
        </w:p>
      </w:tc>
      <w:tc>
        <w:tcPr>
          <w:tcW w:w="5544" w:type="dxa"/>
        </w:tcPr>
        <w:p w:rsidR="00400628" w:rsidRDefault="004B5D46" w:rsidP="00C95E3F">
          <w:pPr>
            <w:pStyle w:val="Footer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PROVIDER RETAIN </w:t>
          </w:r>
          <w:r w:rsidR="00400628">
            <w:rPr>
              <w:rFonts w:ascii="Arial" w:hAnsi="Arial" w:cs="Arial"/>
              <w:sz w:val="16"/>
              <w:szCs w:val="16"/>
            </w:rPr>
            <w:t xml:space="preserve">COPY OF THIS FORM            </w:t>
          </w:r>
        </w:p>
      </w:tc>
    </w:tr>
    <w:tr w:rsidR="00400628" w:rsidRPr="00013749" w:rsidTr="00997A6C">
      <w:tc>
        <w:tcPr>
          <w:tcW w:w="11088" w:type="dxa"/>
          <w:gridSpan w:val="2"/>
        </w:tcPr>
        <w:p w:rsidR="00400628" w:rsidRDefault="00400628" w:rsidP="00C95E3F">
          <w:pPr>
            <w:pStyle w:val="Footer"/>
            <w:jc w:val="center"/>
            <w:rPr>
              <w:rFonts w:ascii="Arial" w:hAnsi="Arial" w:cs="Arial"/>
              <w:sz w:val="16"/>
              <w:szCs w:val="16"/>
            </w:rPr>
          </w:pPr>
        </w:p>
        <w:p w:rsidR="00400628" w:rsidRPr="00013749" w:rsidRDefault="00400628" w:rsidP="00B03C20">
          <w:pPr>
            <w:pStyle w:val="Footer"/>
            <w:jc w:val="center"/>
            <w:rPr>
              <w:rFonts w:ascii="Arial" w:hAnsi="Arial" w:cs="Arial"/>
              <w:sz w:val="16"/>
              <w:szCs w:val="16"/>
            </w:rPr>
          </w:pPr>
          <w:r w:rsidRPr="00013749">
            <w:rPr>
              <w:rFonts w:ascii="Arial" w:hAnsi="Arial" w:cs="Arial"/>
              <w:sz w:val="16"/>
              <w:szCs w:val="16"/>
            </w:rPr>
            <w:t>MO 886-1960N</w:t>
          </w:r>
          <w:r>
            <w:rPr>
              <w:rFonts w:ascii="Arial" w:hAnsi="Arial" w:cs="Arial"/>
              <w:sz w:val="16"/>
              <w:szCs w:val="16"/>
            </w:rPr>
            <w:t xml:space="preserve">                                                                                                                                                               </w:t>
          </w:r>
          <w:r w:rsidR="00DE27DE">
            <w:rPr>
              <w:rFonts w:ascii="Arial" w:hAnsi="Arial" w:cs="Arial"/>
              <w:sz w:val="16"/>
              <w:szCs w:val="16"/>
            </w:rPr>
            <w:t xml:space="preserve">                            </w:t>
          </w:r>
          <w:r w:rsidRPr="00013749">
            <w:rPr>
              <w:rFonts w:ascii="Arial" w:hAnsi="Arial" w:cs="Arial"/>
              <w:sz w:val="16"/>
              <w:szCs w:val="16"/>
            </w:rPr>
            <w:t>CS-108 (</w:t>
          </w:r>
          <w:r>
            <w:rPr>
              <w:rFonts w:ascii="Arial" w:hAnsi="Arial" w:cs="Arial"/>
              <w:sz w:val="16"/>
              <w:szCs w:val="16"/>
            </w:rPr>
            <w:t>REV</w:t>
          </w:r>
          <w:r w:rsidR="00DE27DE">
            <w:rPr>
              <w:rFonts w:ascii="Arial" w:hAnsi="Arial" w:cs="Arial"/>
              <w:sz w:val="16"/>
              <w:szCs w:val="16"/>
            </w:rPr>
            <w:t>09/1</w:t>
          </w:r>
          <w:r w:rsidR="00B03C20">
            <w:rPr>
              <w:rFonts w:ascii="Arial" w:hAnsi="Arial" w:cs="Arial"/>
              <w:sz w:val="16"/>
              <w:szCs w:val="16"/>
            </w:rPr>
            <w:t>7</w:t>
          </w:r>
          <w:r>
            <w:rPr>
              <w:rFonts w:ascii="Arial" w:hAnsi="Arial" w:cs="Arial"/>
              <w:sz w:val="16"/>
              <w:szCs w:val="16"/>
            </w:rPr>
            <w:t xml:space="preserve">)                                                                               </w:t>
          </w:r>
        </w:p>
      </w:tc>
    </w:tr>
  </w:tbl>
  <w:p w:rsidR="00400628" w:rsidRPr="00482D5F" w:rsidRDefault="00400628" w:rsidP="00482D5F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E86" w:rsidRDefault="00F95E86">
      <w:r>
        <w:separator/>
      </w:r>
    </w:p>
  </w:footnote>
  <w:footnote w:type="continuationSeparator" w:id="0">
    <w:p w:rsidR="00F95E86" w:rsidRDefault="00F95E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Qazk7n1kM/aTWWIZtoWgmjVn4TA=" w:salt="LBbks4zApuJhKTB5dMLDxw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924"/>
    <w:rsid w:val="000012E6"/>
    <w:rsid w:val="00013749"/>
    <w:rsid w:val="00070897"/>
    <w:rsid w:val="000C1062"/>
    <w:rsid w:val="001D5043"/>
    <w:rsid w:val="002343C1"/>
    <w:rsid w:val="002A1924"/>
    <w:rsid w:val="0034557A"/>
    <w:rsid w:val="00373B6A"/>
    <w:rsid w:val="00395E24"/>
    <w:rsid w:val="003E2F0A"/>
    <w:rsid w:val="00400628"/>
    <w:rsid w:val="00403072"/>
    <w:rsid w:val="00403E8A"/>
    <w:rsid w:val="00434DE7"/>
    <w:rsid w:val="00482D5F"/>
    <w:rsid w:val="00495FD8"/>
    <w:rsid w:val="004B5D46"/>
    <w:rsid w:val="004F40CB"/>
    <w:rsid w:val="005229B9"/>
    <w:rsid w:val="00543AD4"/>
    <w:rsid w:val="00553187"/>
    <w:rsid w:val="00553637"/>
    <w:rsid w:val="00556A65"/>
    <w:rsid w:val="005766A9"/>
    <w:rsid w:val="0058525D"/>
    <w:rsid w:val="005A2AAD"/>
    <w:rsid w:val="00652A2E"/>
    <w:rsid w:val="00710249"/>
    <w:rsid w:val="00711E01"/>
    <w:rsid w:val="00767CB1"/>
    <w:rsid w:val="007F0D44"/>
    <w:rsid w:val="007F3D53"/>
    <w:rsid w:val="008007A3"/>
    <w:rsid w:val="008B1ECD"/>
    <w:rsid w:val="008E0998"/>
    <w:rsid w:val="00953909"/>
    <w:rsid w:val="00997A6C"/>
    <w:rsid w:val="00A038B7"/>
    <w:rsid w:val="00A14423"/>
    <w:rsid w:val="00A51654"/>
    <w:rsid w:val="00AD2D97"/>
    <w:rsid w:val="00AF48D5"/>
    <w:rsid w:val="00B03C20"/>
    <w:rsid w:val="00BC73A6"/>
    <w:rsid w:val="00C60115"/>
    <w:rsid w:val="00C957A6"/>
    <w:rsid w:val="00C95E3F"/>
    <w:rsid w:val="00CC6770"/>
    <w:rsid w:val="00DE27DE"/>
    <w:rsid w:val="00EB078D"/>
    <w:rsid w:val="00EE252F"/>
    <w:rsid w:val="00F51223"/>
    <w:rsid w:val="00F95E86"/>
    <w:rsid w:val="00FB6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B64D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B1E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0012E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012E6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5536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536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B64D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B1E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0012E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012E6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5536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536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cs108</Template>
  <TotalTime>0</TotalTime>
  <Pages>1</Pages>
  <Words>152</Words>
  <Characters>870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DSS-CD</dc:creator>
  <cp:lastModifiedBy>DSS-CD</cp:lastModifiedBy>
  <cp:revision>2</cp:revision>
  <cp:lastPrinted>2007-07-12T15:26:00Z</cp:lastPrinted>
  <dcterms:created xsi:type="dcterms:W3CDTF">2017-09-28T15:50:00Z</dcterms:created>
  <dcterms:modified xsi:type="dcterms:W3CDTF">2017-09-28T15:50:00Z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07/07/2007</vt:lpwstr>
  </property>
</Properties>
</file>