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80" w:type="dxa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776"/>
        <w:gridCol w:w="484"/>
        <w:gridCol w:w="1485"/>
        <w:gridCol w:w="495"/>
        <w:gridCol w:w="655"/>
        <w:gridCol w:w="990"/>
        <w:gridCol w:w="605"/>
        <w:gridCol w:w="270"/>
        <w:gridCol w:w="90"/>
        <w:gridCol w:w="204"/>
        <w:gridCol w:w="696"/>
        <w:gridCol w:w="1350"/>
        <w:gridCol w:w="135"/>
        <w:gridCol w:w="225"/>
        <w:gridCol w:w="810"/>
        <w:gridCol w:w="1710"/>
      </w:tblGrid>
      <w:tr w:rsidR="00D84AE0" w:rsidRPr="00571E98" w14:paraId="60A4484C" w14:textId="77777777" w:rsidTr="00DF21FC">
        <w:trPr>
          <w:gridAfter w:val="6"/>
          <w:wAfter w:w="4926" w:type="dxa"/>
          <w:trHeight w:val="864"/>
        </w:trPr>
        <w:tc>
          <w:tcPr>
            <w:tcW w:w="776" w:type="dxa"/>
            <w:tcBorders>
              <w:top w:val="nil"/>
              <w:left w:val="nil"/>
              <w:right w:val="nil"/>
            </w:tcBorders>
            <w:vAlign w:val="center"/>
          </w:tcPr>
          <w:p w14:paraId="2BF2B18A" w14:textId="77777777" w:rsidR="00D84AE0" w:rsidRDefault="00D84AE0" w:rsidP="00C44ABE">
            <w:pPr>
              <w:tabs>
                <w:tab w:val="left" w:pos="0"/>
              </w:tabs>
              <w:ind w:left="1300"/>
              <w:rPr>
                <w:rFonts w:ascii="Arial" w:hAnsi="Arial" w:cs="Arial"/>
              </w:rPr>
            </w:pPr>
            <w:r>
              <w:rPr>
                <w:rFonts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607FDDC4" wp14:editId="246BA470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1905</wp:posOffset>
                  </wp:positionV>
                  <wp:extent cx="436880" cy="436880"/>
                  <wp:effectExtent l="0" t="0" r="1270" b="127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91CDEE" w14:textId="77777777" w:rsidR="00D84AE0" w:rsidRPr="00571E98" w:rsidRDefault="00D84AE0" w:rsidP="00C44ABE">
            <w:pPr>
              <w:tabs>
                <w:tab w:val="left" w:pos="0"/>
              </w:tabs>
              <w:ind w:left="1100"/>
              <w:rPr>
                <w:rFonts w:ascii="Arial" w:hAnsi="Arial" w:cs="Arial"/>
              </w:rPr>
            </w:pPr>
          </w:p>
        </w:tc>
        <w:tc>
          <w:tcPr>
            <w:tcW w:w="527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5F249" w14:textId="77777777" w:rsidR="00D84AE0" w:rsidRPr="00480652" w:rsidRDefault="00D84AE0" w:rsidP="00C44ABE">
            <w:pPr>
              <w:ind w:left="-25"/>
              <w:rPr>
                <w:rFonts w:ascii="Arial" w:hAnsi="Arial" w:cs="Arial"/>
                <w:sz w:val="18"/>
              </w:rPr>
            </w:pPr>
            <w:r w:rsidRPr="00480652">
              <w:rPr>
                <w:rFonts w:ascii="Arial" w:hAnsi="Arial" w:cs="Arial"/>
                <w:sz w:val="18"/>
              </w:rPr>
              <w:t>MISSOURI DEPARTMENT OF SOCIAL SERVICES</w:t>
            </w:r>
          </w:p>
          <w:p w14:paraId="0F7CB7A9" w14:textId="77777777" w:rsidR="00D84AE0" w:rsidRPr="00480652" w:rsidRDefault="00D84AE0" w:rsidP="00C44ABE">
            <w:pPr>
              <w:ind w:left="-25"/>
              <w:rPr>
                <w:rFonts w:ascii="Arial" w:hAnsi="Arial" w:cs="Arial"/>
                <w:b/>
                <w:sz w:val="18"/>
              </w:rPr>
            </w:pPr>
            <w:r w:rsidRPr="00480652">
              <w:rPr>
                <w:rFonts w:ascii="Arial" w:hAnsi="Arial" w:cs="Arial"/>
                <w:sz w:val="18"/>
              </w:rPr>
              <w:t>CHILDREN’S DIVISION</w:t>
            </w:r>
            <w:r w:rsidRPr="00480652">
              <w:rPr>
                <w:rFonts w:ascii="Arial" w:hAnsi="Arial" w:cs="Arial"/>
                <w:b/>
                <w:sz w:val="18"/>
              </w:rPr>
              <w:t xml:space="preserve"> </w:t>
            </w:r>
          </w:p>
          <w:p w14:paraId="3E9E7967" w14:textId="77777777" w:rsidR="00D84AE0" w:rsidRPr="00571E98" w:rsidRDefault="00D84AE0" w:rsidP="00C44ABE">
            <w:pPr>
              <w:ind w:left="-25"/>
              <w:rPr>
                <w:rFonts w:ascii="Arial" w:hAnsi="Arial" w:cs="Arial"/>
                <w:sz w:val="12"/>
                <w:szCs w:val="12"/>
              </w:rPr>
            </w:pPr>
            <w:r w:rsidRPr="00480652">
              <w:rPr>
                <w:rFonts w:ascii="Arial" w:hAnsi="Arial" w:cs="Arial"/>
                <w:b/>
                <w:sz w:val="18"/>
              </w:rPr>
              <w:t>RESIDENTIAL TREATMENT REFERRAL</w:t>
            </w:r>
            <w:r>
              <w:rPr>
                <w:rFonts w:ascii="Arial" w:hAnsi="Arial" w:cs="Arial"/>
                <w:b/>
                <w:sz w:val="18"/>
              </w:rPr>
              <w:t xml:space="preserve"> TRACKING SHEET</w:t>
            </w:r>
          </w:p>
        </w:tc>
      </w:tr>
      <w:tr w:rsidR="00D84AE0" w:rsidRPr="00571E98" w14:paraId="37BDE250" w14:textId="77777777" w:rsidTr="00D84AE0">
        <w:trPr>
          <w:trHeight w:val="432"/>
        </w:trPr>
        <w:tc>
          <w:tcPr>
            <w:tcW w:w="3240" w:type="dxa"/>
            <w:gridSpan w:val="4"/>
          </w:tcPr>
          <w:p w14:paraId="19766A52" w14:textId="77777777" w:rsidR="00D84AE0" w:rsidRPr="003113CC" w:rsidRDefault="00D84AE0" w:rsidP="00C44ABE">
            <w:pPr>
              <w:rPr>
                <w:rFonts w:ascii="Arial" w:hAnsi="Arial" w:cs="Arial"/>
                <w:sz w:val="14"/>
                <w:szCs w:val="16"/>
              </w:rPr>
            </w:pPr>
            <w:r w:rsidRPr="003113CC">
              <w:rPr>
                <w:rFonts w:ascii="Arial" w:hAnsi="Arial" w:cs="Arial"/>
                <w:sz w:val="14"/>
                <w:szCs w:val="16"/>
              </w:rPr>
              <w:t>Case Manager Name</w:t>
            </w:r>
          </w:p>
          <w:p w14:paraId="6ED9960A" w14:textId="77777777" w:rsidR="00D84AE0" w:rsidRPr="003113CC" w:rsidRDefault="00D84AE0" w:rsidP="00C44ABE">
            <w:pPr>
              <w:rPr>
                <w:rFonts w:ascii="Arial" w:hAnsi="Arial" w:cs="Arial"/>
                <w:sz w:val="16"/>
                <w:szCs w:val="16"/>
              </w:rPr>
            </w:pPr>
            <w:r w:rsidRPr="003113C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0" w:name="Text33"/>
            <w:r w:rsidRPr="003113C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6"/>
              </w:rPr>
            </w:r>
            <w:r w:rsidRPr="003113C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bookmarkStart w:id="1" w:name="_GoBack"/>
            <w:r w:rsidRPr="003113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bookmarkEnd w:id="1"/>
            <w:r w:rsidRPr="003113C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2520" w:type="dxa"/>
            <w:gridSpan w:val="4"/>
          </w:tcPr>
          <w:p w14:paraId="2C5DFE10" w14:textId="77777777" w:rsidR="00D84AE0" w:rsidRPr="003113CC" w:rsidRDefault="00D84AE0" w:rsidP="00C44ABE">
            <w:pPr>
              <w:rPr>
                <w:rFonts w:ascii="Arial" w:hAnsi="Arial" w:cs="Arial"/>
                <w:sz w:val="14"/>
                <w:szCs w:val="16"/>
              </w:rPr>
            </w:pPr>
            <w:r w:rsidRPr="003113CC">
              <w:rPr>
                <w:rFonts w:ascii="Arial" w:hAnsi="Arial" w:cs="Arial"/>
                <w:sz w:val="14"/>
                <w:szCs w:val="16"/>
              </w:rPr>
              <w:t xml:space="preserve">CM’s Telephone </w:t>
            </w:r>
            <w:r>
              <w:rPr>
                <w:rFonts w:ascii="Arial" w:hAnsi="Arial" w:cs="Arial"/>
                <w:sz w:val="14"/>
                <w:szCs w:val="16"/>
              </w:rPr>
              <w:t>#</w:t>
            </w:r>
          </w:p>
          <w:p w14:paraId="2CE86C2D" w14:textId="77777777" w:rsidR="00D84AE0" w:rsidRPr="003113CC" w:rsidRDefault="00D84AE0" w:rsidP="00C44AB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510" w:type="dxa"/>
            <w:gridSpan w:val="7"/>
          </w:tcPr>
          <w:p w14:paraId="6B8AD54F" w14:textId="77777777" w:rsidR="00D84AE0" w:rsidRDefault="00D84AE0" w:rsidP="00C44ABE">
            <w:pPr>
              <w:ind w:left="-115"/>
              <w:rPr>
                <w:rFonts w:ascii="Arial" w:hAnsi="Arial" w:cs="Arial"/>
                <w:sz w:val="14"/>
                <w:szCs w:val="16"/>
              </w:rPr>
            </w:pPr>
            <w:r w:rsidRPr="003113CC">
              <w:rPr>
                <w:rFonts w:ascii="Arial" w:hAnsi="Arial" w:cs="Arial"/>
                <w:sz w:val="14"/>
                <w:szCs w:val="16"/>
              </w:rPr>
              <w:t>Supervisor Name</w:t>
            </w:r>
          </w:p>
          <w:p w14:paraId="4826252B" w14:textId="77777777" w:rsidR="00D84AE0" w:rsidRPr="003113CC" w:rsidRDefault="00D84AE0" w:rsidP="00C44ABE">
            <w:pPr>
              <w:ind w:left="-115"/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</w:tcPr>
          <w:p w14:paraId="7A6CCAFE" w14:textId="77777777" w:rsidR="00D84AE0" w:rsidRPr="003113CC" w:rsidRDefault="00DF21FC" w:rsidP="00C44ABE">
            <w:pPr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4"/>
                <w:szCs w:val="16"/>
              </w:rPr>
              <w:t>Supervisor</w:t>
            </w:r>
            <w:r w:rsidR="00D84AE0" w:rsidRPr="003113CC">
              <w:rPr>
                <w:rFonts w:ascii="Arial" w:hAnsi="Arial" w:cs="Arial"/>
                <w:sz w:val="14"/>
                <w:szCs w:val="16"/>
              </w:rPr>
              <w:t xml:space="preserve">  Phone </w:t>
            </w:r>
            <w:r w:rsidR="00D84AE0">
              <w:rPr>
                <w:rFonts w:ascii="Arial" w:hAnsi="Arial" w:cs="Arial"/>
                <w:sz w:val="14"/>
                <w:szCs w:val="16"/>
              </w:rPr>
              <w:t>#</w:t>
            </w:r>
          </w:p>
          <w:p w14:paraId="3AB47373" w14:textId="77777777" w:rsidR="00D84AE0" w:rsidRPr="003113CC" w:rsidRDefault="00D84AE0" w:rsidP="00C44AB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D84AE0" w:rsidRPr="00571E98" w14:paraId="70DFDF48" w14:textId="77777777" w:rsidTr="00A46E7B">
        <w:trPr>
          <w:trHeight w:val="432"/>
        </w:trPr>
        <w:tc>
          <w:tcPr>
            <w:tcW w:w="3240" w:type="dxa"/>
            <w:gridSpan w:val="4"/>
          </w:tcPr>
          <w:p w14:paraId="0A9FE13F" w14:textId="77777777" w:rsidR="00D84AE0" w:rsidRDefault="00D84AE0" w:rsidP="00C44ABE">
            <w:pPr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4"/>
                <w:szCs w:val="16"/>
              </w:rPr>
              <w:t>Case Manager County</w:t>
            </w:r>
          </w:p>
          <w:p w14:paraId="3290DA9F" w14:textId="77777777" w:rsidR="00D84AE0" w:rsidRPr="003113CC" w:rsidRDefault="00D84AE0" w:rsidP="00C44ABE">
            <w:pPr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4"/>
                <w:szCs w:val="16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2" w:name="Text134"/>
            <w:r>
              <w:rPr>
                <w:rFonts w:ascii="Arial" w:hAnsi="Arial" w:cs="Arial"/>
                <w:sz w:val="14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4"/>
                <w:szCs w:val="16"/>
              </w:rPr>
            </w:r>
            <w:r>
              <w:rPr>
                <w:rFonts w:ascii="Arial" w:hAnsi="Arial" w:cs="Arial"/>
                <w:sz w:val="14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6"/>
              </w:rPr>
              <w:t> </w:t>
            </w:r>
            <w:r>
              <w:rPr>
                <w:rFonts w:ascii="Arial" w:hAnsi="Arial" w:cs="Arial"/>
                <w:sz w:val="14"/>
                <w:szCs w:val="16"/>
              </w:rPr>
              <w:fldChar w:fldCharType="end"/>
            </w:r>
            <w:bookmarkEnd w:id="2"/>
          </w:p>
        </w:tc>
        <w:tc>
          <w:tcPr>
            <w:tcW w:w="2520" w:type="dxa"/>
            <w:gridSpan w:val="4"/>
          </w:tcPr>
          <w:p w14:paraId="7A1FCA18" w14:textId="77777777" w:rsidR="00D84AE0" w:rsidRDefault="00D84AE0" w:rsidP="00C44ABE">
            <w:pPr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4"/>
                <w:szCs w:val="16"/>
              </w:rPr>
              <w:t>Circuit</w:t>
            </w:r>
          </w:p>
          <w:p w14:paraId="3098EDBC" w14:textId="77777777" w:rsidR="00D84AE0" w:rsidRPr="003113CC" w:rsidRDefault="00D84AE0" w:rsidP="00C44ABE">
            <w:pPr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4"/>
                <w:szCs w:val="16"/>
              </w:rPr>
              <w:fldChar w:fldCharType="begin">
                <w:ffData>
                  <w:name w:val="Text1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3" w:name="Text135"/>
            <w:r>
              <w:rPr>
                <w:rFonts w:ascii="Arial" w:hAnsi="Arial" w:cs="Arial"/>
                <w:sz w:val="14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4"/>
                <w:szCs w:val="16"/>
              </w:rPr>
            </w:r>
            <w:r>
              <w:rPr>
                <w:rFonts w:ascii="Arial" w:hAnsi="Arial" w:cs="Arial"/>
                <w:sz w:val="14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6"/>
              </w:rPr>
              <w:t> </w:t>
            </w:r>
            <w:r>
              <w:rPr>
                <w:rFonts w:ascii="Arial" w:hAnsi="Arial" w:cs="Arial"/>
                <w:sz w:val="14"/>
                <w:szCs w:val="16"/>
              </w:rPr>
              <w:fldChar w:fldCharType="end"/>
            </w:r>
            <w:bookmarkEnd w:id="3"/>
          </w:p>
        </w:tc>
        <w:tc>
          <w:tcPr>
            <w:tcW w:w="5220" w:type="dxa"/>
            <w:gridSpan w:val="8"/>
          </w:tcPr>
          <w:p w14:paraId="75E5183D" w14:textId="77777777" w:rsidR="00D84AE0" w:rsidRPr="003113CC" w:rsidRDefault="00D84AE0" w:rsidP="00C44ABE">
            <w:pPr>
              <w:rPr>
                <w:rFonts w:ascii="Arial" w:hAnsi="Arial" w:cs="Arial"/>
                <w:sz w:val="14"/>
                <w:szCs w:val="16"/>
              </w:rPr>
            </w:pPr>
          </w:p>
        </w:tc>
      </w:tr>
      <w:tr w:rsidR="00D84AE0" w:rsidRPr="00571E98" w14:paraId="426C1C72" w14:textId="77777777" w:rsidTr="00D84AE0">
        <w:tblPrEx>
          <w:tblCellMar>
            <w:left w:w="108" w:type="dxa"/>
            <w:right w:w="108" w:type="dxa"/>
          </w:tblCellMar>
        </w:tblPrEx>
        <w:tc>
          <w:tcPr>
            <w:tcW w:w="10980" w:type="dxa"/>
            <w:gridSpan w:val="16"/>
            <w:shd w:val="clear" w:color="auto" w:fill="000000"/>
          </w:tcPr>
          <w:p w14:paraId="5785C890" w14:textId="77777777" w:rsidR="00D84AE0" w:rsidRPr="00571E98" w:rsidRDefault="00D84AE0" w:rsidP="00C44A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Child’s Identifying Information</w:t>
            </w:r>
          </w:p>
        </w:tc>
      </w:tr>
      <w:tr w:rsidR="00D84AE0" w:rsidRPr="00571E98" w14:paraId="13AB9E21" w14:textId="77777777" w:rsidTr="00D84AE0">
        <w:trPr>
          <w:trHeight w:val="432"/>
        </w:trPr>
        <w:tc>
          <w:tcPr>
            <w:tcW w:w="3895" w:type="dxa"/>
            <w:gridSpan w:val="5"/>
            <w:vAlign w:val="center"/>
          </w:tcPr>
          <w:p w14:paraId="488C1CFA" w14:textId="77777777" w:rsidR="00D84AE0" w:rsidRDefault="00D84AE0" w:rsidP="00C44ABE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 xml:space="preserve">Child’s Name (Last, First, Middle) </w:t>
            </w:r>
          </w:p>
          <w:p w14:paraId="42407B50" w14:textId="77777777" w:rsidR="00D84AE0" w:rsidRPr="003113CC" w:rsidRDefault="00D84AE0" w:rsidP="00C44ABE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ildname"/>
                  <w:enabled/>
                  <w:calcOnExit/>
                  <w:textInput>
                    <w:maxLength w:val="55"/>
                  </w:textInput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3EC77365" w14:textId="77777777" w:rsidR="00D84AE0" w:rsidRDefault="00D84AE0" w:rsidP="00C44ABE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DCN</w:t>
            </w:r>
          </w:p>
          <w:p w14:paraId="04A2C08A" w14:textId="77777777" w:rsidR="00D84AE0" w:rsidRPr="003113CC" w:rsidRDefault="00D84AE0" w:rsidP="00C44ABE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965" w:type="dxa"/>
            <w:gridSpan w:val="3"/>
            <w:vAlign w:val="center"/>
          </w:tcPr>
          <w:p w14:paraId="72C10F40" w14:textId="77777777" w:rsidR="00D84AE0" w:rsidRDefault="00D84AE0" w:rsidP="00C44AB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DOB</w:t>
            </w:r>
          </w:p>
          <w:p w14:paraId="7372EF07" w14:textId="77777777" w:rsidR="00D84AE0" w:rsidRPr="003113CC" w:rsidRDefault="00D84AE0" w:rsidP="00C44AB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date"/>
                    <w:maxLength w:val="8"/>
                    <w:format w:val="M/d/yyyy"/>
                  </w:textInput>
                </w:ffData>
              </w:fldChar>
            </w:r>
            <w:bookmarkStart w:id="4" w:name="Text27"/>
            <w:r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4"/>
          </w:p>
        </w:tc>
        <w:tc>
          <w:tcPr>
            <w:tcW w:w="900" w:type="dxa"/>
            <w:gridSpan w:val="2"/>
            <w:vAlign w:val="center"/>
          </w:tcPr>
          <w:p w14:paraId="1B48C539" w14:textId="77777777" w:rsidR="00D84AE0" w:rsidRDefault="00D84AE0" w:rsidP="00C44AB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Gender</w:t>
            </w:r>
          </w:p>
          <w:p w14:paraId="51C2E1EA" w14:textId="77777777" w:rsidR="00D84AE0" w:rsidRPr="003113CC" w:rsidRDefault="00D84AE0" w:rsidP="00C44AB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14:paraId="3C61AF6A" w14:textId="77777777" w:rsidR="00D84AE0" w:rsidRPr="003113CC" w:rsidRDefault="00D84AE0" w:rsidP="00C44AB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Identified Gender</w:t>
            </w:r>
          </w:p>
          <w:p w14:paraId="0A935472" w14:textId="77777777" w:rsidR="00D84AE0" w:rsidRPr="003113CC" w:rsidRDefault="00D84AE0" w:rsidP="00C44AB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2880" w:type="dxa"/>
            <w:gridSpan w:val="4"/>
            <w:vAlign w:val="center"/>
          </w:tcPr>
          <w:p w14:paraId="511B5236" w14:textId="77777777" w:rsidR="00D84AE0" w:rsidRPr="003113CC" w:rsidRDefault="00D84AE0" w:rsidP="00C44AB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JU #</w:t>
            </w:r>
          </w:p>
          <w:p w14:paraId="202DAF52" w14:textId="77777777" w:rsidR="00D84AE0" w:rsidRPr="003113CC" w:rsidRDefault="00D84AE0" w:rsidP="00C44AB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5" w:name="Text43"/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5"/>
          </w:p>
        </w:tc>
      </w:tr>
      <w:tr w:rsidR="00D84AE0" w:rsidRPr="00571E98" w14:paraId="18A98C0A" w14:textId="77777777" w:rsidTr="00D84AE0">
        <w:trPr>
          <w:trHeight w:val="432"/>
        </w:trPr>
        <w:tc>
          <w:tcPr>
            <w:tcW w:w="10980" w:type="dxa"/>
            <w:gridSpan w:val="16"/>
            <w:shd w:val="clear" w:color="auto" w:fill="000000" w:themeFill="text1"/>
            <w:vAlign w:val="center"/>
          </w:tcPr>
          <w:p w14:paraId="39DE1A73" w14:textId="77777777" w:rsidR="00D84AE0" w:rsidRPr="00D84AE0" w:rsidRDefault="00D84AE0" w:rsidP="00C8211F">
            <w:pPr>
              <w:rPr>
                <w:rFonts w:ascii="Arial" w:hAnsi="Arial" w:cs="Arial"/>
                <w:b/>
                <w:color w:val="FFFFFF" w:themeColor="background1"/>
                <w:sz w:val="16"/>
                <w:szCs w:val="18"/>
              </w:rPr>
            </w:pPr>
            <w:r w:rsidRPr="00D84AE0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Triggering Event</w:t>
            </w:r>
            <w:r w:rsidR="00C8211F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for Independent Assessment</w:t>
            </w:r>
          </w:p>
        </w:tc>
      </w:tr>
      <w:tr w:rsidR="00D84AE0" w:rsidRPr="00D84AE0" w14:paraId="1A4EE9D5" w14:textId="77777777" w:rsidTr="00D84AE0">
        <w:trPr>
          <w:trHeight w:val="1952"/>
        </w:trPr>
        <w:tc>
          <w:tcPr>
            <w:tcW w:w="10980" w:type="dxa"/>
            <w:gridSpan w:val="16"/>
            <w:shd w:val="clear" w:color="auto" w:fill="FFFFFF" w:themeFill="background1"/>
            <w:vAlign w:val="center"/>
          </w:tcPr>
          <w:p w14:paraId="3B6E2271" w14:textId="3285A97A" w:rsidR="00D84AE0" w:rsidRDefault="00D84AE0" w:rsidP="00BD04EC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Check which event triggered this referral for an Independent Assessment:</w:t>
            </w:r>
          </w:p>
          <w:p w14:paraId="4CC36B36" w14:textId="3C5B5D68" w:rsidR="00BE606D" w:rsidRDefault="00BE606D" w:rsidP="00BD04EC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6"/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1A6C77">
              <w:rPr>
                <w:rFonts w:ascii="Arial" w:hAnsi="Arial" w:cs="Arial"/>
                <w:sz w:val="16"/>
                <w:szCs w:val="18"/>
              </w:rPr>
            </w:r>
            <w:r w:rsidR="001A6C77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6"/>
            <w:r>
              <w:rPr>
                <w:rFonts w:ascii="Arial" w:hAnsi="Arial" w:cs="Arial"/>
                <w:sz w:val="16"/>
                <w:szCs w:val="18"/>
              </w:rPr>
              <w:t xml:space="preserve"> Child is currently placed in residential treatment setting    Date of placement: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51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7" w:name="Text151"/>
            <w:r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7"/>
          </w:p>
          <w:p w14:paraId="5DDE4FD5" w14:textId="77777777" w:rsidR="00BE606D" w:rsidRDefault="00BE606D" w:rsidP="00BE606D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1A6C77">
              <w:rPr>
                <w:rFonts w:ascii="Arial" w:hAnsi="Arial" w:cs="Arial"/>
                <w:sz w:val="16"/>
                <w:szCs w:val="18"/>
              </w:rPr>
            </w:r>
            <w:r w:rsidR="001A6C77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8"/>
              </w:rPr>
              <w:t xml:space="preserve"> Court Ordered   Date of order: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8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  <w:p w14:paraId="3540CDA6" w14:textId="77777777" w:rsidR="00D84AE0" w:rsidRDefault="00D84AE0" w:rsidP="00BD04EC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"/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1A6C77">
              <w:rPr>
                <w:rFonts w:ascii="Arial" w:hAnsi="Arial" w:cs="Arial"/>
                <w:sz w:val="16"/>
                <w:szCs w:val="18"/>
              </w:rPr>
            </w:r>
            <w:r w:rsidR="001A6C77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8"/>
            <w:r>
              <w:rPr>
                <w:rFonts w:ascii="Arial" w:hAnsi="Arial" w:cs="Arial"/>
                <w:sz w:val="16"/>
                <w:szCs w:val="18"/>
              </w:rPr>
              <w:t xml:space="preserve"> Youth with Elevated Needs Staffing   Date of decision: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7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bookmarkStart w:id="9" w:name="Text137"/>
            <w:r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9"/>
          </w:p>
          <w:p w14:paraId="3368BE7B" w14:textId="0857FAB3" w:rsidR="00BE606D" w:rsidRDefault="00BE606D" w:rsidP="00BE606D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1A6C77">
              <w:rPr>
                <w:rFonts w:ascii="Arial" w:hAnsi="Arial" w:cs="Arial"/>
                <w:sz w:val="16"/>
                <w:szCs w:val="18"/>
              </w:rPr>
            </w:r>
            <w:r w:rsidR="001A6C77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8"/>
              </w:rPr>
              <w:t xml:space="preserve"> FST recommendation   Date of decision: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  <w:p w14:paraId="0D220D53" w14:textId="77902CC6" w:rsidR="00BE606D" w:rsidRDefault="00BE606D" w:rsidP="00BD04EC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1A6C77">
              <w:rPr>
                <w:rFonts w:ascii="Arial" w:hAnsi="Arial" w:cs="Arial"/>
                <w:sz w:val="16"/>
                <w:szCs w:val="18"/>
              </w:rPr>
            </w:r>
            <w:r w:rsidR="001A6C77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8"/>
              </w:rPr>
              <w:t xml:space="preserve"> Supervisor/Worker Consultation made for an emergency     Date of consultation: 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fldChar w:fldCharType="begin">
                <w:ffData>
                  <w:name w:val="Text152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0" w:name="Text152"/>
            <w:r>
              <w:rPr>
                <w:rFonts w:ascii="Arial" w:hAnsi="Arial" w:cs="Arial"/>
                <w:noProof/>
                <w:sz w:val="16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6"/>
                <w:szCs w:val="18"/>
              </w:rPr>
            </w:r>
            <w:r>
              <w:rPr>
                <w:rFonts w:ascii="Arial" w:hAnsi="Arial" w:cs="Arial"/>
                <w:noProof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fldChar w:fldCharType="end"/>
            </w:r>
            <w:bookmarkEnd w:id="10"/>
          </w:p>
          <w:p w14:paraId="2CDBF5C2" w14:textId="6ED21950" w:rsidR="00D84AE0" w:rsidRDefault="00BE606D" w:rsidP="00BD04EC">
            <w:pPr>
              <w:spacing w:line="360" w:lineRule="auto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1A6C77">
              <w:rPr>
                <w:rFonts w:ascii="Arial" w:hAnsi="Arial" w:cs="Arial"/>
                <w:sz w:val="16"/>
                <w:szCs w:val="18"/>
              </w:rPr>
            </w:r>
            <w:r w:rsidR="001A6C77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D84AE0">
              <w:rPr>
                <w:rFonts w:ascii="Arial" w:hAnsi="Arial" w:cs="Arial"/>
                <w:sz w:val="16"/>
                <w:szCs w:val="18"/>
              </w:rPr>
              <w:t xml:space="preserve">Recommendation by Mental Health Professional   Date of recommendation: </w:t>
            </w:r>
            <w:r w:rsidR="00D84AE0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9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bookmarkStart w:id="11" w:name="Text139"/>
            <w:r w:rsidR="00D84AE0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="00D84AE0">
              <w:rPr>
                <w:rFonts w:ascii="Arial" w:hAnsi="Arial" w:cs="Arial"/>
                <w:sz w:val="16"/>
                <w:szCs w:val="18"/>
              </w:rPr>
            </w:r>
            <w:r w:rsidR="00D84AE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="00D84AE0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="00D84AE0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="00D84AE0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="00D84AE0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="00D84AE0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="00D84AE0"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11"/>
          </w:p>
          <w:p w14:paraId="0D6FEFCB" w14:textId="261F3181" w:rsidR="00D84AE0" w:rsidRPr="00D84AE0" w:rsidRDefault="00D84AE0" w:rsidP="00BD04EC">
            <w:pPr>
              <w:spacing w:line="360" w:lineRule="auto"/>
              <w:rPr>
                <w:rFonts w:ascii="Arial" w:hAnsi="Arial" w:cs="Arial"/>
                <w:sz w:val="16"/>
                <w:szCs w:val="18"/>
                <w:u w:val="single"/>
              </w:rPr>
            </w:pPr>
          </w:p>
        </w:tc>
      </w:tr>
      <w:tr w:rsidR="009165CD" w:rsidRPr="009165CD" w14:paraId="337EC4E8" w14:textId="77777777" w:rsidTr="009165CD">
        <w:trPr>
          <w:trHeight w:val="440"/>
        </w:trPr>
        <w:tc>
          <w:tcPr>
            <w:tcW w:w="1260" w:type="dxa"/>
            <w:gridSpan w:val="2"/>
            <w:shd w:val="clear" w:color="auto" w:fill="FFFFFF" w:themeFill="background1"/>
            <w:vAlign w:val="center"/>
          </w:tcPr>
          <w:p w14:paraId="606D54DD" w14:textId="77777777" w:rsidR="009165CD" w:rsidRPr="009165CD" w:rsidRDefault="009165CD" w:rsidP="009165C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65CD">
              <w:rPr>
                <w:rFonts w:ascii="Arial" w:hAnsi="Arial" w:cs="Arial"/>
                <w:b/>
                <w:sz w:val="18"/>
                <w:szCs w:val="18"/>
              </w:rPr>
              <w:t>Protocol Step</w:t>
            </w: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5D5D7CDF" w14:textId="77777777" w:rsidR="009165CD" w:rsidRPr="009165CD" w:rsidRDefault="009165CD" w:rsidP="009165C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65CD">
              <w:rPr>
                <w:rFonts w:ascii="Arial" w:hAnsi="Arial" w:cs="Arial"/>
                <w:b/>
                <w:sz w:val="18"/>
                <w:szCs w:val="18"/>
              </w:rPr>
              <w:t>Action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668C6800" w14:textId="452D83B6" w:rsidR="009165CD" w:rsidRPr="009165CD" w:rsidRDefault="009165CD" w:rsidP="000843F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</w:tr>
      <w:tr w:rsidR="009165CD" w:rsidRPr="009165CD" w14:paraId="0A3DA8EB" w14:textId="77777777" w:rsidTr="009165CD">
        <w:trPr>
          <w:trHeight w:val="440"/>
        </w:trPr>
        <w:tc>
          <w:tcPr>
            <w:tcW w:w="1260" w:type="dxa"/>
            <w:gridSpan w:val="2"/>
            <w:shd w:val="clear" w:color="auto" w:fill="BFBFBF" w:themeFill="background1" w:themeFillShade="BF"/>
            <w:vAlign w:val="center"/>
          </w:tcPr>
          <w:p w14:paraId="2154CA41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4CDFEE83" w14:textId="11C9615F" w:rsidR="009165CD" w:rsidRPr="009165CD" w:rsidRDefault="009165CD" w:rsidP="00AA79B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Placement of Youth in Residential </w:t>
            </w:r>
            <w:r w:rsidR="00AA79BE">
              <w:rPr>
                <w:rFonts w:ascii="Arial" w:hAnsi="Arial" w:cs="Arial"/>
                <w:sz w:val="18"/>
                <w:szCs w:val="18"/>
              </w:rPr>
              <w:t xml:space="preserve">Setting </w:t>
            </w:r>
            <w:r>
              <w:rPr>
                <w:rFonts w:ascii="Arial" w:hAnsi="Arial" w:cs="Arial"/>
                <w:sz w:val="18"/>
                <w:szCs w:val="18"/>
              </w:rPr>
              <w:t>(if currently placed), otherwise N/A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45CDFBB2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12" w:name="Text141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9165CD" w:rsidRPr="009165CD" w14:paraId="7FD1EDE4" w14:textId="77777777" w:rsidTr="009165CD">
        <w:trPr>
          <w:trHeight w:val="440"/>
        </w:trPr>
        <w:tc>
          <w:tcPr>
            <w:tcW w:w="1260" w:type="dxa"/>
            <w:gridSpan w:val="2"/>
            <w:shd w:val="clear" w:color="auto" w:fill="BFBFBF" w:themeFill="background1" w:themeFillShade="BF"/>
            <w:vAlign w:val="center"/>
          </w:tcPr>
          <w:p w14:paraId="7A85FD42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0151CE88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 of Triggering Event for Independent Assessment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3A6CED21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13" w:name="Text142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</w:tr>
      <w:tr w:rsidR="009165CD" w:rsidRPr="009165CD" w14:paraId="6CE32672" w14:textId="77777777" w:rsidTr="009165CD">
        <w:trPr>
          <w:trHeight w:val="440"/>
        </w:trPr>
        <w:tc>
          <w:tcPr>
            <w:tcW w:w="1260" w:type="dxa"/>
            <w:gridSpan w:val="2"/>
            <w:shd w:val="clear" w:color="auto" w:fill="FFFFFF" w:themeFill="background1"/>
            <w:vAlign w:val="center"/>
          </w:tcPr>
          <w:p w14:paraId="33A04681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Step 1</w:t>
            </w: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26BD9450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Case Manager</w:t>
            </w:r>
            <w:r>
              <w:rPr>
                <w:rFonts w:ascii="Arial" w:hAnsi="Arial" w:cs="Arial"/>
                <w:sz w:val="18"/>
                <w:szCs w:val="18"/>
              </w:rPr>
              <w:t xml:space="preserve"> sends referral to </w:t>
            </w:r>
            <w:r w:rsidRPr="00222049">
              <w:rPr>
                <w:rFonts w:ascii="Arial" w:hAnsi="Arial" w:cs="Arial"/>
                <w:sz w:val="18"/>
                <w:szCs w:val="18"/>
              </w:rPr>
              <w:t>RCST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within </w:t>
            </w:r>
            <w:r>
              <w:rPr>
                <w:rFonts w:ascii="Arial" w:hAnsi="Arial" w:cs="Arial"/>
                <w:b/>
                <w:sz w:val="18"/>
                <w:szCs w:val="18"/>
              </w:rPr>
              <w:t>3 calendar days</w:t>
            </w:r>
            <w:r>
              <w:rPr>
                <w:rFonts w:ascii="Arial" w:hAnsi="Arial" w:cs="Arial"/>
                <w:sz w:val="18"/>
                <w:szCs w:val="18"/>
              </w:rPr>
              <w:t xml:space="preserve"> of triggering event, emergency residential placement, or being notified a new residential placement is needed.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51EF858C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14" w:name="Text143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</w:p>
        </w:tc>
      </w:tr>
      <w:tr w:rsidR="009165CD" w:rsidRPr="009165CD" w14:paraId="041984AE" w14:textId="77777777" w:rsidTr="009165CD">
        <w:trPr>
          <w:trHeight w:val="440"/>
        </w:trPr>
        <w:tc>
          <w:tcPr>
            <w:tcW w:w="1260" w:type="dxa"/>
            <w:gridSpan w:val="2"/>
            <w:shd w:val="clear" w:color="auto" w:fill="FFFFFF" w:themeFill="background1"/>
            <w:vAlign w:val="center"/>
          </w:tcPr>
          <w:p w14:paraId="6146D467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Step 2</w:t>
            </w: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754F7052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RCST</w:t>
            </w:r>
            <w:r>
              <w:rPr>
                <w:rFonts w:ascii="Arial" w:hAnsi="Arial" w:cs="Arial"/>
                <w:sz w:val="18"/>
                <w:szCs w:val="18"/>
              </w:rPr>
              <w:t xml:space="preserve"> completes screening and forwards to the Independent Assessor within </w:t>
            </w:r>
            <w:r>
              <w:rPr>
                <w:rFonts w:ascii="Arial" w:hAnsi="Arial" w:cs="Arial"/>
                <w:b/>
                <w:sz w:val="18"/>
                <w:szCs w:val="18"/>
              </w:rPr>
              <w:t>3 calendar days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0394F221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5" w:name="Text144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</w:tr>
      <w:tr w:rsidR="009165CD" w:rsidRPr="009165CD" w14:paraId="59D22AB7" w14:textId="77777777" w:rsidTr="009165CD">
        <w:trPr>
          <w:trHeight w:val="440"/>
        </w:trPr>
        <w:tc>
          <w:tcPr>
            <w:tcW w:w="1260" w:type="dxa"/>
            <w:gridSpan w:val="2"/>
            <w:shd w:val="clear" w:color="auto" w:fill="FFFFFF" w:themeFill="background1"/>
            <w:vAlign w:val="center"/>
          </w:tcPr>
          <w:p w14:paraId="6203AC86" w14:textId="77777777" w:rsidR="009165CD" w:rsidRPr="009165CD" w:rsidRDefault="009165CD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Step 3</w:t>
            </w: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41FE7C0D" w14:textId="768313D4" w:rsidR="009165CD" w:rsidRPr="00222049" w:rsidRDefault="00222049" w:rsidP="00D056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Independent Assessor</w:t>
            </w:r>
            <w:r>
              <w:rPr>
                <w:rFonts w:ascii="Arial" w:hAnsi="Arial" w:cs="Arial"/>
                <w:sz w:val="18"/>
                <w:szCs w:val="18"/>
              </w:rPr>
              <w:t xml:space="preserve"> sends the RCST a written response acknowledging receipt of referral within </w:t>
            </w:r>
            <w:r w:rsidR="00D056D9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8D495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calendar days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5AE9E3BA" w14:textId="77777777" w:rsidR="009165CD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16" w:name="Text145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</w:tc>
      </w:tr>
      <w:tr w:rsidR="009165CD" w:rsidRPr="009165CD" w14:paraId="284B0353" w14:textId="77777777" w:rsidTr="009165CD">
        <w:trPr>
          <w:trHeight w:val="440"/>
        </w:trPr>
        <w:tc>
          <w:tcPr>
            <w:tcW w:w="1260" w:type="dxa"/>
            <w:gridSpan w:val="2"/>
            <w:shd w:val="clear" w:color="auto" w:fill="FFFFFF" w:themeFill="background1"/>
            <w:vAlign w:val="center"/>
          </w:tcPr>
          <w:p w14:paraId="6EBD87A5" w14:textId="77777777" w:rsidR="009165CD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Step 4</w:t>
            </w: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7809A49F" w14:textId="1DCFBA5F" w:rsidR="009165CD" w:rsidRPr="00222049" w:rsidRDefault="00222049" w:rsidP="00D056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Independent Assessor</w:t>
            </w:r>
            <w:r>
              <w:rPr>
                <w:rFonts w:ascii="Arial" w:hAnsi="Arial" w:cs="Arial"/>
                <w:sz w:val="18"/>
                <w:szCs w:val="18"/>
              </w:rPr>
              <w:t xml:space="preserve"> sends the complete assessment to the RCST, Circuit Manager, Supervisor, and Case manager within </w:t>
            </w:r>
            <w:r w:rsidR="00D056D9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calendar days </w:t>
            </w:r>
            <w:r>
              <w:rPr>
                <w:rFonts w:ascii="Arial" w:hAnsi="Arial" w:cs="Arial"/>
                <w:sz w:val="18"/>
                <w:szCs w:val="18"/>
              </w:rPr>
              <w:t>of the assessor’s receipt of the referral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24FD6651" w14:textId="77777777" w:rsidR="009165CD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17" w:name="Text146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</w:tc>
      </w:tr>
      <w:tr w:rsidR="00222049" w:rsidRPr="009165CD" w14:paraId="6307B03F" w14:textId="77777777" w:rsidTr="009165CD">
        <w:trPr>
          <w:trHeight w:val="440"/>
        </w:trPr>
        <w:tc>
          <w:tcPr>
            <w:tcW w:w="1260" w:type="dxa"/>
            <w:gridSpan w:val="2"/>
            <w:shd w:val="clear" w:color="auto" w:fill="FFFFFF" w:themeFill="background1"/>
            <w:vAlign w:val="center"/>
          </w:tcPr>
          <w:p w14:paraId="60CB4F15" w14:textId="77777777" w:rsidR="00222049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Step 5</w:t>
            </w: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72A5C0DA" w14:textId="77777777" w:rsidR="00222049" w:rsidRPr="00222049" w:rsidRDefault="00222049" w:rsidP="009165C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Case Manager</w:t>
            </w:r>
            <w:r>
              <w:rPr>
                <w:rFonts w:ascii="Arial" w:hAnsi="Arial" w:cs="Arial"/>
                <w:sz w:val="18"/>
                <w:szCs w:val="18"/>
              </w:rPr>
              <w:t xml:space="preserve"> forwards assessment to the appropriate court officials within </w:t>
            </w:r>
            <w:r>
              <w:rPr>
                <w:rFonts w:ascii="Arial" w:hAnsi="Arial" w:cs="Arial"/>
                <w:b/>
                <w:sz w:val="18"/>
                <w:szCs w:val="18"/>
              </w:rPr>
              <w:t>3 calendar days</w:t>
            </w:r>
            <w:r>
              <w:rPr>
                <w:rFonts w:ascii="Arial" w:hAnsi="Arial" w:cs="Arial"/>
                <w:sz w:val="18"/>
                <w:szCs w:val="18"/>
              </w:rPr>
              <w:t xml:space="preserve"> of receipt 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5BE45E6F" w14:textId="77777777" w:rsidR="00222049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18" w:name="Text147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</w:tr>
      <w:tr w:rsidR="00222049" w:rsidRPr="009165CD" w14:paraId="342CC25C" w14:textId="77777777" w:rsidTr="00222049">
        <w:trPr>
          <w:trHeight w:val="440"/>
        </w:trPr>
        <w:tc>
          <w:tcPr>
            <w:tcW w:w="1260" w:type="dxa"/>
            <w:gridSpan w:val="2"/>
            <w:shd w:val="clear" w:color="auto" w:fill="BFBFBF" w:themeFill="background1" w:themeFillShade="BF"/>
            <w:vAlign w:val="center"/>
          </w:tcPr>
          <w:p w14:paraId="39015E9E" w14:textId="77777777" w:rsidR="00222049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0497A54D" w14:textId="77777777" w:rsidR="00222049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Youth placed in residential treatment (if placed after Independent Assessment)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48AD1C8A" w14:textId="77777777" w:rsidR="00222049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9" w:name="Text148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</w:p>
        </w:tc>
      </w:tr>
      <w:tr w:rsidR="00222049" w:rsidRPr="009165CD" w14:paraId="017DF2D6" w14:textId="77777777" w:rsidTr="00222049">
        <w:trPr>
          <w:trHeight w:val="440"/>
        </w:trPr>
        <w:tc>
          <w:tcPr>
            <w:tcW w:w="1260" w:type="dxa"/>
            <w:gridSpan w:val="2"/>
            <w:shd w:val="clear" w:color="auto" w:fill="BFBFBF" w:themeFill="background1" w:themeFillShade="BF"/>
            <w:vAlign w:val="center"/>
          </w:tcPr>
          <w:p w14:paraId="3429104D" w14:textId="77777777" w:rsidR="00222049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26631B63" w14:textId="77777777" w:rsidR="00222049" w:rsidRPr="00222049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Court approval of placement (within </w:t>
            </w:r>
            <w:r>
              <w:rPr>
                <w:rFonts w:ascii="Arial" w:hAnsi="Arial" w:cs="Arial"/>
                <w:b/>
                <w:sz w:val="18"/>
                <w:szCs w:val="18"/>
              </w:rPr>
              <w:t>60 calendar days</w:t>
            </w:r>
            <w:r>
              <w:rPr>
                <w:rFonts w:ascii="Arial" w:hAnsi="Arial" w:cs="Arial"/>
                <w:sz w:val="18"/>
                <w:szCs w:val="18"/>
              </w:rPr>
              <w:t xml:space="preserve"> of placement)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431E6E65" w14:textId="77777777" w:rsidR="00222049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20" w:name="Text149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</w:tr>
      <w:tr w:rsidR="00222049" w:rsidRPr="009165CD" w14:paraId="75F7316A" w14:textId="77777777" w:rsidTr="00222049">
        <w:trPr>
          <w:trHeight w:val="440"/>
        </w:trPr>
        <w:tc>
          <w:tcPr>
            <w:tcW w:w="1260" w:type="dxa"/>
            <w:gridSpan w:val="2"/>
            <w:shd w:val="clear" w:color="auto" w:fill="BFBFBF" w:themeFill="background1" w:themeFillShade="BF"/>
            <w:vAlign w:val="center"/>
          </w:tcPr>
          <w:p w14:paraId="57D99C8F" w14:textId="77777777" w:rsidR="00222049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0" w:type="dxa"/>
            <w:gridSpan w:val="12"/>
            <w:shd w:val="clear" w:color="auto" w:fill="FFFFFF" w:themeFill="background1"/>
            <w:vAlign w:val="center"/>
          </w:tcPr>
          <w:p w14:paraId="52580938" w14:textId="77777777" w:rsidR="00222049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Court recommendation received by case manager</w:t>
            </w:r>
          </w:p>
        </w:tc>
        <w:tc>
          <w:tcPr>
            <w:tcW w:w="2520" w:type="dxa"/>
            <w:gridSpan w:val="2"/>
            <w:shd w:val="clear" w:color="auto" w:fill="FFFFFF" w:themeFill="background1"/>
            <w:vAlign w:val="center"/>
          </w:tcPr>
          <w:p w14:paraId="16668489" w14:textId="77777777" w:rsidR="00222049" w:rsidRPr="009165CD" w:rsidRDefault="00222049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21" w:name="Text150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</w:p>
        </w:tc>
      </w:tr>
      <w:tr w:rsidR="0088776E" w:rsidRPr="0088776E" w14:paraId="6BC5273E" w14:textId="77777777" w:rsidTr="004E1BA6">
        <w:trPr>
          <w:trHeight w:val="485"/>
        </w:trPr>
        <w:tc>
          <w:tcPr>
            <w:tcW w:w="10980" w:type="dxa"/>
            <w:gridSpan w:val="16"/>
            <w:shd w:val="clear" w:color="auto" w:fill="000000" w:themeFill="text1"/>
            <w:vAlign w:val="center"/>
          </w:tcPr>
          <w:p w14:paraId="272FB1CF" w14:textId="77777777" w:rsidR="0088776E" w:rsidRPr="0088776E" w:rsidRDefault="0088776E" w:rsidP="009165CD">
            <w:pP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Dates of Extended Stay Reviews </w:t>
            </w:r>
          </w:p>
        </w:tc>
      </w:tr>
      <w:tr w:rsidR="0088776E" w:rsidRPr="0088776E" w14:paraId="010309E1" w14:textId="77777777" w:rsidTr="004E1BA6">
        <w:trPr>
          <w:trHeight w:val="350"/>
        </w:trPr>
        <w:tc>
          <w:tcPr>
            <w:tcW w:w="10980" w:type="dxa"/>
            <w:gridSpan w:val="16"/>
            <w:shd w:val="clear" w:color="auto" w:fill="FFFFFF" w:themeFill="background1"/>
            <w:vAlign w:val="center"/>
          </w:tcPr>
          <w:p w14:paraId="057F5596" w14:textId="0772E953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the space below to track any Residential Extended Stay Reviews for the </w:t>
            </w:r>
            <w:r w:rsidR="004E1BA6">
              <w:rPr>
                <w:rFonts w:ascii="Arial" w:hAnsi="Arial" w:cs="Arial"/>
                <w:sz w:val="18"/>
                <w:szCs w:val="18"/>
              </w:rPr>
              <w:t>child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88776E" w:rsidRPr="0088776E" w14:paraId="3A374804" w14:textId="77777777" w:rsidTr="00301C82">
        <w:trPr>
          <w:trHeight w:val="440"/>
        </w:trPr>
        <w:tc>
          <w:tcPr>
            <w:tcW w:w="2745" w:type="dxa"/>
            <w:gridSpan w:val="3"/>
            <w:shd w:val="clear" w:color="auto" w:fill="FFFFFF" w:themeFill="background1"/>
            <w:vAlign w:val="center"/>
          </w:tcPr>
          <w:p w14:paraId="6C9E9A8F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4"/>
            <w:shd w:val="clear" w:color="auto" w:fill="FFFFFF" w:themeFill="background1"/>
            <w:vAlign w:val="center"/>
          </w:tcPr>
          <w:p w14:paraId="1B9C4508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6"/>
            <w:shd w:val="clear" w:color="auto" w:fill="FFFFFF" w:themeFill="background1"/>
            <w:vAlign w:val="center"/>
          </w:tcPr>
          <w:p w14:paraId="55110445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3"/>
            <w:shd w:val="clear" w:color="auto" w:fill="FFFFFF" w:themeFill="background1"/>
            <w:vAlign w:val="center"/>
          </w:tcPr>
          <w:p w14:paraId="08DDA608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776E" w:rsidRPr="0088776E" w14:paraId="507A4F1C" w14:textId="77777777" w:rsidTr="00301C82">
        <w:trPr>
          <w:trHeight w:val="440"/>
        </w:trPr>
        <w:tc>
          <w:tcPr>
            <w:tcW w:w="2745" w:type="dxa"/>
            <w:gridSpan w:val="3"/>
            <w:shd w:val="clear" w:color="auto" w:fill="FFFFFF" w:themeFill="background1"/>
            <w:vAlign w:val="center"/>
          </w:tcPr>
          <w:p w14:paraId="75D28363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4"/>
            <w:shd w:val="clear" w:color="auto" w:fill="FFFFFF" w:themeFill="background1"/>
            <w:vAlign w:val="center"/>
          </w:tcPr>
          <w:p w14:paraId="2807672D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6"/>
            <w:shd w:val="clear" w:color="auto" w:fill="FFFFFF" w:themeFill="background1"/>
            <w:vAlign w:val="center"/>
          </w:tcPr>
          <w:p w14:paraId="3F0DE6B7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3"/>
            <w:shd w:val="clear" w:color="auto" w:fill="FFFFFF" w:themeFill="background1"/>
            <w:vAlign w:val="center"/>
          </w:tcPr>
          <w:p w14:paraId="1358CB42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776E" w:rsidRPr="0088776E" w14:paraId="2413FB75" w14:textId="77777777" w:rsidTr="00301C82">
        <w:trPr>
          <w:trHeight w:val="440"/>
        </w:trPr>
        <w:tc>
          <w:tcPr>
            <w:tcW w:w="2745" w:type="dxa"/>
            <w:gridSpan w:val="3"/>
            <w:shd w:val="clear" w:color="auto" w:fill="FFFFFF" w:themeFill="background1"/>
            <w:vAlign w:val="center"/>
          </w:tcPr>
          <w:p w14:paraId="7F39BE7C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4"/>
            <w:shd w:val="clear" w:color="auto" w:fill="FFFFFF" w:themeFill="background1"/>
            <w:vAlign w:val="center"/>
          </w:tcPr>
          <w:p w14:paraId="654D88AA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6"/>
            <w:shd w:val="clear" w:color="auto" w:fill="FFFFFF" w:themeFill="background1"/>
            <w:vAlign w:val="center"/>
          </w:tcPr>
          <w:p w14:paraId="6A80D811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3"/>
            <w:shd w:val="clear" w:color="auto" w:fill="FFFFFF" w:themeFill="background1"/>
            <w:vAlign w:val="center"/>
          </w:tcPr>
          <w:p w14:paraId="6BEDFD1C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776E" w:rsidRPr="0088776E" w14:paraId="0FC94E1C" w14:textId="77777777" w:rsidTr="00301C82">
        <w:trPr>
          <w:trHeight w:val="440"/>
        </w:trPr>
        <w:tc>
          <w:tcPr>
            <w:tcW w:w="2745" w:type="dxa"/>
            <w:gridSpan w:val="3"/>
            <w:shd w:val="clear" w:color="auto" w:fill="FFFFFF" w:themeFill="background1"/>
            <w:vAlign w:val="center"/>
          </w:tcPr>
          <w:p w14:paraId="2DA27AB7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4"/>
            <w:shd w:val="clear" w:color="auto" w:fill="FFFFFF" w:themeFill="background1"/>
            <w:vAlign w:val="center"/>
          </w:tcPr>
          <w:p w14:paraId="4D4A95B2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6"/>
            <w:shd w:val="clear" w:color="auto" w:fill="FFFFFF" w:themeFill="background1"/>
            <w:vAlign w:val="center"/>
          </w:tcPr>
          <w:p w14:paraId="415DB7FD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3"/>
            <w:shd w:val="clear" w:color="auto" w:fill="FFFFFF" w:themeFill="background1"/>
            <w:vAlign w:val="center"/>
          </w:tcPr>
          <w:p w14:paraId="43683515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776E" w:rsidRPr="0088776E" w14:paraId="08485526" w14:textId="77777777" w:rsidTr="00301C82">
        <w:trPr>
          <w:trHeight w:val="440"/>
        </w:trPr>
        <w:tc>
          <w:tcPr>
            <w:tcW w:w="2745" w:type="dxa"/>
            <w:gridSpan w:val="3"/>
            <w:shd w:val="clear" w:color="auto" w:fill="FFFFFF" w:themeFill="background1"/>
            <w:vAlign w:val="center"/>
          </w:tcPr>
          <w:p w14:paraId="38C635BB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4"/>
            <w:shd w:val="clear" w:color="auto" w:fill="FFFFFF" w:themeFill="background1"/>
            <w:vAlign w:val="center"/>
          </w:tcPr>
          <w:p w14:paraId="27080B32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6"/>
            <w:shd w:val="clear" w:color="auto" w:fill="FFFFFF" w:themeFill="background1"/>
            <w:vAlign w:val="center"/>
          </w:tcPr>
          <w:p w14:paraId="7AA242D8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5" w:type="dxa"/>
            <w:gridSpan w:val="3"/>
            <w:shd w:val="clear" w:color="auto" w:fill="FFFFFF" w:themeFill="background1"/>
            <w:vAlign w:val="center"/>
          </w:tcPr>
          <w:p w14:paraId="3DEB55D3" w14:textId="77777777" w:rsidR="0088776E" w:rsidRPr="0088776E" w:rsidRDefault="0088776E" w:rsidP="009165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FC2D924" w14:textId="77777777" w:rsidR="00D84AE0" w:rsidRDefault="00D84AE0" w:rsidP="004E1BA6"/>
    <w:sectPr w:rsidR="00D84AE0" w:rsidSect="00D84AE0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3FA43" w14:textId="77777777" w:rsidR="0088776E" w:rsidRDefault="0088776E" w:rsidP="0088776E">
      <w:r>
        <w:separator/>
      </w:r>
    </w:p>
  </w:endnote>
  <w:endnote w:type="continuationSeparator" w:id="0">
    <w:p w14:paraId="54744C91" w14:textId="77777777" w:rsidR="0088776E" w:rsidRDefault="0088776E" w:rsidP="00887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D38616" w14:textId="4725BBEA" w:rsidR="0088776E" w:rsidRDefault="0088776E" w:rsidP="0088776E">
    <w:pPr>
      <w:pStyle w:val="Footer"/>
      <w:jc w:val="right"/>
    </w:pPr>
    <w:r>
      <w:t>CD -</w:t>
    </w:r>
    <w:r w:rsidR="00DF21FC">
      <w:t xml:space="preserve"> 303</w:t>
    </w:r>
    <w:r>
      <w:t xml:space="preserve"> (</w:t>
    </w:r>
    <w:r w:rsidR="00D97B3F">
      <w:t>9</w:t>
    </w:r>
    <w:r>
      <w:t>/2021)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76340" w14:textId="77777777" w:rsidR="0088776E" w:rsidRDefault="0088776E" w:rsidP="0088776E">
      <w:r>
        <w:separator/>
      </w:r>
    </w:p>
  </w:footnote>
  <w:footnote w:type="continuationSeparator" w:id="0">
    <w:p w14:paraId="617E4903" w14:textId="77777777" w:rsidR="0088776E" w:rsidRDefault="0088776E" w:rsidP="00887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6398621"/>
      <w:docPartObj>
        <w:docPartGallery w:val="Watermarks"/>
        <w:docPartUnique/>
      </w:docPartObj>
    </w:sdtPr>
    <w:sdtEndPr/>
    <w:sdtContent>
      <w:p w14:paraId="78842494" w14:textId="77777777" w:rsidR="00735F5B" w:rsidRDefault="001A6C77">
        <w:pPr>
          <w:pStyle w:val="Header"/>
        </w:pPr>
        <w:r>
          <w:rPr>
            <w:noProof/>
          </w:rPr>
          <w:pict w14:anchorId="5652175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1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5Kd2cQZuksgWA3qhWsZrTzgJ1qOhSWWrtlUnJZ+UzUVzLA5ez6+kca2Gkns38h+PAKHZPOH1IFBhwiA3eg0YsA==" w:salt="7FyG6iKKAleJFhE3vlbNhQ==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AE0"/>
    <w:rsid w:val="000843F4"/>
    <w:rsid w:val="001A6C77"/>
    <w:rsid w:val="00222049"/>
    <w:rsid w:val="004C1C8C"/>
    <w:rsid w:val="004E1BA6"/>
    <w:rsid w:val="00735F5B"/>
    <w:rsid w:val="0088776E"/>
    <w:rsid w:val="008D4958"/>
    <w:rsid w:val="009165CD"/>
    <w:rsid w:val="009212C2"/>
    <w:rsid w:val="00AA79BE"/>
    <w:rsid w:val="00BD04EC"/>
    <w:rsid w:val="00BE606D"/>
    <w:rsid w:val="00C8211F"/>
    <w:rsid w:val="00D056D9"/>
    <w:rsid w:val="00D84AE0"/>
    <w:rsid w:val="00D97B3F"/>
    <w:rsid w:val="00DF21FC"/>
    <w:rsid w:val="00E0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6A998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AE0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65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5CD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877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76E"/>
    <w:rPr>
      <w:rFonts w:ascii="Tahoma" w:eastAsia="Times New Roman" w:hAnsi="Tahoma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877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76E"/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A79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79B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79BE"/>
    <w:rPr>
      <w:rFonts w:ascii="Tahoma" w:eastAsia="Times New Roman" w:hAnsi="Tahoma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79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79BE"/>
    <w:rPr>
      <w:rFonts w:ascii="Tahoma" w:eastAsia="Times New Roman" w:hAnsi="Tahoma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cd303</Template>
  <TotalTime>1</TotalTime>
  <Pages>1</Pages>
  <Words>409</Words>
  <Characters>2260</Characters>
  <Application>Microsoft Office Word</Application>
  <DocSecurity>0</DocSecurity>
  <Lines>68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Missouri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Woodruff, Jessica L</dc:creator>
  <cp:keywords/>
  <dc:description/>
  <cp:lastModifiedBy>DSS-CD</cp:lastModifiedBy>
  <cp:revision>3</cp:revision>
  <dcterms:created xsi:type="dcterms:W3CDTF">2021-09-28T14:59:00Z</dcterms:created>
  <dcterms:modified xsi:type="dcterms:W3CDTF">2021-09-28T15:00:00Z</dcterms:modified>
</cp:coreProperties>
</file>