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80" w:type="dxa"/>
        <w:tblInd w:w="-72" w:type="dxa"/>
        <w:tblLayout w:type="fixed"/>
        <w:tblLook w:val="0000"/>
      </w:tblPr>
      <w:tblGrid>
        <w:gridCol w:w="945"/>
        <w:gridCol w:w="135"/>
        <w:gridCol w:w="810"/>
        <w:gridCol w:w="306"/>
        <w:gridCol w:w="549"/>
        <w:gridCol w:w="405"/>
        <w:gridCol w:w="135"/>
        <w:gridCol w:w="1107"/>
        <w:gridCol w:w="1098"/>
        <w:gridCol w:w="720"/>
        <w:gridCol w:w="360"/>
        <w:gridCol w:w="1665"/>
        <w:gridCol w:w="360"/>
        <w:gridCol w:w="225"/>
        <w:gridCol w:w="2160"/>
      </w:tblGrid>
      <w:tr w:rsidR="00C41FC3" w:rsidRPr="00EF2460" w:rsidTr="009A652C">
        <w:trPr>
          <w:cantSplit/>
          <w:trHeight w:val="975"/>
        </w:trPr>
        <w:tc>
          <w:tcPr>
            <w:tcW w:w="1080" w:type="dxa"/>
            <w:gridSpan w:val="2"/>
            <w:shd w:val="clear" w:color="auto" w:fill="FFFFFF"/>
            <w:vAlign w:val="center"/>
          </w:tcPr>
          <w:p w:rsidR="00C41FC3" w:rsidRPr="00EF2460" w:rsidRDefault="00C41FC3" w:rsidP="00DC35E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>
                  <wp:extent cx="514350" cy="51435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0" w:type="dxa"/>
            <w:gridSpan w:val="13"/>
            <w:shd w:val="clear" w:color="auto" w:fill="FFFFFF"/>
            <w:vAlign w:val="center"/>
          </w:tcPr>
          <w:p w:rsidR="00C41FC3" w:rsidRPr="00EF2460" w:rsidRDefault="00C41FC3" w:rsidP="009A652C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C41FC3" w:rsidRDefault="00C41FC3" w:rsidP="009A652C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 w:rsidRPr="00EF2460">
              <w:rPr>
                <w:rFonts w:cs="Arial"/>
                <w:sz w:val="18"/>
                <w:szCs w:val="18"/>
              </w:rPr>
              <w:t>CHILDREN’S DIVISION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</w:p>
          <w:p w:rsidR="00C41FC3" w:rsidRPr="00EF2460" w:rsidRDefault="00C41FC3" w:rsidP="009A652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  <w:u w:val="single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TITLE IV-E /FFP REFERRAL</w:t>
            </w:r>
          </w:p>
        </w:tc>
      </w:tr>
      <w:tr w:rsidR="001D025E" w:rsidRPr="00EF2460" w:rsidTr="001D025E">
        <w:trPr>
          <w:cantSplit/>
          <w:trHeight w:val="288"/>
        </w:trPr>
        <w:tc>
          <w:tcPr>
            <w:tcW w:w="109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1D025E" w:rsidRPr="00256086" w:rsidRDefault="00256086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8"/>
                <w:szCs w:val="18"/>
              </w:rPr>
            </w:pPr>
            <w:r w:rsidRPr="00256086">
              <w:rPr>
                <w:rFonts w:cs="Arial"/>
                <w:b/>
                <w:sz w:val="20"/>
                <w:szCs w:val="18"/>
              </w:rPr>
              <w:t>Identifying Information</w:t>
            </w:r>
          </w:p>
        </w:tc>
      </w:tr>
      <w:tr w:rsidR="001D025E" w:rsidRPr="00EF2460" w:rsidTr="001D025E">
        <w:trPr>
          <w:cantSplit/>
          <w:trHeight w:val="504"/>
        </w:trPr>
        <w:tc>
          <w:tcPr>
            <w:tcW w:w="27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25E" w:rsidRDefault="001D025E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6"/>
                <w:szCs w:val="18"/>
              </w:rPr>
              <w:t>NAME</w:t>
            </w:r>
          </w:p>
          <w:p w:rsidR="001D025E" w:rsidRPr="001D025E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1D025E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  <w:bookmarkEnd w:id="0"/>
          </w:p>
        </w:tc>
        <w:tc>
          <w:tcPr>
            <w:tcW w:w="2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25E" w:rsidRDefault="001D025E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6"/>
                <w:szCs w:val="18"/>
              </w:rPr>
              <w:t>DCN</w:t>
            </w:r>
          </w:p>
          <w:p w:rsidR="001D025E" w:rsidRPr="001D025E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="001D025E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  <w:bookmarkEnd w:id="1"/>
            <w:r w:rsidR="001D025E" w:rsidRPr="001D025E">
              <w:rPr>
                <w:rFonts w:cs="Arial"/>
                <w:sz w:val="16"/>
                <w:szCs w:val="18"/>
              </w:rPr>
              <w:t xml:space="preserve"> </w:t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25E" w:rsidRDefault="001D025E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6"/>
                <w:szCs w:val="18"/>
              </w:rPr>
              <w:t>DYS</w:t>
            </w:r>
            <w:r w:rsidR="00DC35E0">
              <w:rPr>
                <w:rFonts w:cs="Arial"/>
                <w:sz w:val="16"/>
                <w:szCs w:val="18"/>
              </w:rPr>
              <w:t xml:space="preserve"> NUMBER</w:t>
            </w:r>
          </w:p>
          <w:p w:rsidR="001D025E" w:rsidRPr="001D025E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1D025E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25E" w:rsidRDefault="001D025E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6"/>
                <w:szCs w:val="18"/>
              </w:rPr>
              <w:t>TYPE OF PLACEMENT</w:t>
            </w:r>
          </w:p>
          <w:p w:rsidR="001D025E" w:rsidRPr="001D025E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="001D025E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1D025E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  <w:bookmarkEnd w:id="3"/>
          </w:p>
        </w:tc>
      </w:tr>
      <w:tr w:rsidR="001D025E" w:rsidRPr="00EF2460" w:rsidTr="006C187A">
        <w:trPr>
          <w:cantSplit/>
          <w:trHeight w:val="504"/>
        </w:trPr>
        <w:tc>
          <w:tcPr>
            <w:tcW w:w="82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Default="00103D6B" w:rsidP="00DC35E0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PLACEMENT</w:t>
            </w:r>
            <w:r w:rsidR="00DC35E0">
              <w:rPr>
                <w:rFonts w:cs="Arial"/>
                <w:sz w:val="16"/>
                <w:szCs w:val="18"/>
              </w:rPr>
              <w:t xml:space="preserve"> ADDRESS (STREET, CITY, STATE, ZIP CODE)</w:t>
            </w:r>
            <w:r w:rsidR="00DC35E0" w:rsidRPr="001D025E">
              <w:rPr>
                <w:rFonts w:cs="Arial"/>
                <w:sz w:val="18"/>
                <w:szCs w:val="18"/>
              </w:rPr>
              <w:t xml:space="preserve"> </w:t>
            </w:r>
          </w:p>
          <w:p w:rsidR="001D025E" w:rsidRPr="001D025E" w:rsidRDefault="00001E33" w:rsidP="00DC35E0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D025E" w:rsidRDefault="001D025E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DATE OF CUSTODY</w:t>
            </w:r>
          </w:p>
          <w:p w:rsidR="00DC35E0" w:rsidRPr="001D025E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C35E0" w:rsidRPr="00EF2460" w:rsidTr="00DC35E0">
        <w:trPr>
          <w:cantSplit/>
          <w:trHeight w:val="504"/>
        </w:trPr>
        <w:tc>
          <w:tcPr>
            <w:tcW w:w="2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Default="00DC35E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DATE OF BIRTH</w:t>
            </w:r>
          </w:p>
          <w:p w:rsidR="00DC35E0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Default="00DC35E0" w:rsidP="00DC35E0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SSN</w:t>
            </w:r>
          </w:p>
          <w:p w:rsidR="00DC35E0" w:rsidRDefault="00001E33" w:rsidP="00DC35E0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Default="00DC35E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RACE</w:t>
            </w:r>
          </w:p>
          <w:p w:rsidR="00DC35E0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Default="00DC35E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SEX</w:t>
            </w:r>
          </w:p>
          <w:p w:rsidR="00DC35E0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Default="00DC35E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STATE OF BIRTH</w:t>
            </w:r>
          </w:p>
          <w:p w:rsidR="00DC35E0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C35E0" w:rsidRPr="00EF2460" w:rsidTr="00DC35E0">
        <w:trPr>
          <w:cantSplit/>
          <w:trHeight w:val="504"/>
        </w:trPr>
        <w:tc>
          <w:tcPr>
            <w:tcW w:w="328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03D6B" w:rsidRPr="00103D6B" w:rsidRDefault="00DC35E0" w:rsidP="00103D6B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CSW/DYS</w:t>
            </w:r>
            <w:r w:rsidR="00103D6B">
              <w:rPr>
                <w:rFonts w:cs="Arial"/>
                <w:sz w:val="16"/>
                <w:szCs w:val="18"/>
              </w:rPr>
              <w:t>/</w:t>
            </w:r>
            <w:r w:rsidR="00103D6B" w:rsidRPr="00103D6B">
              <w:rPr>
                <w:rFonts w:cs="Arial"/>
                <w:sz w:val="16"/>
                <w:szCs w:val="18"/>
              </w:rPr>
              <w:t>JUV CT WKR.</w:t>
            </w:r>
          </w:p>
          <w:p w:rsidR="00DC35E0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Default="00DC35E0" w:rsidP="00DC35E0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SUPERVISOR</w:t>
            </w:r>
          </w:p>
          <w:p w:rsidR="00DC35E0" w:rsidRDefault="00001E33" w:rsidP="00DC35E0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2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Default="00DC35E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TELEPHONE NUMBER</w:t>
            </w:r>
          </w:p>
          <w:p w:rsidR="00DC35E0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Default="00DC35E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COUNTY</w:t>
            </w:r>
          </w:p>
          <w:p w:rsidR="00DC35E0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DC35E0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DC35E0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DC35E0" w:rsidRPr="00EF2460" w:rsidTr="00DC35E0">
        <w:trPr>
          <w:cantSplit/>
          <w:trHeight w:val="288"/>
        </w:trPr>
        <w:tc>
          <w:tcPr>
            <w:tcW w:w="109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DC35E0" w:rsidRPr="00256086" w:rsidRDefault="00256086" w:rsidP="008E271C">
            <w:pPr>
              <w:autoSpaceDE w:val="0"/>
              <w:autoSpaceDN w:val="0"/>
              <w:adjustRightInd w:val="0"/>
              <w:rPr>
                <w:rFonts w:cs="Arial"/>
                <w:b/>
                <w:sz w:val="16"/>
                <w:szCs w:val="18"/>
              </w:rPr>
            </w:pPr>
            <w:r w:rsidRPr="00256086">
              <w:rPr>
                <w:rFonts w:cs="Arial"/>
                <w:b/>
                <w:sz w:val="20"/>
                <w:szCs w:val="18"/>
              </w:rPr>
              <w:t>Eligibility/Reimbursability Information</w:t>
            </w:r>
          </w:p>
        </w:tc>
      </w:tr>
      <w:tr w:rsidR="00DC35E0" w:rsidRPr="00EF2460" w:rsidTr="00DC35E0">
        <w:trPr>
          <w:cantSplit/>
          <w:trHeight w:val="288"/>
        </w:trPr>
        <w:tc>
          <w:tcPr>
            <w:tcW w:w="109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C35E0" w:rsidRDefault="00477336" w:rsidP="00103D6B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1.    </w:t>
            </w:r>
            <w:r w:rsidR="00DC35E0">
              <w:rPr>
                <w:rFonts w:cs="Arial"/>
                <w:sz w:val="16"/>
                <w:szCs w:val="18"/>
              </w:rPr>
              <w:t xml:space="preserve">Was the child in receipt of AFDC or any </w:t>
            </w:r>
            <w:proofErr w:type="gramStart"/>
            <w:r>
              <w:rPr>
                <w:rFonts w:cs="Arial"/>
                <w:sz w:val="16"/>
                <w:szCs w:val="18"/>
              </w:rPr>
              <w:t>type of public assistance in the month court proceedings were</w:t>
            </w:r>
            <w:proofErr w:type="gramEnd"/>
            <w:r w:rsidR="00DC35E0">
              <w:rPr>
                <w:rFonts w:cs="Arial"/>
                <w:sz w:val="16"/>
                <w:szCs w:val="18"/>
              </w:rPr>
              <w:t xml:space="preserve"> initiated</w:t>
            </w:r>
            <w:r w:rsidR="00642B21">
              <w:rPr>
                <w:rFonts w:cs="Arial"/>
                <w:sz w:val="16"/>
                <w:szCs w:val="18"/>
              </w:rPr>
              <w:t xml:space="preserve">?   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="00DC35E0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bookmarkEnd w:id="4"/>
            <w:r w:rsidR="00642B21" w:rsidRPr="00256086">
              <w:rPr>
                <w:rFonts w:cs="Arial"/>
                <w:sz w:val="18"/>
                <w:szCs w:val="18"/>
              </w:rPr>
              <w:t xml:space="preserve">  Yes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"/>
            <w:r w:rsidR="00DC35E0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bookmarkEnd w:id="5"/>
            <w:r w:rsidR="00642B21" w:rsidRPr="00256086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DC35E0" w:rsidRPr="00EF2460" w:rsidTr="00642B21">
        <w:trPr>
          <w:cantSplit/>
          <w:trHeight w:val="504"/>
        </w:trPr>
        <w:tc>
          <w:tcPr>
            <w:tcW w:w="62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3E8A" w:rsidRDefault="00DC35E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NAME</w:t>
            </w:r>
          </w:p>
          <w:p w:rsidR="00DC35E0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83E8A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3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3E8A" w:rsidRDefault="00DC35E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TYPE</w:t>
            </w:r>
          </w:p>
          <w:p w:rsidR="00DC35E0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83E8A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83E8A" w:rsidRDefault="00DC35E0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CASE NUMBER</w:t>
            </w:r>
          </w:p>
          <w:p w:rsidR="00DC35E0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83E8A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283E8A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42B21" w:rsidRPr="00EF2460" w:rsidTr="00642B21">
        <w:trPr>
          <w:cantSplit/>
          <w:trHeight w:val="504"/>
        </w:trPr>
        <w:tc>
          <w:tcPr>
            <w:tcW w:w="62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B21" w:rsidRDefault="00477336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2.    </w:t>
            </w:r>
            <w:r w:rsidR="00642B21">
              <w:rPr>
                <w:rFonts w:cs="Arial"/>
                <w:sz w:val="16"/>
                <w:szCs w:val="18"/>
              </w:rPr>
              <w:t xml:space="preserve">Were both parents in the removal home during the month the petition was filed? </w:t>
            </w:r>
          </w:p>
          <w:p w:rsidR="00642B21" w:rsidRDefault="00001E33" w:rsidP="00642B21">
            <w:pPr>
              <w:autoSpaceDE w:val="0"/>
              <w:autoSpaceDN w:val="0"/>
              <w:adjustRightInd w:val="0"/>
              <w:jc w:val="right"/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2B21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256086">
              <w:rPr>
                <w:rFonts w:cs="Arial"/>
                <w:sz w:val="18"/>
                <w:szCs w:val="18"/>
              </w:rPr>
              <w:fldChar w:fldCharType="end"/>
            </w:r>
            <w:r w:rsidR="00642B21" w:rsidRPr="00256086">
              <w:rPr>
                <w:rFonts w:cs="Arial"/>
                <w:sz w:val="18"/>
                <w:szCs w:val="18"/>
              </w:rPr>
              <w:t xml:space="preserve">  Yes       </w:t>
            </w:r>
            <w:r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2B21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256086">
              <w:rPr>
                <w:rFonts w:cs="Arial"/>
                <w:sz w:val="18"/>
                <w:szCs w:val="18"/>
              </w:rPr>
              <w:fldChar w:fldCharType="end"/>
            </w:r>
            <w:r w:rsidR="00642B21" w:rsidRPr="00256086">
              <w:rPr>
                <w:rFonts w:cs="Arial"/>
                <w:sz w:val="18"/>
                <w:szCs w:val="18"/>
              </w:rPr>
              <w:t xml:space="preserve">  No   If No </w:t>
            </w:r>
            <w:r w:rsidR="00642B21" w:rsidRPr="00256086">
              <w:rPr>
                <w:rFonts w:cs="Arial"/>
                <w:b/>
                <w:szCs w:val="18"/>
              </w:rPr>
              <w:t xml:space="preserve"> &gt;</w:t>
            </w:r>
            <w:r w:rsidR="00642B21" w:rsidRPr="00256086">
              <w:rPr>
                <w:rFonts w:cs="Arial"/>
                <w:szCs w:val="18"/>
              </w:rPr>
              <w:t xml:space="preserve">    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B21" w:rsidRDefault="00642B21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Name of parent absent from home</w:t>
            </w:r>
          </w:p>
          <w:p w:rsidR="00642B21" w:rsidRDefault="00001E33" w:rsidP="008E271C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42B21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642B21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642B21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642B21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642B21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642B21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42B21" w:rsidRPr="00EF2460" w:rsidTr="00095C6E">
        <w:trPr>
          <w:cantSplit/>
          <w:trHeight w:val="1008"/>
        </w:trPr>
        <w:tc>
          <w:tcPr>
            <w:tcW w:w="621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B21" w:rsidRDefault="00477336" w:rsidP="00477336">
            <w:pPr>
              <w:autoSpaceDE w:val="0"/>
              <w:autoSpaceDN w:val="0"/>
              <w:adjustRightInd w:val="0"/>
              <w:ind w:left="342" w:hanging="34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3.     </w:t>
            </w:r>
            <w:r w:rsidR="00642B21">
              <w:rPr>
                <w:rFonts w:cs="Arial"/>
                <w:sz w:val="16"/>
                <w:szCs w:val="18"/>
              </w:rPr>
              <w:t xml:space="preserve">If the answer to question #2 was yes, </w:t>
            </w:r>
            <w:r w:rsidR="00103D6B">
              <w:rPr>
                <w:rFonts w:cs="Arial"/>
                <w:sz w:val="16"/>
                <w:szCs w:val="18"/>
              </w:rPr>
              <w:t>was</w:t>
            </w:r>
            <w:r w:rsidR="00642B21">
              <w:rPr>
                <w:rFonts w:cs="Arial"/>
                <w:sz w:val="16"/>
                <w:szCs w:val="18"/>
              </w:rPr>
              <w:t xml:space="preserve"> either of the parents disabled, deceased, or unemployed during the month the petition was filed, or had TPR occurred? </w:t>
            </w:r>
          </w:p>
          <w:p w:rsidR="00642B21" w:rsidRDefault="00001E33" w:rsidP="00103D6B">
            <w:pPr>
              <w:autoSpaceDE w:val="0"/>
              <w:autoSpaceDN w:val="0"/>
              <w:adjustRightInd w:val="0"/>
              <w:jc w:val="right"/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2B21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256086">
              <w:rPr>
                <w:rFonts w:cs="Arial"/>
                <w:sz w:val="18"/>
                <w:szCs w:val="18"/>
              </w:rPr>
              <w:fldChar w:fldCharType="end"/>
            </w:r>
            <w:r w:rsidR="00642B21" w:rsidRPr="00256086">
              <w:rPr>
                <w:rFonts w:cs="Arial"/>
                <w:sz w:val="18"/>
                <w:szCs w:val="18"/>
              </w:rPr>
              <w:t xml:space="preserve">  Yes       </w:t>
            </w:r>
            <w:r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2B21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256086">
              <w:rPr>
                <w:rFonts w:cs="Arial"/>
                <w:sz w:val="18"/>
                <w:szCs w:val="18"/>
              </w:rPr>
              <w:fldChar w:fldCharType="end"/>
            </w:r>
            <w:r w:rsidR="00642B21" w:rsidRPr="00256086">
              <w:rPr>
                <w:rFonts w:cs="Arial"/>
                <w:sz w:val="18"/>
                <w:szCs w:val="18"/>
              </w:rPr>
              <w:t xml:space="preserve">  No   If </w:t>
            </w:r>
            <w:r w:rsidR="00103D6B">
              <w:rPr>
                <w:rFonts w:cs="Arial"/>
                <w:sz w:val="18"/>
                <w:szCs w:val="18"/>
              </w:rPr>
              <w:t>Yes</w:t>
            </w:r>
            <w:r w:rsidR="00642B21" w:rsidRPr="00256086">
              <w:rPr>
                <w:rFonts w:cs="Arial"/>
                <w:sz w:val="18"/>
                <w:szCs w:val="18"/>
              </w:rPr>
              <w:t xml:space="preserve"> </w:t>
            </w:r>
            <w:r w:rsidR="00642B21" w:rsidRPr="00256086">
              <w:rPr>
                <w:rFonts w:cs="Arial"/>
                <w:b/>
                <w:szCs w:val="18"/>
              </w:rPr>
              <w:t>&gt;</w:t>
            </w:r>
            <w:r w:rsidR="00642B21" w:rsidRPr="00256086">
              <w:rPr>
                <w:rFonts w:cs="Arial"/>
                <w:szCs w:val="18"/>
              </w:rPr>
              <w:t xml:space="preserve">  </w:t>
            </w:r>
          </w:p>
        </w:tc>
        <w:tc>
          <w:tcPr>
            <w:tcW w:w="4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42B21" w:rsidRDefault="00642B21" w:rsidP="00095C6E">
            <w:pPr>
              <w:autoSpaceDE w:val="0"/>
              <w:autoSpaceDN w:val="0"/>
              <w:adjustRightInd w:val="0"/>
              <w:spacing w:before="12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Name of parent (indicate if disabled, deceased, unemployed or for whom TPR had occurred).</w:t>
            </w:r>
            <w:r w:rsidRPr="001D025E">
              <w:rPr>
                <w:rFonts w:cs="Arial"/>
                <w:sz w:val="18"/>
                <w:szCs w:val="18"/>
              </w:rPr>
              <w:t xml:space="preserve"> </w:t>
            </w:r>
          </w:p>
          <w:p w:rsidR="00642B21" w:rsidRDefault="00001E33" w:rsidP="00095C6E">
            <w:pPr>
              <w:autoSpaceDE w:val="0"/>
              <w:autoSpaceDN w:val="0"/>
              <w:adjustRightInd w:val="0"/>
              <w:rPr>
                <w:rFonts w:cs="Arial"/>
                <w:sz w:val="16"/>
                <w:szCs w:val="18"/>
              </w:rPr>
            </w:pPr>
            <w:r w:rsidRPr="001D025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642B21" w:rsidRPr="001D025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1D025E">
              <w:rPr>
                <w:rFonts w:cs="Arial"/>
                <w:sz w:val="18"/>
                <w:szCs w:val="18"/>
              </w:rPr>
            </w:r>
            <w:r w:rsidRPr="001D025E">
              <w:rPr>
                <w:rFonts w:cs="Arial"/>
                <w:sz w:val="18"/>
                <w:szCs w:val="18"/>
              </w:rPr>
              <w:fldChar w:fldCharType="separate"/>
            </w:r>
            <w:r w:rsidR="00642B21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642B21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642B21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642B21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="00642B21" w:rsidRPr="001D025E">
              <w:rPr>
                <w:rFonts w:cs="Arial"/>
                <w:noProof/>
                <w:sz w:val="18"/>
                <w:szCs w:val="18"/>
              </w:rPr>
              <w:t> </w:t>
            </w:r>
            <w:r w:rsidRPr="001D025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642B21" w:rsidRPr="00EF2460" w:rsidTr="00892305">
        <w:trPr>
          <w:cantSplit/>
          <w:trHeight w:val="720"/>
        </w:trPr>
        <w:tc>
          <w:tcPr>
            <w:tcW w:w="109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B21" w:rsidRPr="00256086" w:rsidRDefault="00477336" w:rsidP="00642B21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4.     </w:t>
            </w:r>
            <w:r w:rsidR="00642B21">
              <w:rPr>
                <w:rFonts w:cs="Arial"/>
                <w:sz w:val="16"/>
                <w:szCs w:val="18"/>
              </w:rPr>
              <w:t xml:space="preserve">If the child is age 15 or older, is he/she attending school?        </w:t>
            </w:r>
            <w:r w:rsidR="00892305">
              <w:rPr>
                <w:rFonts w:cs="Arial"/>
                <w:sz w:val="16"/>
                <w:szCs w:val="18"/>
              </w:rPr>
              <w:t xml:space="preserve">                                              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3"/>
            <w:r w:rsidR="00642B21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bookmarkEnd w:id="6"/>
            <w:r w:rsidR="00642B21" w:rsidRPr="00256086">
              <w:rPr>
                <w:rFonts w:cs="Arial"/>
                <w:sz w:val="18"/>
                <w:szCs w:val="18"/>
              </w:rPr>
              <w:t xml:space="preserve">  Yes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2B21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642B21" w:rsidRPr="00256086">
              <w:rPr>
                <w:rFonts w:cs="Arial"/>
                <w:sz w:val="18"/>
                <w:szCs w:val="18"/>
              </w:rPr>
              <w:t xml:space="preserve">  No  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2B21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642B21" w:rsidRPr="00256086">
              <w:rPr>
                <w:rFonts w:cs="Arial"/>
                <w:sz w:val="18"/>
                <w:szCs w:val="18"/>
              </w:rPr>
              <w:t xml:space="preserve">  N/A   </w:t>
            </w:r>
          </w:p>
          <w:p w:rsidR="00892305" w:rsidRPr="00892305" w:rsidRDefault="00892305" w:rsidP="00642B21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6"/>
                <w:szCs w:val="18"/>
              </w:rPr>
            </w:pPr>
          </w:p>
          <w:p w:rsidR="00642B21" w:rsidRDefault="006C187A" w:rsidP="00477336">
            <w:pPr>
              <w:autoSpaceDE w:val="0"/>
              <w:autoSpaceDN w:val="0"/>
              <w:adjustRightInd w:val="0"/>
              <w:spacing w:before="40"/>
              <w:ind w:left="34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The child is in attendance: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4"/>
            <w:r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bookmarkEnd w:id="7"/>
            <w:r w:rsidRPr="00256086">
              <w:rPr>
                <w:rFonts w:cs="Arial"/>
                <w:sz w:val="18"/>
                <w:szCs w:val="18"/>
              </w:rPr>
              <w:t xml:space="preserve">  Full-Time   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5"/>
            <w:r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bookmarkEnd w:id="8"/>
            <w:r w:rsidRPr="00256086">
              <w:rPr>
                <w:rFonts w:cs="Arial"/>
                <w:sz w:val="18"/>
                <w:szCs w:val="18"/>
              </w:rPr>
              <w:t xml:space="preserve">  Part-Time</w:t>
            </w:r>
          </w:p>
        </w:tc>
      </w:tr>
      <w:tr w:rsidR="00642B21" w:rsidRPr="00EF2460" w:rsidTr="006C187A">
        <w:trPr>
          <w:cantSplit/>
          <w:trHeight w:val="720"/>
        </w:trPr>
        <w:tc>
          <w:tcPr>
            <w:tcW w:w="109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305" w:rsidRPr="00256086" w:rsidRDefault="00477336" w:rsidP="00892305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5.     </w:t>
            </w:r>
            <w:r w:rsidR="00103D6B">
              <w:rPr>
                <w:rFonts w:cs="Arial"/>
                <w:sz w:val="16"/>
                <w:szCs w:val="18"/>
              </w:rPr>
              <w:t>If the</w:t>
            </w:r>
            <w:r w:rsidR="00892305">
              <w:rPr>
                <w:rFonts w:cs="Arial"/>
                <w:sz w:val="16"/>
                <w:szCs w:val="18"/>
              </w:rPr>
              <w:t xml:space="preserve"> Child is 18 and in school, is he/she expected to complete the course of study by age 19?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2305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892305" w:rsidRPr="00256086">
              <w:rPr>
                <w:rFonts w:cs="Arial"/>
                <w:sz w:val="18"/>
                <w:szCs w:val="18"/>
              </w:rPr>
              <w:t xml:space="preserve">  Yes 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2305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892305" w:rsidRPr="00256086">
              <w:rPr>
                <w:rFonts w:cs="Arial"/>
                <w:sz w:val="18"/>
                <w:szCs w:val="18"/>
              </w:rPr>
              <w:t xml:space="preserve">  No  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2305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892305" w:rsidRPr="00256086">
              <w:rPr>
                <w:rFonts w:cs="Arial"/>
                <w:sz w:val="18"/>
                <w:szCs w:val="18"/>
              </w:rPr>
              <w:t xml:space="preserve">  N/A   </w:t>
            </w:r>
          </w:p>
          <w:p w:rsidR="00892305" w:rsidRPr="00892305" w:rsidRDefault="00892305" w:rsidP="00892305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4"/>
                <w:szCs w:val="18"/>
              </w:rPr>
            </w:pPr>
          </w:p>
          <w:p w:rsidR="00642B21" w:rsidRDefault="00892305" w:rsidP="00477336">
            <w:pPr>
              <w:autoSpaceDE w:val="0"/>
              <w:autoSpaceDN w:val="0"/>
              <w:adjustRightInd w:val="0"/>
              <w:spacing w:before="40"/>
              <w:ind w:left="34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Expected graduation date:    </w:t>
            </w:r>
            <w:r w:rsidR="00001E33" w:rsidRPr="00892305">
              <w:rPr>
                <w:rFonts w:cs="Arial"/>
                <w:sz w:val="18"/>
                <w:szCs w:val="18"/>
                <w:u w:val="single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92305">
              <w:rPr>
                <w:rFonts w:cs="Arial"/>
                <w:sz w:val="18"/>
                <w:szCs w:val="18"/>
                <w:u w:val="single"/>
              </w:rPr>
              <w:instrText xml:space="preserve"> FORMTEXT </w:instrText>
            </w:r>
            <w:r w:rsidR="00001E33" w:rsidRPr="00892305">
              <w:rPr>
                <w:rFonts w:cs="Arial"/>
                <w:sz w:val="18"/>
                <w:szCs w:val="18"/>
                <w:u w:val="single"/>
              </w:rPr>
            </w:r>
            <w:r w:rsidR="00001E33" w:rsidRPr="00892305">
              <w:rPr>
                <w:rFonts w:cs="Arial"/>
                <w:sz w:val="18"/>
                <w:szCs w:val="18"/>
                <w:u w:val="single"/>
              </w:rPr>
              <w:fldChar w:fldCharType="separate"/>
            </w:r>
            <w:r w:rsidRPr="00892305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892305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892305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892305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Pr="00892305">
              <w:rPr>
                <w:rFonts w:cs="Arial"/>
                <w:noProof/>
                <w:sz w:val="18"/>
                <w:szCs w:val="18"/>
                <w:u w:val="single"/>
              </w:rPr>
              <w:t> </w:t>
            </w:r>
            <w:r w:rsidR="00001E33" w:rsidRPr="00892305">
              <w:rPr>
                <w:rFonts w:cs="Arial"/>
                <w:sz w:val="18"/>
                <w:szCs w:val="18"/>
                <w:u w:val="single"/>
              </w:rPr>
              <w:fldChar w:fldCharType="end"/>
            </w:r>
          </w:p>
        </w:tc>
      </w:tr>
      <w:tr w:rsidR="00642B21" w:rsidRPr="00EF2460" w:rsidTr="00095C6E">
        <w:trPr>
          <w:cantSplit/>
          <w:trHeight w:val="432"/>
        </w:trPr>
        <w:tc>
          <w:tcPr>
            <w:tcW w:w="109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42B21" w:rsidRDefault="00477336" w:rsidP="00892305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6.     </w:t>
            </w:r>
            <w:r w:rsidR="00892305">
              <w:rPr>
                <w:rFonts w:cs="Arial"/>
                <w:sz w:val="16"/>
                <w:szCs w:val="18"/>
              </w:rPr>
              <w:t xml:space="preserve">Was the child living with either or both parents during the month the court proceedings were initiated?          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2305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892305" w:rsidRPr="00256086">
              <w:rPr>
                <w:rFonts w:cs="Arial"/>
                <w:sz w:val="18"/>
                <w:szCs w:val="18"/>
              </w:rPr>
              <w:t xml:space="preserve">  Yes     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2305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892305" w:rsidRPr="00256086">
              <w:rPr>
                <w:rFonts w:cs="Arial"/>
                <w:sz w:val="18"/>
                <w:szCs w:val="18"/>
              </w:rPr>
              <w:t xml:space="preserve">  No      </w:t>
            </w:r>
            <w:r w:rsidR="00892305">
              <w:rPr>
                <w:rFonts w:cs="Arial"/>
                <w:sz w:val="16"/>
                <w:szCs w:val="18"/>
              </w:rPr>
              <w:t xml:space="preserve">      </w:t>
            </w:r>
          </w:p>
        </w:tc>
      </w:tr>
      <w:tr w:rsidR="00892305" w:rsidRPr="00EF2460" w:rsidTr="00095C6E">
        <w:trPr>
          <w:cantSplit/>
          <w:trHeight w:val="576"/>
        </w:trPr>
        <w:tc>
          <w:tcPr>
            <w:tcW w:w="1098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2305" w:rsidRDefault="00477336" w:rsidP="00477336">
            <w:pPr>
              <w:autoSpaceDE w:val="0"/>
              <w:autoSpaceDN w:val="0"/>
              <w:adjustRightInd w:val="0"/>
              <w:spacing w:before="40"/>
              <w:ind w:left="342" w:hanging="342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 xml:space="preserve">7.     </w:t>
            </w:r>
            <w:r w:rsidR="00892305">
              <w:rPr>
                <w:rFonts w:cs="Arial"/>
                <w:sz w:val="16"/>
                <w:szCs w:val="18"/>
              </w:rPr>
              <w:t>If no, list all living arrangements for the s</w:t>
            </w:r>
            <w:r w:rsidR="00256086">
              <w:rPr>
                <w:rFonts w:cs="Arial"/>
                <w:sz w:val="16"/>
                <w:szCs w:val="18"/>
              </w:rPr>
              <w:t xml:space="preserve">ix months prior to the month court proceedings </w:t>
            </w:r>
            <w:r w:rsidR="00103D6B">
              <w:rPr>
                <w:rFonts w:cs="Arial"/>
                <w:sz w:val="16"/>
                <w:szCs w:val="18"/>
              </w:rPr>
              <w:t xml:space="preserve">were </w:t>
            </w:r>
            <w:r w:rsidR="00256086">
              <w:rPr>
                <w:rFonts w:cs="Arial"/>
                <w:sz w:val="16"/>
                <w:szCs w:val="18"/>
              </w:rPr>
              <w:t xml:space="preserve">initiated, beginning with the child’s most recent living arrangements prior to placement.  </w:t>
            </w:r>
          </w:p>
        </w:tc>
      </w:tr>
      <w:tr w:rsidR="00256086" w:rsidRPr="00EF2460" w:rsidTr="00256086">
        <w:trPr>
          <w:cantSplit/>
          <w:trHeight w:val="288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892305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From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892305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To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892305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Relationship</w:t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892305">
            <w:pPr>
              <w:autoSpaceDE w:val="0"/>
              <w:autoSpaceDN w:val="0"/>
              <w:adjustRightInd w:val="0"/>
              <w:spacing w:before="40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Name and Address</w:t>
            </w:r>
          </w:p>
        </w:tc>
      </w:tr>
      <w:tr w:rsidR="00256086" w:rsidRPr="00EF2460" w:rsidTr="00256086">
        <w:trPr>
          <w:cantSplit/>
          <w:trHeight w:val="4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4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4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4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4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4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4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4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4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4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78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256086">
            <w:r w:rsidRPr="00D1166E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D1166E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D1166E">
              <w:rPr>
                <w:rFonts w:cs="Arial"/>
                <w:sz w:val="18"/>
                <w:szCs w:val="18"/>
              </w:rPr>
            </w:r>
            <w:r w:rsidRPr="00D1166E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D1166E">
              <w:rPr>
                <w:rFonts w:cs="Arial"/>
                <w:noProof/>
                <w:sz w:val="18"/>
                <w:szCs w:val="18"/>
              </w:rPr>
              <w:t> </w:t>
            </w:r>
            <w:r w:rsidRPr="00D1166E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095C6E" w:rsidRDefault="00095C6E">
      <w:r>
        <w:br w:type="page"/>
      </w:r>
    </w:p>
    <w:tbl>
      <w:tblPr>
        <w:tblW w:w="10980" w:type="dxa"/>
        <w:tblInd w:w="-72" w:type="dxa"/>
        <w:tblLayout w:type="fixed"/>
        <w:tblLook w:val="0000"/>
      </w:tblPr>
      <w:tblGrid>
        <w:gridCol w:w="1350"/>
        <w:gridCol w:w="480"/>
        <w:gridCol w:w="60"/>
        <w:gridCol w:w="90"/>
        <w:gridCol w:w="405"/>
        <w:gridCol w:w="495"/>
        <w:gridCol w:w="90"/>
        <w:gridCol w:w="450"/>
        <w:gridCol w:w="240"/>
        <w:gridCol w:w="390"/>
        <w:gridCol w:w="540"/>
        <w:gridCol w:w="180"/>
        <w:gridCol w:w="270"/>
        <w:gridCol w:w="279"/>
        <w:gridCol w:w="171"/>
        <w:gridCol w:w="720"/>
        <w:gridCol w:w="180"/>
        <w:gridCol w:w="198"/>
        <w:gridCol w:w="342"/>
        <w:gridCol w:w="390"/>
        <w:gridCol w:w="330"/>
        <w:gridCol w:w="270"/>
        <w:gridCol w:w="720"/>
        <w:gridCol w:w="270"/>
        <w:gridCol w:w="270"/>
        <w:gridCol w:w="90"/>
        <w:gridCol w:w="180"/>
        <w:gridCol w:w="360"/>
        <w:gridCol w:w="540"/>
        <w:gridCol w:w="630"/>
      </w:tblGrid>
      <w:tr w:rsidR="00256086" w:rsidRPr="00EF2460" w:rsidTr="00256086">
        <w:trPr>
          <w:cantSplit/>
          <w:trHeight w:val="288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256086" w:rsidRPr="00256086" w:rsidRDefault="00256086" w:rsidP="0004498D">
            <w:pPr>
              <w:rPr>
                <w:rFonts w:cs="Arial"/>
                <w:b/>
                <w:sz w:val="18"/>
                <w:szCs w:val="18"/>
              </w:rPr>
            </w:pPr>
            <w:r w:rsidRPr="00256086">
              <w:rPr>
                <w:sz w:val="14"/>
              </w:rPr>
              <w:lastRenderedPageBreak/>
              <w:br w:type="page"/>
            </w:r>
            <w:r w:rsidR="00477336">
              <w:rPr>
                <w:rFonts w:cs="Arial"/>
                <w:b/>
                <w:sz w:val="20"/>
                <w:szCs w:val="18"/>
              </w:rPr>
              <w:t xml:space="preserve">8.  </w:t>
            </w:r>
            <w:r w:rsidRPr="00256086">
              <w:rPr>
                <w:rFonts w:cs="Arial"/>
                <w:b/>
                <w:sz w:val="20"/>
                <w:szCs w:val="18"/>
              </w:rPr>
              <w:t>List all household members in the removal home in the month the court petition was filed.</w:t>
            </w:r>
          </w:p>
        </w:tc>
      </w:tr>
      <w:tr w:rsidR="00256086" w:rsidRPr="00EF2460" w:rsidTr="00095C6E">
        <w:trPr>
          <w:cantSplit/>
          <w:trHeight w:val="216"/>
        </w:trPr>
        <w:tc>
          <w:tcPr>
            <w:tcW w:w="4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04498D" w:rsidRDefault="0004498D" w:rsidP="0004498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498D">
              <w:rPr>
                <w:rFonts w:cs="Arial"/>
                <w:b/>
                <w:sz w:val="18"/>
                <w:szCs w:val="18"/>
              </w:rPr>
              <w:t>Name</w:t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04498D" w:rsidRDefault="00256086" w:rsidP="0004498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498D">
              <w:rPr>
                <w:rFonts w:cs="Arial"/>
                <w:b/>
                <w:sz w:val="18"/>
                <w:szCs w:val="18"/>
              </w:rPr>
              <w:t>SSN</w:t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04498D" w:rsidRDefault="00256086" w:rsidP="0004498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498D">
              <w:rPr>
                <w:rFonts w:cs="Arial"/>
                <w:b/>
                <w:sz w:val="18"/>
                <w:szCs w:val="18"/>
              </w:rPr>
              <w:t>DOB</w:t>
            </w:r>
          </w:p>
        </w:tc>
        <w:tc>
          <w:tcPr>
            <w:tcW w:w="37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04498D" w:rsidRDefault="0004498D" w:rsidP="0004498D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04498D">
              <w:rPr>
                <w:rFonts w:cs="Arial"/>
                <w:b/>
                <w:sz w:val="18"/>
                <w:szCs w:val="18"/>
              </w:rPr>
              <w:t>Relationship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04498D" w:rsidRDefault="00103D6B" w:rsidP="0004498D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*</w:t>
            </w:r>
            <w:r w:rsidR="00256086" w:rsidRPr="0004498D">
              <w:rPr>
                <w:rFonts w:cs="Arial"/>
                <w:b/>
                <w:sz w:val="18"/>
                <w:szCs w:val="18"/>
              </w:rPr>
              <w:t>X</w:t>
            </w:r>
          </w:p>
        </w:tc>
      </w:tr>
      <w:tr w:rsidR="00256086" w:rsidRPr="00EF2460" w:rsidTr="00095C6E">
        <w:trPr>
          <w:cantSplit/>
          <w:trHeight w:val="360"/>
        </w:trPr>
        <w:tc>
          <w:tcPr>
            <w:tcW w:w="4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56086" w:rsidRPr="00EF2460" w:rsidTr="00095C6E">
        <w:trPr>
          <w:cantSplit/>
          <w:trHeight w:val="360"/>
        </w:trPr>
        <w:tc>
          <w:tcPr>
            <w:tcW w:w="4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56086" w:rsidRPr="00EF2460" w:rsidTr="00095C6E">
        <w:trPr>
          <w:cantSplit/>
          <w:trHeight w:val="360"/>
        </w:trPr>
        <w:tc>
          <w:tcPr>
            <w:tcW w:w="4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56086" w:rsidRPr="00EF2460" w:rsidTr="00095C6E">
        <w:trPr>
          <w:cantSplit/>
          <w:trHeight w:val="360"/>
        </w:trPr>
        <w:tc>
          <w:tcPr>
            <w:tcW w:w="4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56086" w:rsidRPr="00EF2460" w:rsidTr="00095C6E">
        <w:trPr>
          <w:cantSplit/>
          <w:trHeight w:val="360"/>
        </w:trPr>
        <w:tc>
          <w:tcPr>
            <w:tcW w:w="4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56086" w:rsidRPr="00EF2460" w:rsidTr="00095C6E">
        <w:trPr>
          <w:cantSplit/>
          <w:trHeight w:val="360"/>
        </w:trPr>
        <w:tc>
          <w:tcPr>
            <w:tcW w:w="40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pPr>
              <w:jc w:val="center"/>
            </w:pPr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7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001E33" w:rsidP="0004498D">
            <w:r w:rsidRPr="009B360C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9B360C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9B360C">
              <w:rPr>
                <w:rFonts w:cs="Arial"/>
                <w:sz w:val="18"/>
                <w:szCs w:val="18"/>
              </w:rPr>
            </w:r>
            <w:r w:rsidRPr="009B360C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9B360C">
              <w:rPr>
                <w:rFonts w:cs="Arial"/>
                <w:noProof/>
                <w:sz w:val="18"/>
                <w:szCs w:val="18"/>
              </w:rPr>
              <w:t> </w:t>
            </w:r>
            <w:r w:rsidRPr="009B360C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jc w:val="center"/>
              <w:rPr>
                <w:rFonts w:cs="Arial"/>
                <w:sz w:val="18"/>
                <w:szCs w:val="18"/>
              </w:rPr>
            </w:pPr>
          </w:p>
        </w:tc>
      </w:tr>
      <w:tr w:rsidR="00256086" w:rsidRPr="00EF2460" w:rsidTr="00095C6E">
        <w:trPr>
          <w:cantSplit/>
          <w:trHeight w:val="216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256086" w:rsidRPr="00256086" w:rsidRDefault="00103D6B" w:rsidP="0004498D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20"/>
                <w:szCs w:val="18"/>
              </w:rPr>
              <w:t>*</w:t>
            </w:r>
            <w:r w:rsidR="00256086" w:rsidRPr="00256086">
              <w:rPr>
                <w:rFonts w:cs="Arial"/>
                <w:b/>
                <w:sz w:val="20"/>
                <w:szCs w:val="18"/>
              </w:rPr>
              <w:t>Indicate parent(s)/guardian(s) from whom the child was removed.</w:t>
            </w:r>
          </w:p>
        </w:tc>
      </w:tr>
      <w:tr w:rsidR="00256086" w:rsidRPr="00EF2460" w:rsidTr="00095C6E">
        <w:trPr>
          <w:cantSplit/>
          <w:trHeight w:val="360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477336" w:rsidP="00103D6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9.   </w:t>
            </w:r>
            <w:r w:rsidR="00256086">
              <w:rPr>
                <w:rFonts w:cs="Arial"/>
                <w:sz w:val="18"/>
                <w:szCs w:val="18"/>
              </w:rPr>
              <w:t xml:space="preserve">Is the home from which the child was removed receiving adoption support payments </w:t>
            </w:r>
            <w:r w:rsidR="00103D6B">
              <w:rPr>
                <w:rFonts w:cs="Arial"/>
                <w:sz w:val="18"/>
                <w:szCs w:val="18"/>
              </w:rPr>
              <w:t xml:space="preserve">on </w:t>
            </w:r>
            <w:r w:rsidR="00256086">
              <w:rPr>
                <w:rFonts w:cs="Arial"/>
                <w:sz w:val="18"/>
                <w:szCs w:val="18"/>
              </w:rPr>
              <w:t>behalf of the child?</w:t>
            </w:r>
            <w:r w:rsidR="00256086" w:rsidRPr="00256086">
              <w:rPr>
                <w:rFonts w:cs="Arial"/>
                <w:sz w:val="18"/>
                <w:szCs w:val="18"/>
              </w:rPr>
              <w:t xml:space="preserve"> </w:t>
            </w:r>
            <w:r w:rsidR="00256086">
              <w:rPr>
                <w:rFonts w:cs="Arial"/>
                <w:sz w:val="18"/>
                <w:szCs w:val="18"/>
              </w:rPr>
              <w:t xml:space="preserve">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6086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256086" w:rsidRPr="00256086">
              <w:rPr>
                <w:rFonts w:cs="Arial"/>
                <w:sz w:val="18"/>
                <w:szCs w:val="18"/>
              </w:rPr>
              <w:t xml:space="preserve">  Yes  </w:t>
            </w:r>
            <w:r w:rsidR="00256086">
              <w:rPr>
                <w:rFonts w:cs="Arial"/>
                <w:sz w:val="18"/>
                <w:szCs w:val="18"/>
              </w:rPr>
              <w:t xml:space="preserve">  </w:t>
            </w:r>
            <w:r w:rsidR="00256086" w:rsidRPr="00256086">
              <w:rPr>
                <w:rFonts w:cs="Arial"/>
                <w:sz w:val="18"/>
                <w:szCs w:val="18"/>
              </w:rPr>
              <w:t xml:space="preserve">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6086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256086" w:rsidRPr="00256086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256086" w:rsidRPr="00EF2460" w:rsidTr="00095C6E">
        <w:trPr>
          <w:cantSplit/>
          <w:trHeight w:val="360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477336" w:rsidP="000449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10.  </w:t>
            </w:r>
            <w:r w:rsidR="00256086">
              <w:rPr>
                <w:rFonts w:cs="Arial"/>
                <w:sz w:val="18"/>
                <w:szCs w:val="18"/>
              </w:rPr>
              <w:t>Does the child expect an inheritance or settlement?</w:t>
            </w:r>
            <w:r w:rsidR="00256086" w:rsidRPr="00256086">
              <w:rPr>
                <w:rFonts w:cs="Arial"/>
                <w:sz w:val="18"/>
                <w:szCs w:val="18"/>
              </w:rPr>
              <w:t xml:space="preserve"> </w:t>
            </w:r>
            <w:r w:rsidR="00256086">
              <w:rPr>
                <w:rFonts w:cs="Arial"/>
                <w:sz w:val="18"/>
                <w:szCs w:val="18"/>
              </w:rPr>
              <w:t xml:space="preserve"> If yes, attach information about the estate or suit.     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6086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256086" w:rsidRPr="00256086">
              <w:rPr>
                <w:rFonts w:cs="Arial"/>
                <w:sz w:val="18"/>
                <w:szCs w:val="18"/>
              </w:rPr>
              <w:t xml:space="preserve">  Yes   </w:t>
            </w:r>
            <w:r w:rsidR="00256086">
              <w:rPr>
                <w:rFonts w:cs="Arial"/>
                <w:sz w:val="18"/>
                <w:szCs w:val="18"/>
              </w:rPr>
              <w:t xml:space="preserve">  </w:t>
            </w:r>
            <w:r w:rsidR="00256086" w:rsidRPr="00256086">
              <w:rPr>
                <w:rFonts w:cs="Arial"/>
                <w:sz w:val="18"/>
                <w:szCs w:val="18"/>
              </w:rPr>
              <w:t xml:space="preserve">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6086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256086" w:rsidRPr="00256086">
              <w:rPr>
                <w:rFonts w:cs="Arial"/>
                <w:sz w:val="18"/>
                <w:szCs w:val="18"/>
              </w:rPr>
              <w:t xml:space="preserve">  No</w:t>
            </w:r>
          </w:p>
        </w:tc>
      </w:tr>
      <w:tr w:rsidR="00256086" w:rsidRPr="00EF2460" w:rsidTr="00256086">
        <w:trPr>
          <w:cantSplit/>
          <w:trHeight w:val="288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103D6B" w:rsidRDefault="00103D6B" w:rsidP="00103D6B">
            <w:pPr>
              <w:rPr>
                <w:rFonts w:cs="Arial"/>
                <w:b/>
                <w:sz w:val="18"/>
                <w:szCs w:val="18"/>
              </w:rPr>
            </w:pPr>
            <w:r w:rsidRPr="00103D6B">
              <w:rPr>
                <w:rFonts w:cs="Arial"/>
                <w:b/>
                <w:sz w:val="20"/>
                <w:szCs w:val="18"/>
              </w:rPr>
              <w:t>Financial resources of all household members in the removal home in the month the court petition was filed</w:t>
            </w:r>
          </w:p>
        </w:tc>
      </w:tr>
      <w:tr w:rsidR="00256086" w:rsidRPr="00EF2460" w:rsidTr="00F93D4E">
        <w:trPr>
          <w:cantSplit/>
          <w:trHeight w:val="216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C074DC" w:rsidP="00C074DC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 xml:space="preserve">11.  </w:t>
            </w:r>
            <w:r w:rsidR="00256086" w:rsidRPr="00477336">
              <w:rPr>
                <w:rFonts w:cs="Arial"/>
                <w:sz w:val="18"/>
                <w:szCs w:val="18"/>
              </w:rPr>
              <w:t>Source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256086" w:rsidP="0004498D">
            <w:pPr>
              <w:jc w:val="center"/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Balance</w:t>
            </w:r>
          </w:p>
        </w:tc>
        <w:tc>
          <w:tcPr>
            <w:tcW w:w="34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256086" w:rsidP="0004498D">
            <w:pPr>
              <w:jc w:val="center"/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Owner</w:t>
            </w:r>
          </w:p>
        </w:tc>
        <w:tc>
          <w:tcPr>
            <w:tcW w:w="3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256086" w:rsidP="00103D6B">
            <w:pPr>
              <w:jc w:val="center"/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Bank Name and Address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256086" w:rsidP="0004498D">
            <w:pPr>
              <w:jc w:val="center"/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Account #</w:t>
            </w:r>
          </w:p>
        </w:tc>
      </w:tr>
      <w:tr w:rsidR="00256086" w:rsidRPr="00EF2460" w:rsidTr="00095C6E">
        <w:trPr>
          <w:cantSplit/>
          <w:trHeight w:val="360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256086" w:rsidP="0004498D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Cash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095C6E">
        <w:trPr>
          <w:cantSplit/>
          <w:trHeight w:val="360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256086" w:rsidP="0004498D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Checking/Savings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095C6E">
        <w:trPr>
          <w:cantSplit/>
          <w:trHeight w:val="360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256086" w:rsidP="0004498D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IRA/CD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095C6E">
        <w:trPr>
          <w:cantSplit/>
          <w:trHeight w:val="360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256086" w:rsidP="0004498D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Stocks/Bonds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095C6E">
        <w:trPr>
          <w:cantSplit/>
          <w:trHeight w:val="360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256086" w:rsidP="0004498D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Trust Account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095C6E">
        <w:trPr>
          <w:cantSplit/>
          <w:trHeight w:val="360"/>
        </w:trPr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256086" w:rsidP="0004498D">
            <w:pPr>
              <w:rPr>
                <w:rFonts w:cs="Arial"/>
                <w:sz w:val="18"/>
                <w:szCs w:val="18"/>
              </w:rPr>
            </w:pPr>
            <w:r w:rsidRPr="00477336">
              <w:rPr>
                <w:rFonts w:cs="Arial"/>
                <w:sz w:val="18"/>
                <w:szCs w:val="18"/>
              </w:rPr>
              <w:t>Other</w:t>
            </w:r>
          </w:p>
        </w:tc>
        <w:tc>
          <w:tcPr>
            <w:tcW w:w="9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Pr="00477336" w:rsidRDefault="00001E33" w:rsidP="0004498D">
            <w:pPr>
              <w:jc w:val="center"/>
            </w:pPr>
            <w:r w:rsidRPr="00477336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477336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477336">
              <w:rPr>
                <w:rFonts w:cs="Arial"/>
                <w:sz w:val="18"/>
                <w:szCs w:val="18"/>
              </w:rPr>
            </w:r>
            <w:r w:rsidRPr="00477336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477336">
              <w:rPr>
                <w:rFonts w:cs="Arial"/>
                <w:noProof/>
                <w:sz w:val="18"/>
                <w:szCs w:val="18"/>
              </w:rPr>
              <w:t> </w:t>
            </w:r>
            <w:r w:rsidRPr="00477336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576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C074DC" w:rsidP="000449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12.  </w:t>
            </w:r>
            <w:r w:rsidR="00256086">
              <w:rPr>
                <w:rFonts w:cs="Arial"/>
                <w:sz w:val="18"/>
                <w:szCs w:val="18"/>
              </w:rPr>
              <w:t>Does anyone own any real estate other than the home</w:t>
            </w:r>
            <w:r w:rsidR="00103D6B">
              <w:rPr>
                <w:rFonts w:cs="Arial"/>
                <w:sz w:val="18"/>
                <w:szCs w:val="18"/>
              </w:rPr>
              <w:t xml:space="preserve"> in which they reside</w:t>
            </w:r>
            <w:r w:rsidR="00256086">
              <w:rPr>
                <w:rFonts w:cs="Arial"/>
                <w:sz w:val="18"/>
                <w:szCs w:val="18"/>
              </w:rPr>
              <w:t xml:space="preserve">?                                             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6086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256086" w:rsidRPr="00256086">
              <w:rPr>
                <w:rFonts w:cs="Arial"/>
                <w:sz w:val="18"/>
                <w:szCs w:val="18"/>
              </w:rPr>
              <w:t xml:space="preserve">  Yes  </w:t>
            </w:r>
            <w:r w:rsidR="00256086">
              <w:rPr>
                <w:rFonts w:cs="Arial"/>
                <w:sz w:val="18"/>
                <w:szCs w:val="18"/>
              </w:rPr>
              <w:t xml:space="preserve">  </w:t>
            </w:r>
            <w:r w:rsidR="00256086" w:rsidRPr="00256086">
              <w:rPr>
                <w:rFonts w:cs="Arial"/>
                <w:sz w:val="18"/>
                <w:szCs w:val="18"/>
              </w:rPr>
              <w:t xml:space="preserve">     </w:t>
            </w:r>
            <w:r w:rsidR="00001E33" w:rsidRPr="00256086">
              <w:rPr>
                <w:rFonts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6086" w:rsidRP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 w:rsidRPr="00256086">
              <w:rPr>
                <w:rFonts w:cs="Arial"/>
                <w:sz w:val="18"/>
                <w:szCs w:val="18"/>
              </w:rPr>
              <w:fldChar w:fldCharType="end"/>
            </w:r>
            <w:r w:rsidR="00256086" w:rsidRPr="00256086">
              <w:rPr>
                <w:rFonts w:cs="Arial"/>
                <w:sz w:val="18"/>
                <w:szCs w:val="18"/>
              </w:rPr>
              <w:t xml:space="preserve">  No</w:t>
            </w:r>
          </w:p>
          <w:p w:rsidR="00256086" w:rsidRDefault="00256086" w:rsidP="00F93D4E">
            <w:pPr>
              <w:spacing w:before="120"/>
              <w:ind w:left="346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If yes, please list:</w:t>
            </w:r>
          </w:p>
        </w:tc>
      </w:tr>
      <w:tr w:rsidR="00256086" w:rsidRPr="00EF2460" w:rsidTr="00256086">
        <w:trPr>
          <w:cantSplit/>
          <w:trHeight w:val="504"/>
        </w:trPr>
        <w:tc>
          <w:tcPr>
            <w:tcW w:w="366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Value/Amount Owned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8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Owner(s)</w:t>
            </w:r>
            <w:r w:rsidRPr="000674EF">
              <w:rPr>
                <w:rFonts w:cs="Arial"/>
                <w:sz w:val="18"/>
                <w:szCs w:val="18"/>
              </w:rPr>
              <w:t xml:space="preserve"> 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Location</w:t>
            </w:r>
          </w:p>
          <w:p w:rsidR="00256086" w:rsidRDefault="00001E33" w:rsidP="0004498D">
            <w:pPr>
              <w:rPr>
                <w:rFonts w:cs="Arial"/>
                <w:sz w:val="18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504"/>
        </w:trPr>
        <w:tc>
          <w:tcPr>
            <w:tcW w:w="366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Value/Amount Owned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8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Owner(s)</w:t>
            </w:r>
            <w:r w:rsidRPr="000674EF">
              <w:rPr>
                <w:rFonts w:cs="Arial"/>
                <w:sz w:val="18"/>
                <w:szCs w:val="18"/>
              </w:rPr>
              <w:t xml:space="preserve"> 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66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Location</w:t>
            </w:r>
          </w:p>
          <w:p w:rsidR="00256086" w:rsidRDefault="00001E33" w:rsidP="0004498D">
            <w:pPr>
              <w:rPr>
                <w:rFonts w:cs="Arial"/>
                <w:sz w:val="18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256086">
        <w:trPr>
          <w:cantSplit/>
          <w:trHeight w:val="288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C074DC" w:rsidP="0004498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13.  </w:t>
            </w:r>
            <w:r w:rsidR="00256086">
              <w:rPr>
                <w:rFonts w:cs="Arial"/>
                <w:sz w:val="18"/>
                <w:szCs w:val="18"/>
              </w:rPr>
              <w:t xml:space="preserve">Vehicle                                                             </w:t>
            </w:r>
            <w:r w:rsidR="00001E33">
              <w:rPr>
                <w:rFonts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6"/>
            <w:r w:rsidR="00256086">
              <w:rPr>
                <w:rFonts w:cs="Arial"/>
                <w:sz w:val="18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18"/>
                <w:szCs w:val="18"/>
              </w:rPr>
            </w:r>
            <w:r w:rsidR="00001E33">
              <w:rPr>
                <w:rFonts w:cs="Arial"/>
                <w:sz w:val="18"/>
                <w:szCs w:val="18"/>
              </w:rPr>
              <w:fldChar w:fldCharType="separate"/>
            </w:r>
            <w:r w:rsidR="00001E33">
              <w:rPr>
                <w:rFonts w:cs="Arial"/>
                <w:sz w:val="18"/>
                <w:szCs w:val="18"/>
              </w:rPr>
              <w:fldChar w:fldCharType="end"/>
            </w:r>
            <w:bookmarkEnd w:id="9"/>
            <w:r w:rsidR="00256086">
              <w:rPr>
                <w:rFonts w:cs="Arial"/>
                <w:sz w:val="18"/>
                <w:szCs w:val="18"/>
              </w:rPr>
              <w:t xml:space="preserve">  None (no Owned Vehicle)</w:t>
            </w:r>
          </w:p>
        </w:tc>
      </w:tr>
      <w:tr w:rsidR="00256086" w:rsidRPr="00EF2460" w:rsidTr="0004498D">
        <w:trPr>
          <w:cantSplit/>
          <w:trHeight w:val="504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Value/Amount Owned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5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8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Owner(s)</w:t>
            </w:r>
            <w:r w:rsidRPr="000674EF">
              <w:rPr>
                <w:rFonts w:cs="Arial"/>
                <w:sz w:val="18"/>
                <w:szCs w:val="18"/>
              </w:rPr>
              <w:t xml:space="preserve"> 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Model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Make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Year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256086" w:rsidRPr="00EF2460" w:rsidTr="0004498D">
        <w:trPr>
          <w:cantSplit/>
          <w:trHeight w:val="504"/>
        </w:trPr>
        <w:tc>
          <w:tcPr>
            <w:tcW w:w="18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Value/Amount Owned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50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8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Owner(s)</w:t>
            </w:r>
            <w:r w:rsidRPr="000674EF">
              <w:rPr>
                <w:rFonts w:cs="Arial"/>
                <w:sz w:val="18"/>
                <w:szCs w:val="18"/>
              </w:rPr>
              <w:t xml:space="preserve"> 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Mode</w:t>
            </w:r>
            <w:r>
              <w:rPr>
                <w:rFonts w:cs="Arial"/>
                <w:sz w:val="16"/>
                <w:szCs w:val="18"/>
              </w:rPr>
              <w:t>l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Make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5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56086" w:rsidRDefault="00256086" w:rsidP="0004498D">
            <w:pPr>
              <w:rPr>
                <w:rFonts w:cs="Arial"/>
                <w:sz w:val="16"/>
                <w:szCs w:val="18"/>
              </w:rPr>
            </w:pPr>
            <w:r w:rsidRPr="00256086">
              <w:rPr>
                <w:rFonts w:cs="Arial"/>
                <w:sz w:val="16"/>
                <w:szCs w:val="18"/>
              </w:rPr>
              <w:t>Year</w:t>
            </w:r>
          </w:p>
          <w:p w:rsidR="00256086" w:rsidRPr="00256086" w:rsidRDefault="00001E33" w:rsidP="0004498D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256086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256086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4498D" w:rsidRPr="00EF2460" w:rsidTr="00F93D4E">
        <w:trPr>
          <w:cantSplit/>
          <w:trHeight w:val="216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498D" w:rsidRPr="00103D6B" w:rsidRDefault="00C074DC" w:rsidP="0004498D">
            <w:pPr>
              <w:rPr>
                <w:rFonts w:cs="Arial"/>
                <w:b/>
                <w:sz w:val="16"/>
                <w:szCs w:val="18"/>
              </w:rPr>
            </w:pPr>
            <w:r w:rsidRPr="00103D6B">
              <w:rPr>
                <w:rFonts w:cs="Arial"/>
                <w:b/>
                <w:sz w:val="18"/>
                <w:szCs w:val="18"/>
              </w:rPr>
              <w:t xml:space="preserve">14.  </w:t>
            </w:r>
            <w:r w:rsidR="0004498D" w:rsidRPr="00103D6B">
              <w:rPr>
                <w:rFonts w:cs="Arial"/>
                <w:b/>
                <w:sz w:val="18"/>
                <w:szCs w:val="18"/>
              </w:rPr>
              <w:t>Income (Other than Wages from Employment)</w:t>
            </w:r>
          </w:p>
        </w:tc>
      </w:tr>
      <w:tr w:rsidR="0004498D" w:rsidRPr="00EF2460" w:rsidTr="000E7078">
        <w:trPr>
          <w:cantSplit/>
          <w:trHeight w:val="432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498D" w:rsidRDefault="0004498D" w:rsidP="0004498D">
            <w:pPr>
              <w:jc w:val="center"/>
              <w:rPr>
                <w:rFonts w:cs="Arial"/>
                <w:sz w:val="16"/>
                <w:szCs w:val="18"/>
              </w:rPr>
            </w:pPr>
          </w:p>
          <w:p w:rsidR="0004498D" w:rsidRPr="00256086" w:rsidRDefault="0004498D" w:rsidP="0004498D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Source</w:t>
            </w:r>
          </w:p>
        </w:tc>
        <w:tc>
          <w:tcPr>
            <w:tcW w:w="1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498D" w:rsidRDefault="0004498D" w:rsidP="0004498D">
            <w:pPr>
              <w:jc w:val="center"/>
              <w:rPr>
                <w:rFonts w:cs="Arial"/>
                <w:sz w:val="16"/>
                <w:szCs w:val="18"/>
              </w:rPr>
            </w:pPr>
          </w:p>
          <w:p w:rsidR="0004498D" w:rsidRPr="00256086" w:rsidRDefault="0004498D" w:rsidP="0004498D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Foster Child</w:t>
            </w:r>
          </w:p>
        </w:tc>
        <w:tc>
          <w:tcPr>
            <w:tcW w:w="1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498D" w:rsidRDefault="00001E33" w:rsidP="0004498D">
            <w:pPr>
              <w:jc w:val="right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8"/>
            <w:r w:rsidR="0004498D">
              <w:rPr>
                <w:rFonts w:cs="Arial"/>
                <w:sz w:val="16"/>
                <w:szCs w:val="18"/>
              </w:rPr>
              <w:instrText xml:space="preserve"> FORMCHECKBOX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>
              <w:rPr>
                <w:rFonts w:cs="Arial"/>
                <w:sz w:val="16"/>
                <w:szCs w:val="18"/>
              </w:rPr>
              <w:fldChar w:fldCharType="end"/>
            </w:r>
            <w:bookmarkEnd w:id="10"/>
            <w:r w:rsidR="0004498D">
              <w:rPr>
                <w:rFonts w:cs="Arial"/>
                <w:sz w:val="16"/>
                <w:szCs w:val="18"/>
              </w:rPr>
              <w:t xml:space="preserve">  Step</w:t>
            </w:r>
          </w:p>
          <w:p w:rsidR="0004498D" w:rsidRPr="00256086" w:rsidRDefault="0004498D" w:rsidP="0004498D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Mother</w:t>
            </w:r>
          </w:p>
        </w:tc>
        <w:tc>
          <w:tcPr>
            <w:tcW w:w="1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498D" w:rsidRDefault="00001E33" w:rsidP="0004498D">
            <w:pPr>
              <w:jc w:val="right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7"/>
            <w:r w:rsidR="0004498D">
              <w:rPr>
                <w:rFonts w:cs="Arial"/>
                <w:sz w:val="16"/>
                <w:szCs w:val="18"/>
              </w:rPr>
              <w:instrText xml:space="preserve"> FORMCHECKBOX </w:instrText>
            </w:r>
            <w:r>
              <w:rPr>
                <w:rFonts w:cs="Arial"/>
                <w:sz w:val="16"/>
                <w:szCs w:val="18"/>
              </w:rPr>
            </w:r>
            <w:r>
              <w:rPr>
                <w:rFonts w:cs="Arial"/>
                <w:sz w:val="16"/>
                <w:szCs w:val="18"/>
              </w:rPr>
              <w:fldChar w:fldCharType="separate"/>
            </w:r>
            <w:r>
              <w:rPr>
                <w:rFonts w:cs="Arial"/>
                <w:sz w:val="16"/>
                <w:szCs w:val="18"/>
              </w:rPr>
              <w:fldChar w:fldCharType="end"/>
            </w:r>
            <w:bookmarkEnd w:id="11"/>
            <w:r w:rsidR="0004498D">
              <w:rPr>
                <w:rFonts w:cs="Arial"/>
                <w:sz w:val="16"/>
                <w:szCs w:val="18"/>
              </w:rPr>
              <w:t xml:space="preserve">  Step</w:t>
            </w:r>
          </w:p>
          <w:p w:rsidR="0004498D" w:rsidRPr="00256086" w:rsidRDefault="0004498D" w:rsidP="0004498D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Father</w:t>
            </w:r>
          </w:p>
        </w:tc>
        <w:tc>
          <w:tcPr>
            <w:tcW w:w="1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498D" w:rsidRDefault="0004498D" w:rsidP="0004498D">
            <w:pPr>
              <w:jc w:val="center"/>
              <w:rPr>
                <w:rFonts w:cs="Arial"/>
                <w:sz w:val="16"/>
                <w:szCs w:val="18"/>
              </w:rPr>
            </w:pPr>
          </w:p>
          <w:p w:rsidR="0004498D" w:rsidRPr="00256086" w:rsidRDefault="0004498D" w:rsidP="0004498D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Sibling</w:t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4498D" w:rsidRDefault="0004498D" w:rsidP="0004498D">
            <w:pPr>
              <w:jc w:val="center"/>
              <w:rPr>
                <w:rFonts w:cs="Arial"/>
                <w:sz w:val="16"/>
                <w:szCs w:val="18"/>
              </w:rPr>
            </w:pPr>
          </w:p>
          <w:p w:rsidR="0004498D" w:rsidRPr="00256086" w:rsidRDefault="0004498D" w:rsidP="0004498D">
            <w:pPr>
              <w:jc w:val="center"/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Sibling</w:t>
            </w:r>
          </w:p>
        </w:tc>
      </w:tr>
      <w:tr w:rsidR="00302295" w:rsidRPr="00EF2460" w:rsidTr="00095C6E">
        <w:trPr>
          <w:cantSplit/>
          <w:trHeight w:val="360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Pr="00256086" w:rsidRDefault="00302295" w:rsidP="00F47738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OASDI</w:t>
            </w:r>
          </w:p>
        </w:tc>
        <w:tc>
          <w:tcPr>
            <w:tcW w:w="1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02295" w:rsidRPr="00EF2460" w:rsidTr="00095C6E">
        <w:trPr>
          <w:cantSplit/>
          <w:trHeight w:val="360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Pr="00256086" w:rsidRDefault="00302295" w:rsidP="00F47738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SSI</w:t>
            </w:r>
          </w:p>
        </w:tc>
        <w:tc>
          <w:tcPr>
            <w:tcW w:w="1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02295" w:rsidRPr="00EF2460" w:rsidTr="00095C6E">
        <w:trPr>
          <w:cantSplit/>
          <w:trHeight w:val="360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Pr="00256086" w:rsidRDefault="00302295" w:rsidP="00F47738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VA</w:t>
            </w:r>
          </w:p>
        </w:tc>
        <w:tc>
          <w:tcPr>
            <w:tcW w:w="1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02295" w:rsidRPr="00EF2460" w:rsidTr="00095C6E">
        <w:trPr>
          <w:cantSplit/>
          <w:trHeight w:val="360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Pr="00256086" w:rsidRDefault="00302295" w:rsidP="0020258E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UC</w:t>
            </w:r>
            <w:r w:rsidR="0020258E">
              <w:rPr>
                <w:rFonts w:cs="Arial"/>
                <w:sz w:val="16"/>
                <w:szCs w:val="18"/>
              </w:rPr>
              <w:t>/</w:t>
            </w:r>
            <w:r>
              <w:rPr>
                <w:rFonts w:cs="Arial"/>
                <w:sz w:val="16"/>
                <w:szCs w:val="18"/>
              </w:rPr>
              <w:t>WC</w:t>
            </w:r>
          </w:p>
        </w:tc>
        <w:tc>
          <w:tcPr>
            <w:tcW w:w="1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02295" w:rsidRPr="00EF2460" w:rsidTr="00095C6E">
        <w:trPr>
          <w:cantSplit/>
          <w:trHeight w:val="360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Pr="00256086" w:rsidRDefault="00302295" w:rsidP="00F47738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RR</w:t>
            </w:r>
          </w:p>
        </w:tc>
        <w:tc>
          <w:tcPr>
            <w:tcW w:w="1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02295" w:rsidRPr="00EF2460" w:rsidTr="00095C6E">
        <w:trPr>
          <w:cantSplit/>
          <w:trHeight w:val="360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Pr="00256086" w:rsidRDefault="00302295" w:rsidP="00F47738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Pension</w:t>
            </w:r>
          </w:p>
        </w:tc>
        <w:tc>
          <w:tcPr>
            <w:tcW w:w="1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02295" w:rsidRPr="00EF2460" w:rsidTr="00095C6E">
        <w:trPr>
          <w:cantSplit/>
          <w:trHeight w:val="360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Pr="00256086" w:rsidRDefault="00302295" w:rsidP="00F47738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Military</w:t>
            </w:r>
          </w:p>
        </w:tc>
        <w:tc>
          <w:tcPr>
            <w:tcW w:w="1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02295" w:rsidRPr="00EF2460" w:rsidTr="00095C6E">
        <w:trPr>
          <w:cantSplit/>
          <w:trHeight w:val="360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Pr="00256086" w:rsidRDefault="00302295" w:rsidP="00F47738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Child Support</w:t>
            </w:r>
          </w:p>
        </w:tc>
        <w:tc>
          <w:tcPr>
            <w:tcW w:w="1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02295" w:rsidRPr="00EF2460" w:rsidTr="00095C6E">
        <w:trPr>
          <w:cantSplit/>
          <w:trHeight w:val="360"/>
        </w:trPr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Pr="00256086" w:rsidRDefault="00302295" w:rsidP="00F47738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Other</w:t>
            </w:r>
          </w:p>
        </w:tc>
        <w:tc>
          <w:tcPr>
            <w:tcW w:w="18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02295" w:rsidRDefault="00001E33" w:rsidP="00F47738">
            <w:r w:rsidRPr="00BB43A0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02295" w:rsidRPr="00BB43A0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B43A0">
              <w:rPr>
                <w:rFonts w:cs="Arial"/>
                <w:sz w:val="18"/>
                <w:szCs w:val="18"/>
              </w:rPr>
            </w:r>
            <w:r w:rsidRPr="00BB43A0">
              <w:rPr>
                <w:rFonts w:cs="Arial"/>
                <w:sz w:val="18"/>
                <w:szCs w:val="18"/>
              </w:rPr>
              <w:fldChar w:fldCharType="separate"/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="00302295" w:rsidRPr="00BB43A0">
              <w:rPr>
                <w:rFonts w:cs="Arial"/>
                <w:noProof/>
                <w:sz w:val="18"/>
                <w:szCs w:val="18"/>
              </w:rPr>
              <w:t> </w:t>
            </w:r>
            <w:r w:rsidRPr="00BB43A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E7078" w:rsidRPr="00EF2460" w:rsidTr="00F47738">
        <w:trPr>
          <w:cantSplit/>
          <w:trHeight w:val="504"/>
        </w:trPr>
        <w:tc>
          <w:tcPr>
            <w:tcW w:w="459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078" w:rsidRPr="00256086" w:rsidRDefault="00477336" w:rsidP="00F93D4E">
            <w:pPr>
              <w:ind w:left="432" w:hanging="432"/>
              <w:rPr>
                <w:rFonts w:cs="Arial"/>
                <w:sz w:val="16"/>
                <w:szCs w:val="18"/>
              </w:rPr>
            </w:pPr>
            <w:r w:rsidRPr="00095C6E">
              <w:rPr>
                <w:rFonts w:cs="Arial"/>
                <w:sz w:val="18"/>
                <w:szCs w:val="18"/>
              </w:rPr>
              <w:t xml:space="preserve">15.    </w:t>
            </w:r>
            <w:r w:rsidR="000E7078" w:rsidRPr="00095C6E">
              <w:rPr>
                <w:rFonts w:cs="Arial"/>
                <w:sz w:val="18"/>
                <w:szCs w:val="18"/>
              </w:rPr>
              <w:t>Indicate the Foster Child’s/DYS Youth’s/Juvenile Court Child’s Payee for the above</w:t>
            </w:r>
            <w:r w:rsidR="0020258E" w:rsidRPr="00095C6E">
              <w:rPr>
                <w:rFonts w:cs="Arial"/>
                <w:sz w:val="18"/>
                <w:szCs w:val="18"/>
              </w:rPr>
              <w:t xml:space="preserve"> benefits</w:t>
            </w:r>
          </w:p>
        </w:tc>
        <w:tc>
          <w:tcPr>
            <w:tcW w:w="459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078" w:rsidRDefault="000E7078" w:rsidP="00F47738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Name</w:t>
            </w:r>
          </w:p>
          <w:p w:rsidR="000E7078" w:rsidRPr="00256086" w:rsidRDefault="00001E33" w:rsidP="00F47738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E7078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0E7078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0E7078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0E7078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0E7078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0E7078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078" w:rsidRDefault="000E7078" w:rsidP="00F47738">
            <w:pPr>
              <w:rPr>
                <w:rFonts w:cs="Arial"/>
                <w:sz w:val="16"/>
                <w:szCs w:val="18"/>
              </w:rPr>
            </w:pPr>
            <w:r>
              <w:rPr>
                <w:rFonts w:cs="Arial"/>
                <w:sz w:val="16"/>
                <w:szCs w:val="18"/>
              </w:rPr>
              <w:t>Type of Benefit</w:t>
            </w:r>
          </w:p>
          <w:p w:rsidR="000E7078" w:rsidRPr="00256086" w:rsidRDefault="00001E33" w:rsidP="00F47738">
            <w:pPr>
              <w:rPr>
                <w:rFonts w:cs="Arial"/>
                <w:sz w:val="16"/>
                <w:szCs w:val="18"/>
              </w:rPr>
            </w:pPr>
            <w:r w:rsidRPr="000674EF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E7078" w:rsidRPr="000674EF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0674EF">
              <w:rPr>
                <w:rFonts w:cs="Arial"/>
                <w:sz w:val="18"/>
                <w:szCs w:val="18"/>
              </w:rPr>
            </w:r>
            <w:r w:rsidRPr="000674EF">
              <w:rPr>
                <w:rFonts w:cs="Arial"/>
                <w:sz w:val="18"/>
                <w:szCs w:val="18"/>
              </w:rPr>
              <w:fldChar w:fldCharType="separate"/>
            </w:r>
            <w:r w:rsidR="000E7078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0E7078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0E7078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0E7078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="000E7078" w:rsidRPr="000674EF">
              <w:rPr>
                <w:rFonts w:cs="Arial"/>
                <w:noProof/>
                <w:sz w:val="18"/>
                <w:szCs w:val="18"/>
              </w:rPr>
              <w:t> </w:t>
            </w:r>
            <w:r w:rsidRPr="000674EF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E7078" w:rsidRPr="00EF2460" w:rsidTr="000E7078">
        <w:trPr>
          <w:cantSplit/>
          <w:trHeight w:val="288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078" w:rsidRPr="000E7078" w:rsidRDefault="00FC6A5C" w:rsidP="000E7078">
            <w:pPr>
              <w:rPr>
                <w:rFonts w:cs="Arial"/>
                <w:b/>
                <w:sz w:val="16"/>
                <w:szCs w:val="18"/>
              </w:rPr>
            </w:pPr>
            <w:r>
              <w:lastRenderedPageBreak/>
              <w:br w:type="page"/>
            </w:r>
            <w:r w:rsidR="009A652C">
              <w:rPr>
                <w:rFonts w:cs="Arial"/>
                <w:b/>
                <w:sz w:val="18"/>
                <w:szCs w:val="18"/>
              </w:rPr>
              <w:t xml:space="preserve">16.  </w:t>
            </w:r>
            <w:r w:rsidR="000E7078" w:rsidRPr="000E7078">
              <w:rPr>
                <w:rFonts w:cs="Arial"/>
                <w:b/>
                <w:sz w:val="18"/>
                <w:szCs w:val="18"/>
              </w:rPr>
              <w:t>Current Employer/Wages</w:t>
            </w:r>
          </w:p>
        </w:tc>
      </w:tr>
      <w:tr w:rsidR="000E7078" w:rsidRPr="00EF2460" w:rsidTr="00330CF7">
        <w:trPr>
          <w:cantSplit/>
          <w:trHeight w:val="30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078" w:rsidRPr="000E7078" w:rsidRDefault="000E7078" w:rsidP="000E7078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078" w:rsidRPr="000E7078" w:rsidRDefault="000E7078" w:rsidP="000E7078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From</w:t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078" w:rsidRPr="000E7078" w:rsidRDefault="000E7078" w:rsidP="000E7078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To</w:t>
            </w:r>
          </w:p>
        </w:tc>
        <w:tc>
          <w:tcPr>
            <w:tcW w:w="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078" w:rsidRPr="000E7078" w:rsidRDefault="000E7078" w:rsidP="000E7078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Employer Name and Address</w:t>
            </w:r>
          </w:p>
        </w:tc>
        <w:tc>
          <w:tcPr>
            <w:tcW w:w="1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078" w:rsidRPr="000E7078" w:rsidRDefault="000E7078" w:rsidP="000E7078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Wages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E7078" w:rsidRPr="000E7078" w:rsidRDefault="000E7078" w:rsidP="000E7078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Frequency</w:t>
            </w:r>
          </w:p>
        </w:tc>
      </w:tr>
      <w:tr w:rsidR="00F47738" w:rsidRPr="00EF2460" w:rsidTr="00330CF7">
        <w:trPr>
          <w:cantSplit/>
          <w:trHeight w:val="36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Pr="000E7078" w:rsidRDefault="00330CF7" w:rsidP="000E7078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Foster Child</w:t>
            </w:r>
          </w:p>
        </w:tc>
        <w:tc>
          <w:tcPr>
            <w:tcW w:w="1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7738" w:rsidRPr="00EF2460" w:rsidTr="00330CF7">
        <w:trPr>
          <w:cantSplit/>
          <w:trHeight w:val="36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Pr="000E7078" w:rsidRDefault="00330CF7" w:rsidP="000E7078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Mother</w:t>
            </w:r>
          </w:p>
        </w:tc>
        <w:tc>
          <w:tcPr>
            <w:tcW w:w="1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7738" w:rsidRPr="00EF2460" w:rsidTr="00330CF7">
        <w:trPr>
          <w:cantSplit/>
          <w:trHeight w:val="36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Pr="000E7078" w:rsidRDefault="00330CF7" w:rsidP="000E7078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Father</w:t>
            </w:r>
          </w:p>
        </w:tc>
        <w:tc>
          <w:tcPr>
            <w:tcW w:w="1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7738" w:rsidRPr="00EF2460" w:rsidTr="00330CF7">
        <w:trPr>
          <w:cantSplit/>
          <w:trHeight w:val="36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Pr="000E7078" w:rsidRDefault="00330CF7" w:rsidP="00330CF7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Step</w:t>
            </w:r>
          </w:p>
        </w:tc>
        <w:tc>
          <w:tcPr>
            <w:tcW w:w="1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F47738" w:rsidRPr="00EF2460" w:rsidTr="00330CF7">
        <w:trPr>
          <w:cantSplit/>
          <w:trHeight w:val="36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Pr="000E7078" w:rsidRDefault="00330CF7" w:rsidP="00330CF7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Sibling</w:t>
            </w:r>
          </w:p>
        </w:tc>
        <w:tc>
          <w:tcPr>
            <w:tcW w:w="1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7738" w:rsidRDefault="00001E33" w:rsidP="00F47738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F47738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F47738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30CF7" w:rsidRPr="00EF2460" w:rsidTr="00330CF7">
        <w:trPr>
          <w:cantSplit/>
          <w:trHeight w:val="360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CF7" w:rsidRPr="000E7078" w:rsidRDefault="00330CF7" w:rsidP="00330CF7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Sibling</w:t>
            </w:r>
          </w:p>
        </w:tc>
        <w:tc>
          <w:tcPr>
            <w:tcW w:w="10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CF7" w:rsidRDefault="00001E33" w:rsidP="00330CF7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30CF7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CF7" w:rsidRDefault="00001E33" w:rsidP="00330CF7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30CF7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522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CF7" w:rsidRDefault="00001E33" w:rsidP="00330CF7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30CF7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CF7" w:rsidRDefault="00001E33" w:rsidP="00330CF7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30CF7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CF7" w:rsidRDefault="00001E33" w:rsidP="00330CF7"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30CF7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30CF7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330CF7" w:rsidRPr="00EF2460" w:rsidTr="00330CF7">
        <w:trPr>
          <w:cantSplit/>
          <w:trHeight w:val="360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CF7" w:rsidRPr="00B64B98" w:rsidRDefault="009A652C" w:rsidP="00330CF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17.     </w:t>
            </w:r>
            <w:r w:rsidR="00330CF7">
              <w:rPr>
                <w:rFonts w:cs="Arial"/>
                <w:sz w:val="18"/>
                <w:szCs w:val="18"/>
              </w:rPr>
              <w:t xml:space="preserve">Is the child a U.S. citizen or legal alien?      </w:t>
            </w:r>
            <w:r w:rsidR="00001E33" w:rsidRPr="00330CF7">
              <w:rPr>
                <w:rFonts w:cs="Arial"/>
                <w:sz w:val="20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0CF7" w:rsidRPr="00330CF7">
              <w:rPr>
                <w:rFonts w:cs="Arial"/>
                <w:sz w:val="20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20"/>
                <w:szCs w:val="18"/>
              </w:rPr>
            </w:r>
            <w:r w:rsidR="00001E33">
              <w:rPr>
                <w:rFonts w:cs="Arial"/>
                <w:sz w:val="20"/>
                <w:szCs w:val="18"/>
              </w:rPr>
              <w:fldChar w:fldCharType="separate"/>
            </w:r>
            <w:r w:rsidR="00001E33" w:rsidRPr="00330CF7">
              <w:rPr>
                <w:rFonts w:cs="Arial"/>
                <w:sz w:val="20"/>
                <w:szCs w:val="18"/>
              </w:rPr>
              <w:fldChar w:fldCharType="end"/>
            </w:r>
            <w:r w:rsidR="00330CF7" w:rsidRPr="00330CF7">
              <w:rPr>
                <w:rFonts w:cs="Arial"/>
                <w:sz w:val="20"/>
                <w:szCs w:val="18"/>
              </w:rPr>
              <w:t xml:space="preserve">  Yes             </w:t>
            </w:r>
            <w:r w:rsidR="00001E33" w:rsidRPr="00330CF7">
              <w:rPr>
                <w:rFonts w:cs="Arial"/>
                <w:sz w:val="20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0CF7" w:rsidRPr="00330CF7">
              <w:rPr>
                <w:rFonts w:cs="Arial"/>
                <w:sz w:val="20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20"/>
                <w:szCs w:val="18"/>
              </w:rPr>
            </w:r>
            <w:r w:rsidR="00001E33">
              <w:rPr>
                <w:rFonts w:cs="Arial"/>
                <w:sz w:val="20"/>
                <w:szCs w:val="18"/>
              </w:rPr>
              <w:fldChar w:fldCharType="separate"/>
            </w:r>
            <w:r w:rsidR="00001E33" w:rsidRPr="00330CF7">
              <w:rPr>
                <w:rFonts w:cs="Arial"/>
                <w:sz w:val="20"/>
                <w:szCs w:val="18"/>
              </w:rPr>
              <w:fldChar w:fldCharType="end"/>
            </w:r>
            <w:r w:rsidR="00330CF7" w:rsidRPr="00330CF7">
              <w:rPr>
                <w:rFonts w:cs="Arial"/>
                <w:sz w:val="20"/>
                <w:szCs w:val="18"/>
              </w:rPr>
              <w:t xml:space="preserve">  No</w:t>
            </w:r>
          </w:p>
        </w:tc>
      </w:tr>
      <w:tr w:rsidR="00330CF7" w:rsidRPr="00EF2460" w:rsidTr="00330CF7">
        <w:trPr>
          <w:cantSplit/>
          <w:trHeight w:val="360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330CF7" w:rsidRPr="00330CF7" w:rsidRDefault="009A652C" w:rsidP="00330CF7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20"/>
                <w:szCs w:val="18"/>
              </w:rPr>
              <w:t xml:space="preserve">18.  </w:t>
            </w:r>
            <w:r w:rsidR="00330CF7" w:rsidRPr="00330CF7">
              <w:rPr>
                <w:rFonts w:cs="Arial"/>
                <w:b/>
                <w:sz w:val="20"/>
                <w:szCs w:val="18"/>
              </w:rPr>
              <w:t>Marital Information – Complete on Mother and Father , if applicable</w:t>
            </w:r>
          </w:p>
        </w:tc>
      </w:tr>
      <w:tr w:rsidR="00330CF7" w:rsidRPr="00330CF7" w:rsidTr="00881773">
        <w:trPr>
          <w:cantSplit/>
          <w:trHeight w:val="504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CF7" w:rsidRPr="00330CF7" w:rsidRDefault="00330CF7" w:rsidP="009A652C">
            <w:pPr>
              <w:rPr>
                <w:rFonts w:cs="Arial"/>
                <w:sz w:val="20"/>
                <w:szCs w:val="18"/>
              </w:rPr>
            </w:pPr>
            <w:r w:rsidRPr="00330CF7">
              <w:rPr>
                <w:rFonts w:cs="Arial"/>
                <w:sz w:val="20"/>
                <w:szCs w:val="18"/>
              </w:rPr>
              <w:t>Check, if never married</w:t>
            </w:r>
            <w:r w:rsidRPr="00330CF7">
              <w:rPr>
                <w:rFonts w:cs="Arial"/>
                <w:szCs w:val="18"/>
              </w:rPr>
              <w:t xml:space="preserve">:             </w:t>
            </w:r>
            <w:r w:rsidR="00001E33" w:rsidRPr="00330CF7">
              <w:rPr>
                <w:rFonts w:cs="Arial"/>
                <w:sz w:val="20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9"/>
            <w:r w:rsidRPr="00330CF7">
              <w:rPr>
                <w:rFonts w:cs="Arial"/>
                <w:sz w:val="20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20"/>
                <w:szCs w:val="18"/>
              </w:rPr>
            </w:r>
            <w:r w:rsidR="00001E33">
              <w:rPr>
                <w:rFonts w:cs="Arial"/>
                <w:sz w:val="20"/>
                <w:szCs w:val="18"/>
              </w:rPr>
              <w:fldChar w:fldCharType="separate"/>
            </w:r>
            <w:r w:rsidR="00001E33" w:rsidRPr="00330CF7">
              <w:rPr>
                <w:rFonts w:cs="Arial"/>
                <w:sz w:val="20"/>
                <w:szCs w:val="18"/>
              </w:rPr>
              <w:fldChar w:fldCharType="end"/>
            </w:r>
            <w:bookmarkEnd w:id="12"/>
            <w:r w:rsidRPr="00330CF7">
              <w:rPr>
                <w:rFonts w:cs="Arial"/>
                <w:sz w:val="20"/>
                <w:szCs w:val="18"/>
              </w:rPr>
              <w:t xml:space="preserve">  Mother     </w:t>
            </w:r>
            <w:r w:rsidR="00001E33" w:rsidRPr="00330CF7">
              <w:rPr>
                <w:rFonts w:cs="Arial"/>
                <w:sz w:val="20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0"/>
            <w:r w:rsidRPr="00330CF7">
              <w:rPr>
                <w:rFonts w:cs="Arial"/>
                <w:sz w:val="20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20"/>
                <w:szCs w:val="18"/>
              </w:rPr>
            </w:r>
            <w:r w:rsidR="00001E33">
              <w:rPr>
                <w:rFonts w:cs="Arial"/>
                <w:sz w:val="20"/>
                <w:szCs w:val="18"/>
              </w:rPr>
              <w:fldChar w:fldCharType="separate"/>
            </w:r>
            <w:r w:rsidR="00001E33" w:rsidRPr="00330CF7">
              <w:rPr>
                <w:rFonts w:cs="Arial"/>
                <w:sz w:val="20"/>
                <w:szCs w:val="18"/>
              </w:rPr>
              <w:fldChar w:fldCharType="end"/>
            </w:r>
            <w:bookmarkEnd w:id="13"/>
            <w:r w:rsidRPr="00330CF7">
              <w:rPr>
                <w:rFonts w:cs="Arial"/>
                <w:sz w:val="20"/>
                <w:szCs w:val="18"/>
              </w:rPr>
              <w:t xml:space="preserve">  Father</w:t>
            </w:r>
          </w:p>
        </w:tc>
      </w:tr>
      <w:tr w:rsidR="00330CF7" w:rsidRPr="00330CF7" w:rsidTr="00FC6A5C">
        <w:trPr>
          <w:cantSplit/>
          <w:trHeight w:val="432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0CF7" w:rsidRPr="00330CF7" w:rsidRDefault="00322225" w:rsidP="00330CF7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Individual to whom mother was married at the time of the child’s conception and birth:</w:t>
            </w:r>
          </w:p>
        </w:tc>
      </w:tr>
      <w:tr w:rsidR="00322225" w:rsidRPr="00330CF7" w:rsidTr="0020258E">
        <w:trPr>
          <w:cantSplit/>
          <w:trHeight w:val="504"/>
        </w:trPr>
        <w:tc>
          <w:tcPr>
            <w:tcW w:w="891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20258E" w:rsidRDefault="00322225" w:rsidP="00322225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t>Name</w:t>
            </w:r>
          </w:p>
          <w:p w:rsidR="00322225" w:rsidRPr="00330CF7" w:rsidRDefault="00001E33" w:rsidP="0032222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22225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20258E" w:rsidRDefault="00001E33" w:rsidP="00881773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11"/>
            <w:r w:rsidR="00322225" w:rsidRPr="0020258E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20258E">
              <w:rPr>
                <w:rFonts w:cs="Arial"/>
                <w:sz w:val="18"/>
                <w:szCs w:val="18"/>
              </w:rPr>
              <w:fldChar w:fldCharType="end"/>
            </w:r>
            <w:bookmarkEnd w:id="14"/>
            <w:r w:rsidR="00322225" w:rsidRPr="0020258E">
              <w:rPr>
                <w:rFonts w:cs="Arial"/>
                <w:sz w:val="18"/>
                <w:szCs w:val="18"/>
              </w:rPr>
              <w:t xml:space="preserve">  Check, if unknown</w:t>
            </w:r>
          </w:p>
        </w:tc>
      </w:tr>
      <w:tr w:rsidR="00322225" w:rsidRPr="00330CF7" w:rsidTr="0020258E">
        <w:trPr>
          <w:cantSplit/>
          <w:trHeight w:val="504"/>
        </w:trPr>
        <w:tc>
          <w:tcPr>
            <w:tcW w:w="8910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20258E" w:rsidRDefault="00322225" w:rsidP="00322225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t>Address</w:t>
            </w:r>
          </w:p>
          <w:p w:rsidR="00322225" w:rsidRDefault="00001E33" w:rsidP="0032222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22225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20258E" w:rsidRDefault="00001E33" w:rsidP="00881773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2225" w:rsidRPr="0020258E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20258E">
              <w:rPr>
                <w:rFonts w:cs="Arial"/>
                <w:sz w:val="18"/>
                <w:szCs w:val="18"/>
              </w:rPr>
              <w:fldChar w:fldCharType="end"/>
            </w:r>
            <w:r w:rsidR="00322225" w:rsidRPr="0020258E">
              <w:rPr>
                <w:rFonts w:cs="Arial"/>
                <w:sz w:val="18"/>
                <w:szCs w:val="18"/>
              </w:rPr>
              <w:t xml:space="preserve">  Check, if unknown</w:t>
            </w:r>
          </w:p>
        </w:tc>
      </w:tr>
      <w:tr w:rsidR="00322225" w:rsidRPr="00330CF7" w:rsidTr="0020258E">
        <w:trPr>
          <w:cantSplit/>
          <w:trHeight w:val="504"/>
        </w:trPr>
        <w:tc>
          <w:tcPr>
            <w:tcW w:w="288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Pr="0020258E" w:rsidRDefault="0020258E" w:rsidP="00322225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t>D</w:t>
            </w:r>
            <w:r w:rsidR="00322225" w:rsidRPr="0020258E">
              <w:rPr>
                <w:rFonts w:cs="Arial"/>
                <w:sz w:val="18"/>
                <w:szCs w:val="18"/>
              </w:rPr>
              <w:t>ate of Marriage</w:t>
            </w:r>
          </w:p>
          <w:p w:rsidR="00322225" w:rsidRDefault="00001E33" w:rsidP="0032222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330CF7" w:rsidRDefault="00001E33" w:rsidP="0020258E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2225">
              <w:rPr>
                <w:rFonts w:cs="Arial"/>
                <w:sz w:val="20"/>
                <w:szCs w:val="18"/>
              </w:rPr>
              <w:instrText xml:space="preserve"> FORMCHECKBOX </w:instrText>
            </w:r>
            <w:r>
              <w:rPr>
                <w:rFonts w:cs="Arial"/>
                <w:sz w:val="20"/>
                <w:szCs w:val="18"/>
              </w:rPr>
            </w:r>
            <w:r>
              <w:rPr>
                <w:rFonts w:cs="Arial"/>
                <w:sz w:val="20"/>
                <w:szCs w:val="18"/>
              </w:rPr>
              <w:fldChar w:fldCharType="separate"/>
            </w:r>
            <w:r>
              <w:rPr>
                <w:rFonts w:cs="Arial"/>
                <w:sz w:val="20"/>
                <w:szCs w:val="18"/>
              </w:rPr>
              <w:fldChar w:fldCharType="end"/>
            </w:r>
            <w:r w:rsidR="00881773">
              <w:rPr>
                <w:rFonts w:cs="Arial"/>
                <w:sz w:val="20"/>
                <w:szCs w:val="18"/>
              </w:rPr>
              <w:t xml:space="preserve">  Check</w:t>
            </w:r>
            <w:r w:rsidR="00322225">
              <w:rPr>
                <w:rFonts w:cs="Arial"/>
                <w:sz w:val="20"/>
                <w:szCs w:val="18"/>
              </w:rPr>
              <w:t xml:space="preserve"> if unknown</w:t>
            </w:r>
          </w:p>
        </w:tc>
        <w:tc>
          <w:tcPr>
            <w:tcW w:w="3870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20258E" w:rsidRDefault="00322225" w:rsidP="00322225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t>State and County</w:t>
            </w:r>
          </w:p>
          <w:p w:rsidR="00322225" w:rsidRDefault="00001E33" w:rsidP="0032222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22225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20258E" w:rsidRDefault="00001E33" w:rsidP="00881773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2225" w:rsidRPr="0020258E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20258E">
              <w:rPr>
                <w:rFonts w:cs="Arial"/>
                <w:sz w:val="18"/>
                <w:szCs w:val="18"/>
              </w:rPr>
              <w:fldChar w:fldCharType="end"/>
            </w:r>
            <w:r w:rsidR="00322225" w:rsidRPr="0020258E">
              <w:rPr>
                <w:rFonts w:cs="Arial"/>
                <w:sz w:val="18"/>
                <w:szCs w:val="18"/>
              </w:rPr>
              <w:t xml:space="preserve">  Check, if unknown</w:t>
            </w:r>
          </w:p>
        </w:tc>
      </w:tr>
      <w:tr w:rsidR="00322225" w:rsidRPr="00330CF7" w:rsidTr="0020258E">
        <w:trPr>
          <w:cantSplit/>
          <w:trHeight w:val="504"/>
        </w:trPr>
        <w:tc>
          <w:tcPr>
            <w:tcW w:w="2880" w:type="dxa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Pr="0020258E" w:rsidRDefault="0020258E" w:rsidP="00322225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t xml:space="preserve">Date of </w:t>
            </w:r>
            <w:r w:rsidR="00322225" w:rsidRPr="0020258E">
              <w:rPr>
                <w:rFonts w:cs="Arial"/>
                <w:sz w:val="18"/>
                <w:szCs w:val="18"/>
              </w:rPr>
              <w:t>Legal (Court) Separation</w:t>
            </w:r>
          </w:p>
          <w:p w:rsidR="00322225" w:rsidRDefault="00001E33" w:rsidP="0032222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330CF7" w:rsidRDefault="00001E33" w:rsidP="00881773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2225">
              <w:rPr>
                <w:rFonts w:cs="Arial"/>
                <w:sz w:val="20"/>
                <w:szCs w:val="18"/>
              </w:rPr>
              <w:instrText xml:space="preserve"> FORMCHECKBOX </w:instrText>
            </w:r>
            <w:r>
              <w:rPr>
                <w:rFonts w:cs="Arial"/>
                <w:sz w:val="20"/>
                <w:szCs w:val="18"/>
              </w:rPr>
            </w:r>
            <w:r>
              <w:rPr>
                <w:rFonts w:cs="Arial"/>
                <w:sz w:val="20"/>
                <w:szCs w:val="18"/>
              </w:rPr>
              <w:fldChar w:fldCharType="separate"/>
            </w:r>
            <w:r>
              <w:rPr>
                <w:rFonts w:cs="Arial"/>
                <w:sz w:val="20"/>
                <w:szCs w:val="18"/>
              </w:rPr>
              <w:fldChar w:fldCharType="end"/>
            </w:r>
            <w:r w:rsidR="00322225">
              <w:rPr>
                <w:rFonts w:cs="Arial"/>
                <w:sz w:val="20"/>
                <w:szCs w:val="18"/>
              </w:rPr>
              <w:t xml:space="preserve">  Check</w:t>
            </w:r>
            <w:r w:rsidR="00881773">
              <w:rPr>
                <w:rFonts w:cs="Arial"/>
                <w:sz w:val="20"/>
                <w:szCs w:val="18"/>
              </w:rPr>
              <w:t xml:space="preserve"> </w:t>
            </w:r>
            <w:r w:rsidR="00322225">
              <w:rPr>
                <w:rFonts w:cs="Arial"/>
                <w:sz w:val="20"/>
                <w:szCs w:val="18"/>
              </w:rPr>
              <w:t>if unknown</w:t>
            </w:r>
          </w:p>
        </w:tc>
        <w:tc>
          <w:tcPr>
            <w:tcW w:w="3870" w:type="dxa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20258E" w:rsidRDefault="00322225" w:rsidP="00322225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t>State and County</w:t>
            </w:r>
          </w:p>
          <w:p w:rsidR="00322225" w:rsidRDefault="00001E33" w:rsidP="0032222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22225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20258E" w:rsidRDefault="00001E33" w:rsidP="00881773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2225" w:rsidRPr="0020258E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20258E">
              <w:rPr>
                <w:rFonts w:cs="Arial"/>
                <w:sz w:val="18"/>
                <w:szCs w:val="18"/>
              </w:rPr>
              <w:fldChar w:fldCharType="end"/>
            </w:r>
            <w:r w:rsidR="00322225" w:rsidRPr="0020258E">
              <w:rPr>
                <w:rFonts w:cs="Arial"/>
                <w:sz w:val="18"/>
                <w:szCs w:val="18"/>
              </w:rPr>
              <w:t xml:space="preserve">  Check, if unknown</w:t>
            </w:r>
          </w:p>
        </w:tc>
      </w:tr>
      <w:tr w:rsidR="00322225" w:rsidRPr="00330CF7" w:rsidTr="0020258E">
        <w:trPr>
          <w:cantSplit/>
          <w:trHeight w:val="504"/>
        </w:trPr>
        <w:tc>
          <w:tcPr>
            <w:tcW w:w="288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Pr="0020258E" w:rsidRDefault="0020258E" w:rsidP="00322225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t>D</w:t>
            </w:r>
            <w:r w:rsidR="00322225" w:rsidRPr="0020258E">
              <w:rPr>
                <w:rFonts w:cs="Arial"/>
                <w:sz w:val="18"/>
                <w:szCs w:val="18"/>
              </w:rPr>
              <w:t>ate of Divorce</w:t>
            </w:r>
          </w:p>
          <w:p w:rsidR="00322225" w:rsidRDefault="00001E33" w:rsidP="0032222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6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330CF7" w:rsidRDefault="00001E33" w:rsidP="00881773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2225">
              <w:rPr>
                <w:rFonts w:cs="Arial"/>
                <w:sz w:val="20"/>
                <w:szCs w:val="18"/>
              </w:rPr>
              <w:instrText xml:space="preserve"> FORMCHECKBOX </w:instrText>
            </w:r>
            <w:r>
              <w:rPr>
                <w:rFonts w:cs="Arial"/>
                <w:sz w:val="20"/>
                <w:szCs w:val="18"/>
              </w:rPr>
            </w:r>
            <w:r>
              <w:rPr>
                <w:rFonts w:cs="Arial"/>
                <w:sz w:val="20"/>
                <w:szCs w:val="18"/>
              </w:rPr>
              <w:fldChar w:fldCharType="separate"/>
            </w:r>
            <w:r>
              <w:rPr>
                <w:rFonts w:cs="Arial"/>
                <w:sz w:val="20"/>
                <w:szCs w:val="18"/>
              </w:rPr>
              <w:fldChar w:fldCharType="end"/>
            </w:r>
            <w:r w:rsidR="00322225">
              <w:rPr>
                <w:rFonts w:cs="Arial"/>
                <w:sz w:val="20"/>
                <w:szCs w:val="18"/>
              </w:rPr>
              <w:t xml:space="preserve">  Check if unknown</w:t>
            </w:r>
          </w:p>
        </w:tc>
        <w:tc>
          <w:tcPr>
            <w:tcW w:w="3870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20258E" w:rsidRDefault="00322225" w:rsidP="00322225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t>State and County</w:t>
            </w:r>
          </w:p>
          <w:p w:rsidR="00322225" w:rsidRDefault="00001E33" w:rsidP="0032222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322225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32222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2225" w:rsidRPr="0020258E" w:rsidRDefault="00001E33" w:rsidP="00881773">
            <w:pPr>
              <w:rPr>
                <w:rFonts w:cs="Arial"/>
                <w:sz w:val="18"/>
                <w:szCs w:val="18"/>
              </w:rPr>
            </w:pPr>
            <w:r w:rsidRPr="0020258E">
              <w:rPr>
                <w:rFonts w:cs="Arial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22225" w:rsidRPr="0020258E">
              <w:rPr>
                <w:rFonts w:cs="Arial"/>
                <w:sz w:val="18"/>
                <w:szCs w:val="18"/>
              </w:rPr>
              <w:instrText xml:space="preserve"> FORMCHECKBOX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 w:rsidRPr="0020258E">
              <w:rPr>
                <w:rFonts w:cs="Arial"/>
                <w:sz w:val="18"/>
                <w:szCs w:val="18"/>
              </w:rPr>
              <w:fldChar w:fldCharType="end"/>
            </w:r>
            <w:r w:rsidR="00322225" w:rsidRPr="0020258E">
              <w:rPr>
                <w:rFonts w:cs="Arial"/>
                <w:sz w:val="18"/>
                <w:szCs w:val="18"/>
              </w:rPr>
              <w:t xml:space="preserve">  Check, if unknown</w:t>
            </w:r>
          </w:p>
        </w:tc>
      </w:tr>
      <w:tr w:rsidR="008539B5" w:rsidRPr="00330CF7" w:rsidTr="00881773">
        <w:trPr>
          <w:cantSplit/>
          <w:trHeight w:val="504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9B5" w:rsidRDefault="008539B5" w:rsidP="0020258E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 xml:space="preserve">Is there a juvenile order for blood testing for any of the parties?  </w:t>
            </w:r>
            <w:r w:rsidR="00001E33" w:rsidRPr="00330CF7">
              <w:rPr>
                <w:rFonts w:cs="Arial"/>
                <w:sz w:val="20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0CF7">
              <w:rPr>
                <w:rFonts w:cs="Arial"/>
                <w:sz w:val="20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20"/>
                <w:szCs w:val="18"/>
              </w:rPr>
            </w:r>
            <w:r w:rsidR="00001E33">
              <w:rPr>
                <w:rFonts w:cs="Arial"/>
                <w:sz w:val="20"/>
                <w:szCs w:val="18"/>
              </w:rPr>
              <w:fldChar w:fldCharType="separate"/>
            </w:r>
            <w:r w:rsidR="00001E33" w:rsidRPr="00330CF7">
              <w:rPr>
                <w:rFonts w:cs="Arial"/>
                <w:sz w:val="20"/>
                <w:szCs w:val="18"/>
              </w:rPr>
              <w:fldChar w:fldCharType="end"/>
            </w:r>
            <w:r w:rsidRPr="00330CF7">
              <w:rPr>
                <w:rFonts w:cs="Arial"/>
                <w:sz w:val="20"/>
                <w:szCs w:val="18"/>
              </w:rPr>
              <w:t xml:space="preserve"> Yes   </w:t>
            </w:r>
            <w:r w:rsidR="00001E33" w:rsidRPr="00330CF7">
              <w:rPr>
                <w:rFonts w:cs="Arial"/>
                <w:sz w:val="20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30CF7">
              <w:rPr>
                <w:rFonts w:cs="Arial"/>
                <w:sz w:val="20"/>
                <w:szCs w:val="18"/>
              </w:rPr>
              <w:instrText xml:space="preserve"> FORMCHECKBOX </w:instrText>
            </w:r>
            <w:r w:rsidR="00001E33">
              <w:rPr>
                <w:rFonts w:cs="Arial"/>
                <w:sz w:val="20"/>
                <w:szCs w:val="18"/>
              </w:rPr>
            </w:r>
            <w:r w:rsidR="00001E33">
              <w:rPr>
                <w:rFonts w:cs="Arial"/>
                <w:sz w:val="20"/>
                <w:szCs w:val="18"/>
              </w:rPr>
              <w:fldChar w:fldCharType="separate"/>
            </w:r>
            <w:r w:rsidR="00001E33" w:rsidRPr="00330CF7">
              <w:rPr>
                <w:rFonts w:cs="Arial"/>
                <w:sz w:val="20"/>
                <w:szCs w:val="18"/>
              </w:rPr>
              <w:fldChar w:fldCharType="end"/>
            </w:r>
            <w:r w:rsidRPr="00330CF7">
              <w:rPr>
                <w:rFonts w:cs="Arial"/>
                <w:sz w:val="20"/>
                <w:szCs w:val="18"/>
              </w:rPr>
              <w:t xml:space="preserve"> No</w:t>
            </w:r>
            <w:r>
              <w:rPr>
                <w:rFonts w:cs="Arial"/>
                <w:sz w:val="20"/>
                <w:szCs w:val="18"/>
              </w:rPr>
              <w:t xml:space="preserve"> If yes, please </w:t>
            </w:r>
            <w:proofErr w:type="gramStart"/>
            <w:r>
              <w:rPr>
                <w:rFonts w:cs="Arial"/>
                <w:sz w:val="20"/>
                <w:szCs w:val="18"/>
              </w:rPr>
              <w:t>attach</w:t>
            </w:r>
            <w:proofErr w:type="gramEnd"/>
            <w:r>
              <w:rPr>
                <w:rFonts w:cs="Arial"/>
                <w:sz w:val="20"/>
                <w:szCs w:val="18"/>
              </w:rPr>
              <w:t xml:space="preserve"> a copy of the order</w:t>
            </w:r>
            <w:r w:rsidR="0020258E">
              <w:rPr>
                <w:rFonts w:cs="Arial"/>
                <w:sz w:val="20"/>
                <w:szCs w:val="18"/>
              </w:rPr>
              <w:t>.</w:t>
            </w:r>
          </w:p>
        </w:tc>
      </w:tr>
      <w:tr w:rsidR="00322225" w:rsidRPr="00330CF7" w:rsidTr="00FC6A5C">
        <w:trPr>
          <w:cantSplit/>
          <w:trHeight w:val="576"/>
        </w:trPr>
        <w:tc>
          <w:tcPr>
            <w:tcW w:w="693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322225" w:rsidRPr="008539B5" w:rsidRDefault="009A652C" w:rsidP="008539B5">
            <w:pPr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 xml:space="preserve">19.   </w:t>
            </w:r>
            <w:r w:rsidR="008539B5" w:rsidRPr="008539B5">
              <w:rPr>
                <w:rFonts w:cs="Arial"/>
                <w:b/>
                <w:sz w:val="18"/>
                <w:szCs w:val="18"/>
              </w:rPr>
              <w:t>Absent Parent Information (includes parent(s) in the removal home)</w:t>
            </w:r>
          </w:p>
          <w:p w:rsidR="008539B5" w:rsidRPr="008539B5" w:rsidRDefault="0020258E" w:rsidP="009A652C">
            <w:pPr>
              <w:ind w:left="432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(</w:t>
            </w:r>
            <w:r w:rsidR="008539B5" w:rsidRPr="008539B5">
              <w:rPr>
                <w:rFonts w:cs="Arial"/>
                <w:b/>
                <w:sz w:val="18"/>
                <w:szCs w:val="18"/>
              </w:rPr>
              <w:t>In addition to the mother, list all possible fathers)</w:t>
            </w:r>
          </w:p>
        </w:tc>
        <w:tc>
          <w:tcPr>
            <w:tcW w:w="40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vAlign w:val="center"/>
          </w:tcPr>
          <w:p w:rsidR="00322225" w:rsidRPr="008539B5" w:rsidRDefault="008539B5" w:rsidP="00330CF7">
            <w:pPr>
              <w:rPr>
                <w:rFonts w:cs="Arial"/>
                <w:b/>
                <w:sz w:val="18"/>
                <w:szCs w:val="18"/>
              </w:rPr>
            </w:pPr>
            <w:r w:rsidRPr="008539B5">
              <w:rPr>
                <w:rFonts w:cs="Arial"/>
                <w:b/>
                <w:sz w:val="18"/>
                <w:szCs w:val="18"/>
              </w:rPr>
              <w:t>Attach copy of all court orders addressing child support.</w:t>
            </w:r>
          </w:p>
        </w:tc>
      </w:tr>
      <w:tr w:rsidR="00076B4B" w:rsidRPr="00330CF7" w:rsidTr="00076B4B">
        <w:trPr>
          <w:cantSplit/>
          <w:trHeight w:val="504"/>
        </w:trPr>
        <w:tc>
          <w:tcPr>
            <w:tcW w:w="47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Name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Race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Sex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Date of Birth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SSN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539B5" w:rsidRPr="00330CF7" w:rsidTr="00881773">
        <w:trPr>
          <w:cantSplit/>
          <w:trHeight w:val="504"/>
        </w:trPr>
        <w:tc>
          <w:tcPr>
            <w:tcW w:w="7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9B5" w:rsidRDefault="008539B5" w:rsidP="008539B5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Address (Street, City, State, Zip Code)</w:t>
            </w:r>
            <w:r w:rsidRPr="00B64B98">
              <w:rPr>
                <w:rFonts w:cs="Arial"/>
                <w:sz w:val="18"/>
                <w:szCs w:val="18"/>
              </w:rPr>
              <w:t xml:space="preserve"> </w:t>
            </w:r>
          </w:p>
          <w:p w:rsidR="008539B5" w:rsidRDefault="00001E33" w:rsidP="008539B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539B5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9B5" w:rsidRDefault="008539B5" w:rsidP="00330CF7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Telephone Number</w:t>
            </w:r>
          </w:p>
          <w:p w:rsidR="008539B5" w:rsidRDefault="00001E33" w:rsidP="008539B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539B5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539B5" w:rsidRPr="00330CF7" w:rsidTr="00881773">
        <w:trPr>
          <w:cantSplit/>
          <w:trHeight w:val="504"/>
        </w:trPr>
        <w:tc>
          <w:tcPr>
            <w:tcW w:w="7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9B5" w:rsidRDefault="008539B5" w:rsidP="008539B5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Employer Name</w:t>
            </w:r>
          </w:p>
          <w:p w:rsidR="008539B5" w:rsidRDefault="00001E33" w:rsidP="008539B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539B5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9B5" w:rsidRDefault="008539B5" w:rsidP="00330CF7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Telephone Number</w:t>
            </w:r>
          </w:p>
          <w:p w:rsidR="008539B5" w:rsidRDefault="00001E33" w:rsidP="00330CF7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539B5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539B5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81773" w:rsidRPr="00330CF7" w:rsidTr="00881773">
        <w:trPr>
          <w:cantSplit/>
          <w:trHeight w:val="504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Default="00881773" w:rsidP="0088177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Address (Street, City, State, Zip Code)</w:t>
            </w:r>
            <w:r w:rsidRPr="00B64B98">
              <w:rPr>
                <w:rFonts w:cs="Arial"/>
                <w:sz w:val="18"/>
                <w:szCs w:val="18"/>
              </w:rPr>
              <w:t xml:space="preserve"> </w:t>
            </w:r>
          </w:p>
          <w:p w:rsidR="00881773" w:rsidRDefault="00001E33" w:rsidP="00330CF7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539B5" w:rsidRPr="00330CF7" w:rsidTr="00076B4B">
        <w:trPr>
          <w:cantSplit/>
          <w:trHeight w:val="504"/>
        </w:trPr>
        <w:tc>
          <w:tcPr>
            <w:tcW w:w="6930" w:type="dxa"/>
            <w:gridSpan w:val="1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39B5" w:rsidRDefault="00881773" w:rsidP="008539B5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Health Insurance Name</w:t>
            </w:r>
          </w:p>
          <w:p w:rsidR="00881773" w:rsidRDefault="00001E33" w:rsidP="008539B5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050" w:type="dxa"/>
            <w:gridSpan w:val="1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Default="00881773" w:rsidP="00330CF7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Policy Number</w:t>
            </w:r>
          </w:p>
          <w:p w:rsidR="008539B5" w:rsidRDefault="00001E33" w:rsidP="00330CF7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81773" w:rsidTr="00076B4B">
        <w:trPr>
          <w:cantSplit/>
          <w:trHeight w:val="504"/>
        </w:trPr>
        <w:tc>
          <w:tcPr>
            <w:tcW w:w="4770" w:type="dxa"/>
            <w:gridSpan w:val="1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881773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Name</w:t>
            </w:r>
          </w:p>
          <w:p w:rsidR="00881773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881773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Race</w:t>
            </w:r>
          </w:p>
          <w:p w:rsidR="00881773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440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881773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Sex</w:t>
            </w:r>
          </w:p>
          <w:p w:rsidR="00881773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620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881773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Date of Birth</w:t>
            </w:r>
          </w:p>
          <w:p w:rsidR="00881773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171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881773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SSN</w:t>
            </w:r>
          </w:p>
          <w:p w:rsidR="00881773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81773" w:rsidTr="00FC6A5C">
        <w:trPr>
          <w:cantSplit/>
          <w:trHeight w:val="504"/>
        </w:trPr>
        <w:tc>
          <w:tcPr>
            <w:tcW w:w="7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Default="00881773" w:rsidP="00FC6A5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Address (Street, City, State, Zip Code)</w:t>
            </w:r>
            <w:r w:rsidRPr="00B64B98">
              <w:rPr>
                <w:rFonts w:cs="Arial"/>
                <w:sz w:val="18"/>
                <w:szCs w:val="18"/>
              </w:rPr>
              <w:t xml:space="preserve"> </w:t>
            </w:r>
          </w:p>
          <w:p w:rsidR="00881773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Default="00881773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Telephone Number</w:t>
            </w:r>
          </w:p>
          <w:p w:rsidR="00881773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81773" w:rsidTr="00881773">
        <w:trPr>
          <w:cantSplit/>
          <w:trHeight w:val="504"/>
        </w:trPr>
        <w:tc>
          <w:tcPr>
            <w:tcW w:w="765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Default="00881773" w:rsidP="00881773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Employer Name</w:t>
            </w:r>
          </w:p>
          <w:p w:rsidR="00881773" w:rsidRDefault="00001E33" w:rsidP="00881773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Default="00881773" w:rsidP="00881773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Telephone Number</w:t>
            </w:r>
          </w:p>
          <w:p w:rsidR="00881773" w:rsidRDefault="00001E33" w:rsidP="00881773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81773" w:rsidTr="00881773">
        <w:trPr>
          <w:cantSplit/>
          <w:trHeight w:val="504"/>
        </w:trPr>
        <w:tc>
          <w:tcPr>
            <w:tcW w:w="1098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Default="00881773" w:rsidP="0088177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Address (Street, City, State, Zip Code)</w:t>
            </w:r>
            <w:r w:rsidRPr="00B64B98">
              <w:rPr>
                <w:rFonts w:cs="Arial"/>
                <w:sz w:val="18"/>
                <w:szCs w:val="18"/>
              </w:rPr>
              <w:t xml:space="preserve"> </w:t>
            </w:r>
          </w:p>
          <w:p w:rsidR="00881773" w:rsidRDefault="00001E33" w:rsidP="00881773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881773" w:rsidTr="00881773">
        <w:trPr>
          <w:cantSplit/>
          <w:trHeight w:val="504"/>
        </w:trPr>
        <w:tc>
          <w:tcPr>
            <w:tcW w:w="693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Default="00881773" w:rsidP="00881773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Health Insurance Name</w:t>
            </w:r>
          </w:p>
          <w:p w:rsidR="00881773" w:rsidRDefault="00001E33" w:rsidP="00881773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0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81773" w:rsidRDefault="00881773" w:rsidP="00881773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Policy Number</w:t>
            </w:r>
          </w:p>
          <w:p w:rsidR="00881773" w:rsidRDefault="00001E33" w:rsidP="00881773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881773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881773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</w:tbl>
    <w:p w:rsidR="00FC6A5C" w:rsidRDefault="00FC6A5C">
      <w:pPr>
        <w:rPr>
          <w:sz w:val="14"/>
        </w:rPr>
      </w:pPr>
      <w:r>
        <w:rPr>
          <w:sz w:val="14"/>
        </w:rPr>
        <w:br w:type="page"/>
      </w:r>
    </w:p>
    <w:tbl>
      <w:tblPr>
        <w:tblW w:w="10980" w:type="dxa"/>
        <w:tblInd w:w="-72" w:type="dxa"/>
        <w:tblLayout w:type="fixed"/>
        <w:tblLook w:val="0000"/>
      </w:tblPr>
      <w:tblGrid>
        <w:gridCol w:w="270"/>
        <w:gridCol w:w="720"/>
        <w:gridCol w:w="360"/>
        <w:gridCol w:w="540"/>
        <w:gridCol w:w="306"/>
        <w:gridCol w:w="2196"/>
        <w:gridCol w:w="1008"/>
        <w:gridCol w:w="1188"/>
        <w:gridCol w:w="342"/>
        <w:gridCol w:w="180"/>
        <w:gridCol w:w="540"/>
        <w:gridCol w:w="1080"/>
        <w:gridCol w:w="2250"/>
      </w:tblGrid>
      <w:tr w:rsidR="00076B4B" w:rsidTr="00076B4B">
        <w:trPr>
          <w:cantSplit/>
          <w:trHeight w:val="504"/>
        </w:trPr>
        <w:tc>
          <w:tcPr>
            <w:tcW w:w="21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lastRenderedPageBreak/>
              <w:t>Name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Race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Sex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Date of Birth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SSN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76B4B" w:rsidTr="00FC6A5C">
        <w:trPr>
          <w:cantSplit/>
          <w:trHeight w:val="504"/>
        </w:trPr>
        <w:tc>
          <w:tcPr>
            <w:tcW w:w="76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Address (Street, City, State, Zip Code)</w:t>
            </w:r>
            <w:r w:rsidRPr="00B64B98">
              <w:rPr>
                <w:rFonts w:cs="Arial"/>
                <w:sz w:val="18"/>
                <w:szCs w:val="18"/>
              </w:rPr>
              <w:t xml:space="preserve"> 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Telephone Number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76B4B" w:rsidTr="00FC6A5C">
        <w:trPr>
          <w:cantSplit/>
          <w:trHeight w:val="504"/>
        </w:trPr>
        <w:tc>
          <w:tcPr>
            <w:tcW w:w="765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Employer Name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Telephone Number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76B4B" w:rsidTr="00FC6A5C">
        <w:trPr>
          <w:cantSplit/>
          <w:trHeight w:val="504"/>
        </w:trPr>
        <w:tc>
          <w:tcPr>
            <w:tcW w:w="109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Address (Street, City, State, Zip Code)</w:t>
            </w:r>
            <w:r w:rsidRPr="00B64B98">
              <w:rPr>
                <w:rFonts w:cs="Arial"/>
                <w:sz w:val="18"/>
                <w:szCs w:val="18"/>
              </w:rPr>
              <w:t xml:space="preserve"> 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76B4B" w:rsidTr="00FC6A5C">
        <w:trPr>
          <w:cantSplit/>
          <w:trHeight w:val="504"/>
        </w:trPr>
        <w:tc>
          <w:tcPr>
            <w:tcW w:w="69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Health Insurance Name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  <w:tc>
          <w:tcPr>
            <w:tcW w:w="4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Policy Number</w:t>
            </w:r>
          </w:p>
          <w:p w:rsidR="00076B4B" w:rsidRDefault="00001E33" w:rsidP="00FC6A5C">
            <w:pPr>
              <w:rPr>
                <w:rFonts w:cs="Arial"/>
                <w:sz w:val="20"/>
                <w:szCs w:val="18"/>
              </w:rPr>
            </w:pPr>
            <w:r w:rsidRPr="00B64B98">
              <w:rPr>
                <w:rFonts w:cs="Arial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076B4B" w:rsidRPr="00B64B98">
              <w:rPr>
                <w:rFonts w:cs="Arial"/>
                <w:sz w:val="18"/>
                <w:szCs w:val="18"/>
              </w:rPr>
              <w:instrText xml:space="preserve"> FORMTEXT </w:instrText>
            </w:r>
            <w:r w:rsidRPr="00B64B98">
              <w:rPr>
                <w:rFonts w:cs="Arial"/>
                <w:sz w:val="18"/>
                <w:szCs w:val="18"/>
              </w:rPr>
            </w:r>
            <w:r w:rsidRPr="00B64B98">
              <w:rPr>
                <w:rFonts w:cs="Arial"/>
                <w:sz w:val="18"/>
                <w:szCs w:val="18"/>
              </w:rPr>
              <w:fldChar w:fldCharType="separate"/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="00076B4B" w:rsidRPr="00B64B98">
              <w:rPr>
                <w:rFonts w:cs="Arial"/>
                <w:noProof/>
                <w:sz w:val="18"/>
                <w:szCs w:val="18"/>
              </w:rPr>
              <w:t> </w:t>
            </w:r>
            <w:r w:rsidRPr="00B64B98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076B4B" w:rsidTr="00FC6A5C">
        <w:trPr>
          <w:cantSplit/>
          <w:trHeight w:val="288"/>
        </w:trPr>
        <w:tc>
          <w:tcPr>
            <w:tcW w:w="1098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9A652C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 xml:space="preserve">20.  </w:t>
            </w:r>
            <w:r w:rsidR="00076B4B">
              <w:rPr>
                <w:rFonts w:cs="Arial"/>
                <w:sz w:val="20"/>
                <w:szCs w:val="18"/>
              </w:rPr>
              <w:t>If Foster Child Does not Receive SSI, Please Complete:</w:t>
            </w:r>
          </w:p>
        </w:tc>
      </w:tr>
      <w:tr w:rsidR="00076B4B" w:rsidTr="00FC6A5C">
        <w:trPr>
          <w:cantSplit/>
          <w:trHeight w:val="295"/>
        </w:trPr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76B4B" w:rsidRDefault="00001E33" w:rsidP="00FC6A5C">
            <w:pPr>
              <w:spacing w:before="120"/>
              <w:jc w:val="center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2"/>
            <w:r w:rsidR="00076B4B">
              <w:rPr>
                <w:rFonts w:cs="Arial"/>
                <w:sz w:val="20"/>
                <w:szCs w:val="18"/>
              </w:rPr>
              <w:instrText xml:space="preserve"> FORMCHECKBOX </w:instrText>
            </w:r>
            <w:r>
              <w:rPr>
                <w:rFonts w:cs="Arial"/>
                <w:sz w:val="20"/>
                <w:szCs w:val="18"/>
              </w:rPr>
            </w:r>
            <w:r>
              <w:rPr>
                <w:rFonts w:cs="Arial"/>
                <w:sz w:val="20"/>
                <w:szCs w:val="18"/>
              </w:rPr>
              <w:fldChar w:fldCharType="separate"/>
            </w:r>
            <w:r>
              <w:rPr>
                <w:rFonts w:cs="Arial"/>
                <w:sz w:val="20"/>
                <w:szCs w:val="18"/>
              </w:rPr>
              <w:fldChar w:fldCharType="end"/>
            </w:r>
            <w:bookmarkEnd w:id="15"/>
          </w:p>
        </w:tc>
        <w:tc>
          <w:tcPr>
            <w:tcW w:w="9990" w:type="dxa"/>
            <w:gridSpan w:val="11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076B4B" w:rsidP="00FC6A5C">
            <w:pPr>
              <w:spacing w:before="120"/>
              <w:rPr>
                <w:rFonts w:cs="Arial"/>
                <w:sz w:val="20"/>
                <w:szCs w:val="18"/>
              </w:rPr>
            </w:pPr>
            <w:r w:rsidRPr="00076B4B">
              <w:rPr>
                <w:rFonts w:cs="Arial"/>
                <w:b/>
                <w:sz w:val="20"/>
                <w:szCs w:val="18"/>
              </w:rPr>
              <w:t>Priority 1</w:t>
            </w:r>
          </w:p>
        </w:tc>
      </w:tr>
      <w:tr w:rsidR="00FC6A5C" w:rsidTr="00FC6A5C">
        <w:trPr>
          <w:cantSplit/>
          <w:trHeight w:val="1152"/>
        </w:trPr>
        <w:tc>
          <w:tcPr>
            <w:tcW w:w="1350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9630" w:type="dxa"/>
            <w:gridSpan w:val="10"/>
            <w:tcBorders>
              <w:right w:val="single" w:sz="4" w:space="0" w:color="auto"/>
            </w:tcBorders>
            <w:shd w:val="clear" w:color="auto" w:fill="FFFFFF"/>
          </w:tcPr>
          <w:p w:rsidR="00FC6A5C" w:rsidRPr="00FC6A5C" w:rsidRDefault="00FC6A5C" w:rsidP="0020258E">
            <w:pPr>
              <w:rPr>
                <w:rFonts w:cs="Arial"/>
                <w:b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Children in residential or group care, career parent placements, medical and behavioral placements</w:t>
            </w:r>
            <w:r w:rsidR="0020258E">
              <w:rPr>
                <w:rFonts w:cs="Arial"/>
                <w:sz w:val="20"/>
                <w:szCs w:val="18"/>
              </w:rPr>
              <w:t>,</w:t>
            </w:r>
            <w:r>
              <w:rPr>
                <w:rFonts w:cs="Arial"/>
                <w:sz w:val="20"/>
                <w:szCs w:val="18"/>
              </w:rPr>
              <w:t xml:space="preserve"> psychiatric diversion, or children with multiple placements (e.g., within last 12 months). Children who have obvious disabilities such as ADHD, learning disabilities, newborns who were born drug affected or had a low birth weight.</w:t>
            </w:r>
          </w:p>
        </w:tc>
      </w:tr>
      <w:tr w:rsidR="00076B4B" w:rsidTr="00FC6A5C">
        <w:trPr>
          <w:cantSplit/>
          <w:trHeight w:val="295"/>
        </w:trPr>
        <w:tc>
          <w:tcPr>
            <w:tcW w:w="990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76B4B" w:rsidRDefault="00001E33" w:rsidP="00FC6A5C">
            <w:pPr>
              <w:jc w:val="center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6B4B">
              <w:rPr>
                <w:rFonts w:cs="Arial"/>
                <w:sz w:val="20"/>
                <w:szCs w:val="18"/>
              </w:rPr>
              <w:instrText xml:space="preserve"> FORMCHECKBOX </w:instrText>
            </w:r>
            <w:r>
              <w:rPr>
                <w:rFonts w:cs="Arial"/>
                <w:sz w:val="20"/>
                <w:szCs w:val="18"/>
              </w:rPr>
            </w:r>
            <w:r>
              <w:rPr>
                <w:rFonts w:cs="Arial"/>
                <w:sz w:val="20"/>
                <w:szCs w:val="18"/>
              </w:rPr>
              <w:fldChar w:fldCharType="separate"/>
            </w:r>
            <w:r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9990" w:type="dxa"/>
            <w:gridSpan w:val="11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076B4B" w:rsidRPr="00FC6A5C" w:rsidRDefault="00FC6A5C" w:rsidP="00FC6A5C">
            <w:pPr>
              <w:rPr>
                <w:rFonts w:cs="Arial"/>
                <w:b/>
                <w:sz w:val="20"/>
                <w:szCs w:val="18"/>
              </w:rPr>
            </w:pPr>
            <w:r w:rsidRPr="00FC6A5C">
              <w:rPr>
                <w:rFonts w:cs="Arial"/>
                <w:b/>
                <w:sz w:val="20"/>
                <w:szCs w:val="18"/>
              </w:rPr>
              <w:t>Priority 2</w:t>
            </w:r>
          </w:p>
        </w:tc>
      </w:tr>
      <w:tr w:rsidR="00FC6A5C" w:rsidTr="00FC6A5C">
        <w:trPr>
          <w:cantSplit/>
          <w:trHeight w:val="720"/>
        </w:trPr>
        <w:tc>
          <w:tcPr>
            <w:tcW w:w="1350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9630" w:type="dxa"/>
            <w:gridSpan w:val="10"/>
            <w:tcBorders>
              <w:right w:val="single" w:sz="4" w:space="0" w:color="auto"/>
            </w:tcBorders>
            <w:shd w:val="clear" w:color="auto" w:fill="FFFFFF"/>
          </w:tcPr>
          <w:p w:rsidR="00FC6A5C" w:rsidRPr="00FC6A5C" w:rsidRDefault="00FC6A5C" w:rsidP="00FC6A5C">
            <w:pPr>
              <w:rPr>
                <w:rFonts w:cs="Arial"/>
                <w:sz w:val="20"/>
                <w:szCs w:val="18"/>
              </w:rPr>
            </w:pPr>
            <w:r w:rsidRPr="00FC6A5C">
              <w:rPr>
                <w:rFonts w:cs="Arial"/>
                <w:sz w:val="20"/>
                <w:szCs w:val="18"/>
              </w:rPr>
              <w:t>Children who have disabilities, but no documentation of disability. After documentation is obtained, an application will be made.</w:t>
            </w:r>
          </w:p>
        </w:tc>
      </w:tr>
      <w:tr w:rsidR="00076B4B" w:rsidTr="00FC6A5C">
        <w:trPr>
          <w:cantSplit/>
          <w:trHeight w:val="295"/>
        </w:trPr>
        <w:tc>
          <w:tcPr>
            <w:tcW w:w="990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76B4B" w:rsidRDefault="00001E33" w:rsidP="00FC6A5C">
            <w:pPr>
              <w:jc w:val="center"/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6B4B">
              <w:rPr>
                <w:rFonts w:cs="Arial"/>
                <w:sz w:val="20"/>
                <w:szCs w:val="18"/>
              </w:rPr>
              <w:instrText xml:space="preserve"> FORMCHECKBOX </w:instrText>
            </w:r>
            <w:r>
              <w:rPr>
                <w:rFonts w:cs="Arial"/>
                <w:sz w:val="20"/>
                <w:szCs w:val="18"/>
              </w:rPr>
            </w:r>
            <w:r>
              <w:rPr>
                <w:rFonts w:cs="Arial"/>
                <w:sz w:val="20"/>
                <w:szCs w:val="18"/>
              </w:rPr>
              <w:fldChar w:fldCharType="separate"/>
            </w:r>
            <w:r>
              <w:rPr>
                <w:rFonts w:cs="Arial"/>
                <w:sz w:val="20"/>
                <w:szCs w:val="18"/>
              </w:rPr>
              <w:fldChar w:fldCharType="end"/>
            </w:r>
          </w:p>
        </w:tc>
        <w:tc>
          <w:tcPr>
            <w:tcW w:w="9990" w:type="dxa"/>
            <w:gridSpan w:val="11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076B4B" w:rsidRPr="00FC6A5C" w:rsidRDefault="00FC6A5C" w:rsidP="00FC6A5C">
            <w:pPr>
              <w:rPr>
                <w:rFonts w:cs="Arial"/>
                <w:b/>
                <w:sz w:val="20"/>
                <w:szCs w:val="18"/>
              </w:rPr>
            </w:pPr>
            <w:r w:rsidRPr="00FC6A5C">
              <w:rPr>
                <w:rFonts w:cs="Arial"/>
                <w:b/>
                <w:sz w:val="20"/>
                <w:szCs w:val="18"/>
              </w:rPr>
              <w:t>Priority 3</w:t>
            </w:r>
          </w:p>
        </w:tc>
      </w:tr>
      <w:tr w:rsidR="00FC6A5C" w:rsidTr="00FC6A5C">
        <w:trPr>
          <w:cantSplit/>
          <w:trHeight w:val="432"/>
        </w:trPr>
        <w:tc>
          <w:tcPr>
            <w:tcW w:w="1350" w:type="dxa"/>
            <w:gridSpan w:val="3"/>
            <w:tcBorders>
              <w:left w:val="single" w:sz="4" w:space="0" w:color="auto"/>
            </w:tcBorders>
            <w:shd w:val="clear" w:color="auto" w:fill="FFFFFF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9630" w:type="dxa"/>
            <w:gridSpan w:val="10"/>
            <w:tcBorders>
              <w:right w:val="single" w:sz="4" w:space="0" w:color="auto"/>
            </w:tcBorders>
            <w:shd w:val="clear" w:color="auto" w:fill="FFFFFF"/>
          </w:tcPr>
          <w:p w:rsidR="00FC6A5C" w:rsidRPr="00FC6A5C" w:rsidRDefault="00FC6A5C" w:rsidP="00FC6A5C">
            <w:pPr>
              <w:rPr>
                <w:rFonts w:cs="Arial"/>
                <w:sz w:val="20"/>
                <w:szCs w:val="18"/>
              </w:rPr>
            </w:pPr>
            <w:r w:rsidRPr="00FC6A5C">
              <w:rPr>
                <w:rFonts w:cs="Arial"/>
                <w:sz w:val="20"/>
                <w:szCs w:val="18"/>
              </w:rPr>
              <w:t>Children who have no disabilities. An SSI application will not be made for these children</w:t>
            </w:r>
          </w:p>
        </w:tc>
      </w:tr>
      <w:tr w:rsidR="00076B4B" w:rsidTr="00FC6A5C">
        <w:trPr>
          <w:cantSplit/>
          <w:trHeight w:val="288"/>
        </w:trPr>
        <w:tc>
          <w:tcPr>
            <w:tcW w:w="10980" w:type="dxa"/>
            <w:gridSpan w:val="1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6B4B" w:rsidRDefault="00FC6A5C" w:rsidP="0020258E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 xml:space="preserve">If the child’s status changes, notify </w:t>
            </w:r>
            <w:r w:rsidR="0020258E">
              <w:rPr>
                <w:rFonts w:cs="Arial"/>
                <w:sz w:val="20"/>
                <w:szCs w:val="18"/>
              </w:rPr>
              <w:t xml:space="preserve">IV-E </w:t>
            </w:r>
            <w:r>
              <w:rPr>
                <w:rFonts w:cs="Arial"/>
                <w:sz w:val="20"/>
                <w:szCs w:val="18"/>
              </w:rPr>
              <w:t>Eligibility Specialist</w:t>
            </w:r>
            <w:r w:rsidR="0020258E">
              <w:rPr>
                <w:rFonts w:cs="Arial"/>
                <w:sz w:val="20"/>
                <w:szCs w:val="18"/>
              </w:rPr>
              <w:t>.</w:t>
            </w:r>
          </w:p>
        </w:tc>
      </w:tr>
      <w:tr w:rsidR="00FC6A5C" w:rsidTr="00FC6A5C">
        <w:trPr>
          <w:cantSplit/>
          <w:trHeight w:val="432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1620" w:type="dxa"/>
            <w:gridSpan w:val="3"/>
            <w:tcBorders>
              <w:bottom w:val="single" w:sz="4" w:space="0" w:color="auto"/>
            </w:tcBorders>
            <w:shd w:val="clear" w:color="auto" w:fill="FFFFFF"/>
            <w:vAlign w:val="bottom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9090" w:type="dxa"/>
            <w:gridSpan w:val="9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Pertinent documents attached (psychological, medical reports).</w:t>
            </w:r>
          </w:p>
        </w:tc>
      </w:tr>
      <w:tr w:rsidR="00FC6A5C" w:rsidTr="00FC6A5C">
        <w:trPr>
          <w:cantSplit/>
          <w:trHeight w:val="432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16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9090" w:type="dxa"/>
            <w:gridSpan w:val="9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Expected receipt date of pertinent documents, if not attached.</w:t>
            </w:r>
          </w:p>
        </w:tc>
      </w:tr>
      <w:tr w:rsidR="00FC6A5C" w:rsidTr="00FC6A5C">
        <w:trPr>
          <w:cantSplit/>
          <w:trHeight w:val="292"/>
        </w:trPr>
        <w:tc>
          <w:tcPr>
            <w:tcW w:w="270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1620" w:type="dxa"/>
            <w:gridSpan w:val="3"/>
            <w:shd w:val="clear" w:color="auto" w:fill="FFFFFF"/>
            <w:vAlign w:val="center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  <w:tc>
          <w:tcPr>
            <w:tcW w:w="9090" w:type="dxa"/>
            <w:gridSpan w:val="9"/>
            <w:tcBorders>
              <w:right w:val="single" w:sz="4" w:space="0" w:color="auto"/>
            </w:tcBorders>
            <w:shd w:val="clear" w:color="auto" w:fill="FFFFFF"/>
            <w:vAlign w:val="center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</w:tr>
      <w:tr w:rsidR="00FC6A5C" w:rsidTr="00C41FC3">
        <w:trPr>
          <w:cantSplit/>
          <w:trHeight w:val="5472"/>
        </w:trPr>
        <w:tc>
          <w:tcPr>
            <w:tcW w:w="10980" w:type="dxa"/>
            <w:gridSpan w:val="1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</w:p>
        </w:tc>
      </w:tr>
      <w:tr w:rsidR="00FC6A5C" w:rsidTr="0020258E">
        <w:trPr>
          <w:cantSplit/>
          <w:trHeight w:val="720"/>
        </w:trPr>
        <w:tc>
          <w:tcPr>
            <w:tcW w:w="5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CSW/DYS/Juvenile Court Worker</w:t>
            </w:r>
          </w:p>
          <w:p w:rsidR="00FC6A5C" w:rsidRPr="00FC6A5C" w:rsidRDefault="00FC6A5C" w:rsidP="00FC6A5C">
            <w:pPr>
              <w:rPr>
                <w:rFonts w:cs="Arial"/>
                <w:b/>
                <w:sz w:val="20"/>
                <w:szCs w:val="18"/>
              </w:rPr>
            </w:pPr>
            <w:r w:rsidRPr="00FC6A5C">
              <w:rPr>
                <w:rFonts w:cs="Arial"/>
                <w:b/>
                <w:sz w:val="32"/>
                <w:szCs w:val="18"/>
              </w:rPr>
              <w:t>&gt;</w:t>
            </w:r>
          </w:p>
        </w:tc>
        <w:tc>
          <w:tcPr>
            <w:tcW w:w="17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6A5C" w:rsidRDefault="00FC6A5C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t>Date</w:t>
            </w:r>
          </w:p>
          <w:p w:rsidR="00FC6A5C" w:rsidRDefault="00001E33" w:rsidP="00FC6A5C">
            <w:pPr>
              <w:rPr>
                <w:rFonts w:cs="Arial"/>
                <w:sz w:val="20"/>
                <w:szCs w:val="18"/>
              </w:rPr>
            </w:pPr>
            <w:r>
              <w:rPr>
                <w:rFonts w:cs="Arial"/>
                <w:sz w:val="20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6" w:name="Text5"/>
            <w:r w:rsidR="00FC6A5C">
              <w:rPr>
                <w:rFonts w:cs="Arial"/>
                <w:sz w:val="20"/>
                <w:szCs w:val="18"/>
              </w:rPr>
              <w:instrText xml:space="preserve"> FORMTEXT </w:instrText>
            </w:r>
            <w:r>
              <w:rPr>
                <w:rFonts w:cs="Arial"/>
                <w:sz w:val="20"/>
                <w:szCs w:val="18"/>
              </w:rPr>
            </w:r>
            <w:r>
              <w:rPr>
                <w:rFonts w:cs="Arial"/>
                <w:sz w:val="20"/>
                <w:szCs w:val="18"/>
              </w:rPr>
              <w:fldChar w:fldCharType="separate"/>
            </w:r>
            <w:r w:rsidR="00FC6A5C">
              <w:rPr>
                <w:rFonts w:cs="Arial"/>
                <w:noProof/>
                <w:sz w:val="20"/>
                <w:szCs w:val="18"/>
              </w:rPr>
              <w:t> </w:t>
            </w:r>
            <w:r w:rsidR="00FC6A5C">
              <w:rPr>
                <w:rFonts w:cs="Arial"/>
                <w:noProof/>
                <w:sz w:val="20"/>
                <w:szCs w:val="18"/>
              </w:rPr>
              <w:t> </w:t>
            </w:r>
            <w:r w:rsidR="00FC6A5C">
              <w:rPr>
                <w:rFonts w:cs="Arial"/>
                <w:noProof/>
                <w:sz w:val="20"/>
                <w:szCs w:val="18"/>
              </w:rPr>
              <w:t> </w:t>
            </w:r>
            <w:r w:rsidR="00FC6A5C">
              <w:rPr>
                <w:rFonts w:cs="Arial"/>
                <w:noProof/>
                <w:sz w:val="20"/>
                <w:szCs w:val="18"/>
              </w:rPr>
              <w:t> </w:t>
            </w:r>
            <w:r w:rsidR="00FC6A5C">
              <w:rPr>
                <w:rFonts w:cs="Arial"/>
                <w:noProof/>
                <w:sz w:val="20"/>
                <w:szCs w:val="18"/>
              </w:rPr>
              <w:t> </w:t>
            </w:r>
            <w:r>
              <w:rPr>
                <w:rFonts w:cs="Arial"/>
                <w:sz w:val="20"/>
                <w:szCs w:val="18"/>
              </w:rPr>
              <w:fldChar w:fldCharType="end"/>
            </w:r>
            <w:bookmarkEnd w:id="16"/>
          </w:p>
        </w:tc>
        <w:tc>
          <w:tcPr>
            <w:tcW w:w="38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C6A5C" w:rsidRPr="00FC6A5C" w:rsidRDefault="00FC6A5C" w:rsidP="0020258E">
            <w:pPr>
              <w:jc w:val="center"/>
              <w:rPr>
                <w:rFonts w:cs="Arial"/>
                <w:b/>
                <w:sz w:val="20"/>
                <w:szCs w:val="18"/>
              </w:rPr>
            </w:pPr>
            <w:r w:rsidRPr="00FC6A5C">
              <w:rPr>
                <w:rFonts w:cs="Arial"/>
                <w:b/>
                <w:sz w:val="20"/>
                <w:szCs w:val="18"/>
              </w:rPr>
              <w:t xml:space="preserve">Attach appropriate court order(s) and all other pertinent information </w:t>
            </w:r>
          </w:p>
        </w:tc>
      </w:tr>
    </w:tbl>
    <w:p w:rsidR="00076B4B" w:rsidRPr="00330CF7" w:rsidRDefault="00076B4B">
      <w:pPr>
        <w:rPr>
          <w:sz w:val="14"/>
        </w:rPr>
      </w:pPr>
    </w:p>
    <w:sectPr w:rsidR="00076B4B" w:rsidRPr="00330CF7" w:rsidSect="00083D51">
      <w:headerReference w:type="default" r:id="rId7"/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165" w:rsidRDefault="00E11165" w:rsidP="008C0D07">
      <w:pPr>
        <w:pStyle w:val="Footer"/>
      </w:pPr>
      <w:r>
        <w:separator/>
      </w:r>
    </w:p>
  </w:endnote>
  <w:endnote w:type="continuationSeparator" w:id="0">
    <w:p w:rsidR="00E11165" w:rsidRDefault="00E11165" w:rsidP="008C0D07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928"/>
      <w:gridCol w:w="2088"/>
    </w:tblGrid>
    <w:tr w:rsidR="00103D6B" w:rsidRPr="00095C6E" w:rsidTr="00256086">
      <w:tc>
        <w:tcPr>
          <w:tcW w:w="8928" w:type="dxa"/>
          <w:vAlign w:val="center"/>
        </w:tcPr>
        <w:p w:rsidR="00103D6B" w:rsidRPr="00083D51" w:rsidRDefault="00103D6B" w:rsidP="00256086">
          <w:pPr>
            <w:pStyle w:val="Footer"/>
            <w:rPr>
              <w:sz w:val="16"/>
              <w:szCs w:val="16"/>
            </w:rPr>
          </w:pPr>
          <w:r w:rsidRPr="00256086">
            <w:rPr>
              <w:sz w:val="14"/>
              <w:szCs w:val="16"/>
            </w:rPr>
            <w:t xml:space="preserve">MO 886-0170 </w:t>
          </w:r>
          <w:r>
            <w:rPr>
              <w:sz w:val="14"/>
              <w:szCs w:val="16"/>
            </w:rPr>
            <w:t xml:space="preserve">                                                  </w:t>
          </w:r>
          <w:r>
            <w:rPr>
              <w:sz w:val="16"/>
              <w:szCs w:val="16"/>
            </w:rPr>
            <w:t>Distribution:          Original – Eligibility Specialist                   Copy – Case File</w:t>
          </w:r>
        </w:p>
      </w:tc>
      <w:tc>
        <w:tcPr>
          <w:tcW w:w="2088" w:type="dxa"/>
          <w:vAlign w:val="center"/>
        </w:tcPr>
        <w:p w:rsidR="00103D6B" w:rsidRPr="00256086" w:rsidRDefault="00103D6B" w:rsidP="00256086">
          <w:pPr>
            <w:pStyle w:val="Footer"/>
            <w:jc w:val="right"/>
            <w:rPr>
              <w:sz w:val="14"/>
              <w:szCs w:val="16"/>
              <w:lang w:val="es-ES"/>
            </w:rPr>
          </w:pPr>
          <w:r w:rsidRPr="00256086">
            <w:rPr>
              <w:sz w:val="14"/>
              <w:szCs w:val="16"/>
              <w:lang w:val="es-ES"/>
            </w:rPr>
            <w:t>CS-IV-E/FFP-1 (REV5/12)</w:t>
          </w:r>
        </w:p>
      </w:tc>
    </w:tr>
  </w:tbl>
  <w:p w:rsidR="00103D6B" w:rsidRPr="00256086" w:rsidRDefault="00103D6B">
    <w:pPr>
      <w:pStyle w:val="Footer"/>
      <w:rPr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165" w:rsidRDefault="00E11165" w:rsidP="008C0D07">
      <w:pPr>
        <w:pStyle w:val="Footer"/>
      </w:pPr>
      <w:r>
        <w:separator/>
      </w:r>
    </w:p>
  </w:footnote>
  <w:footnote w:type="continuationSeparator" w:id="0">
    <w:p w:rsidR="00E11165" w:rsidRDefault="00E11165" w:rsidP="008C0D07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8"/>
      </w:rPr>
      <w:id w:val="565053189"/>
      <w:docPartObj>
        <w:docPartGallery w:val="Page Numbers (Top of Page)"/>
        <w:docPartUnique/>
      </w:docPartObj>
    </w:sdtPr>
    <w:sdtContent>
      <w:p w:rsidR="00103D6B" w:rsidRPr="00C41FC3" w:rsidRDefault="00103D6B">
        <w:pPr>
          <w:pStyle w:val="Header"/>
          <w:jc w:val="right"/>
          <w:rPr>
            <w:sz w:val="18"/>
          </w:rPr>
        </w:pPr>
        <w:r w:rsidRPr="00C41FC3">
          <w:rPr>
            <w:sz w:val="18"/>
          </w:rPr>
          <w:t xml:space="preserve">Page </w:t>
        </w:r>
        <w:r w:rsidR="00001E33" w:rsidRPr="00C41FC3">
          <w:rPr>
            <w:b/>
            <w:sz w:val="20"/>
            <w:szCs w:val="24"/>
          </w:rPr>
          <w:fldChar w:fldCharType="begin"/>
        </w:r>
        <w:r w:rsidRPr="00C41FC3">
          <w:rPr>
            <w:b/>
            <w:sz w:val="18"/>
          </w:rPr>
          <w:instrText xml:space="preserve"> PAGE </w:instrText>
        </w:r>
        <w:r w:rsidR="00001E33" w:rsidRPr="00C41FC3">
          <w:rPr>
            <w:b/>
            <w:sz w:val="20"/>
            <w:szCs w:val="24"/>
          </w:rPr>
          <w:fldChar w:fldCharType="separate"/>
        </w:r>
        <w:r w:rsidR="00C97823">
          <w:rPr>
            <w:b/>
            <w:noProof/>
            <w:sz w:val="18"/>
          </w:rPr>
          <w:t>3</w:t>
        </w:r>
        <w:r w:rsidR="00001E33" w:rsidRPr="00C41FC3">
          <w:rPr>
            <w:b/>
            <w:sz w:val="20"/>
            <w:szCs w:val="24"/>
          </w:rPr>
          <w:fldChar w:fldCharType="end"/>
        </w:r>
        <w:r w:rsidRPr="00C41FC3">
          <w:rPr>
            <w:sz w:val="18"/>
          </w:rPr>
          <w:t xml:space="preserve"> of </w:t>
        </w:r>
        <w:r w:rsidR="00001E33" w:rsidRPr="00C41FC3">
          <w:rPr>
            <w:b/>
            <w:sz w:val="20"/>
            <w:szCs w:val="24"/>
          </w:rPr>
          <w:fldChar w:fldCharType="begin"/>
        </w:r>
        <w:r w:rsidRPr="00C41FC3">
          <w:rPr>
            <w:b/>
            <w:sz w:val="18"/>
          </w:rPr>
          <w:instrText xml:space="preserve"> NUMPAGES  </w:instrText>
        </w:r>
        <w:r w:rsidR="00001E33" w:rsidRPr="00C41FC3">
          <w:rPr>
            <w:b/>
            <w:sz w:val="20"/>
            <w:szCs w:val="24"/>
          </w:rPr>
          <w:fldChar w:fldCharType="separate"/>
        </w:r>
        <w:r w:rsidR="00C97823">
          <w:rPr>
            <w:b/>
            <w:noProof/>
            <w:sz w:val="18"/>
          </w:rPr>
          <w:t>4</w:t>
        </w:r>
        <w:r w:rsidR="00001E33" w:rsidRPr="00C41FC3">
          <w:rPr>
            <w:b/>
            <w:sz w:val="20"/>
            <w:szCs w:val="24"/>
          </w:rPr>
          <w:fldChar w:fldCharType="end"/>
        </w:r>
      </w:p>
    </w:sdtContent>
  </w:sdt>
  <w:p w:rsidR="00103D6B" w:rsidRDefault="00103D6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S14eMAJ0L001eSVzKpJfgm7ywWI=" w:salt="vOCGNDf2m9hYnx79Jo/K2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CFC"/>
    <w:rsid w:val="00001E33"/>
    <w:rsid w:val="00010AA9"/>
    <w:rsid w:val="00020E7E"/>
    <w:rsid w:val="00040175"/>
    <w:rsid w:val="0004498D"/>
    <w:rsid w:val="00076B4B"/>
    <w:rsid w:val="00083D51"/>
    <w:rsid w:val="00095C6E"/>
    <w:rsid w:val="000E7078"/>
    <w:rsid w:val="00103D6B"/>
    <w:rsid w:val="001D025E"/>
    <w:rsid w:val="0020258E"/>
    <w:rsid w:val="00256086"/>
    <w:rsid w:val="00283E8A"/>
    <w:rsid w:val="00290948"/>
    <w:rsid w:val="00302295"/>
    <w:rsid w:val="00322225"/>
    <w:rsid w:val="00330CF7"/>
    <w:rsid w:val="003762BB"/>
    <w:rsid w:val="003C4D55"/>
    <w:rsid w:val="00477336"/>
    <w:rsid w:val="0054466E"/>
    <w:rsid w:val="005A2AAD"/>
    <w:rsid w:val="00641CB7"/>
    <w:rsid w:val="00642B21"/>
    <w:rsid w:val="00654586"/>
    <w:rsid w:val="006C187A"/>
    <w:rsid w:val="006C1E38"/>
    <w:rsid w:val="006E530F"/>
    <w:rsid w:val="00710780"/>
    <w:rsid w:val="00710D8E"/>
    <w:rsid w:val="0072299C"/>
    <w:rsid w:val="0072301E"/>
    <w:rsid w:val="007D167F"/>
    <w:rsid w:val="007E75EC"/>
    <w:rsid w:val="008539B5"/>
    <w:rsid w:val="00866844"/>
    <w:rsid w:val="00881773"/>
    <w:rsid w:val="00892305"/>
    <w:rsid w:val="008C0D07"/>
    <w:rsid w:val="008E271C"/>
    <w:rsid w:val="00922AD2"/>
    <w:rsid w:val="00953909"/>
    <w:rsid w:val="009A652C"/>
    <w:rsid w:val="00A05702"/>
    <w:rsid w:val="00A644F0"/>
    <w:rsid w:val="00AF6187"/>
    <w:rsid w:val="00B06599"/>
    <w:rsid w:val="00C074DC"/>
    <w:rsid w:val="00C41FC3"/>
    <w:rsid w:val="00C957A6"/>
    <w:rsid w:val="00C97823"/>
    <w:rsid w:val="00D45D75"/>
    <w:rsid w:val="00DC35E0"/>
    <w:rsid w:val="00DC3ACE"/>
    <w:rsid w:val="00E11165"/>
    <w:rsid w:val="00E207B5"/>
    <w:rsid w:val="00E61E70"/>
    <w:rsid w:val="00F15C9A"/>
    <w:rsid w:val="00F168AC"/>
    <w:rsid w:val="00F47738"/>
    <w:rsid w:val="00F54E68"/>
    <w:rsid w:val="00F93D4E"/>
    <w:rsid w:val="00F95C3C"/>
    <w:rsid w:val="00FC6A5C"/>
    <w:rsid w:val="00FF1C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F1C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F1CFC"/>
    <w:rPr>
      <w:rFonts w:ascii="Tahoma" w:hAnsi="Tahoma" w:cs="Tahoma"/>
      <w:color w:val="000000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C41FC3"/>
    <w:rPr>
      <w:rFonts w:ascii="Arial" w:hAnsi="Arial"/>
      <w:color w:val="000000"/>
      <w:sz w:val="22"/>
      <w:szCs w:val="22"/>
    </w:rPr>
  </w:style>
  <w:style w:type="character" w:styleId="CommentReference">
    <w:name w:val="annotation reference"/>
    <w:basedOn w:val="DefaultParagraphFont"/>
    <w:rsid w:val="00AF6187"/>
    <w:rPr>
      <w:sz w:val="16"/>
      <w:szCs w:val="16"/>
    </w:rPr>
  </w:style>
  <w:style w:type="paragraph" w:styleId="CommentText">
    <w:name w:val="annotation text"/>
    <w:basedOn w:val="Normal"/>
    <w:link w:val="CommentTextChar"/>
    <w:rsid w:val="00AF618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F6187"/>
    <w:rPr>
      <w:rFonts w:ascii="Arial" w:hAnsi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rsid w:val="00AF61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F618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csiveffp1.dotx</Template>
  <TotalTime>0</TotalTime>
  <Pages>4</Pages>
  <Words>1957</Words>
  <Characters>9631</Characters>
  <Application>Microsoft Office Word</Application>
  <DocSecurity>0</DocSecurity>
  <Lines>401</Lines>
  <Paragraphs>445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Missouri Department of Social Services</Company>
  <LinksUpToDate>false</LinksUpToDate>
  <CharactersWithSpaces>11143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DSS-CD</dc:creator>
  <cp:keywords/>
  <dc:description/>
  <cp:lastModifiedBy>DSS-CD</cp:lastModifiedBy>
  <cp:revision>3</cp:revision>
  <cp:lastPrinted>2012-05-14T18:26:00Z</cp:lastPrinted>
  <dcterms:created xsi:type="dcterms:W3CDTF">2012-05-16T14:40:00Z</dcterms:created>
  <dcterms:modified xsi:type="dcterms:W3CDTF">2012-05-16T14:40:00Z</dcterms:modified>
</cp:coreProperties>
</file>