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031" w:type="dxa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7"/>
        <w:gridCol w:w="828"/>
        <w:gridCol w:w="90"/>
        <w:gridCol w:w="1890"/>
        <w:gridCol w:w="540"/>
        <w:gridCol w:w="270"/>
        <w:gridCol w:w="270"/>
        <w:gridCol w:w="900"/>
        <w:gridCol w:w="90"/>
        <w:gridCol w:w="450"/>
        <w:gridCol w:w="245"/>
        <w:gridCol w:w="398"/>
        <w:gridCol w:w="527"/>
        <w:gridCol w:w="90"/>
        <w:gridCol w:w="360"/>
        <w:gridCol w:w="450"/>
        <w:gridCol w:w="1620"/>
        <w:gridCol w:w="90"/>
        <w:gridCol w:w="900"/>
        <w:gridCol w:w="1008"/>
        <w:gridCol w:w="8"/>
      </w:tblGrid>
      <w:tr w:rsidR="008C145A" w:rsidRPr="00571E98" w:rsidTr="00F46092">
        <w:trPr>
          <w:trHeight w:val="440"/>
        </w:trPr>
        <w:tc>
          <w:tcPr>
            <w:tcW w:w="835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8C145A" w:rsidRDefault="008C145A" w:rsidP="00140185">
            <w:pPr>
              <w:tabs>
                <w:tab w:val="left" w:pos="0"/>
              </w:tabs>
              <w:ind w:left="1300"/>
              <w:rPr>
                <w:rFonts w:ascii="Arial" w:hAnsi="Arial" w:cs="Arial"/>
              </w:rPr>
            </w:pPr>
            <w:r>
              <w:rPr>
                <w:rFonts w:cs="Arial"/>
                <w:noProof/>
              </w:rPr>
              <w:drawing>
                <wp:anchor distT="0" distB="0" distL="114300" distR="114300" simplePos="0" relativeHeight="251664384" behindDoc="0" locked="0" layoutInCell="1" allowOverlap="1" wp14:anchorId="08C84DE0" wp14:editId="0760352A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1905</wp:posOffset>
                  </wp:positionV>
                  <wp:extent cx="436880" cy="436880"/>
                  <wp:effectExtent l="0" t="0" r="1270" b="127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880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C145A" w:rsidRPr="00571E98" w:rsidRDefault="008C145A" w:rsidP="00140185">
            <w:pPr>
              <w:tabs>
                <w:tab w:val="left" w:pos="0"/>
              </w:tabs>
              <w:ind w:left="1100"/>
              <w:rPr>
                <w:rFonts w:ascii="Arial" w:hAnsi="Arial" w:cs="Arial"/>
              </w:rPr>
            </w:pPr>
          </w:p>
        </w:tc>
        <w:tc>
          <w:tcPr>
            <w:tcW w:w="5670" w:type="dxa"/>
            <w:gridSpan w:val="11"/>
            <w:vMerge w:val="restart"/>
            <w:tcBorders>
              <w:top w:val="nil"/>
              <w:left w:val="nil"/>
            </w:tcBorders>
            <w:vAlign w:val="center"/>
          </w:tcPr>
          <w:p w:rsidR="008C145A" w:rsidRPr="00480652" w:rsidRDefault="008C145A" w:rsidP="00140185">
            <w:pPr>
              <w:ind w:left="-25"/>
              <w:rPr>
                <w:rFonts w:ascii="Arial" w:hAnsi="Arial" w:cs="Arial"/>
                <w:sz w:val="18"/>
              </w:rPr>
            </w:pPr>
            <w:r w:rsidRPr="00480652">
              <w:rPr>
                <w:rFonts w:ascii="Arial" w:hAnsi="Arial" w:cs="Arial"/>
                <w:sz w:val="18"/>
              </w:rPr>
              <w:t>MISSOURI DEPARTMENT OF SOCIAL SERVICES</w:t>
            </w:r>
          </w:p>
          <w:p w:rsidR="008C145A" w:rsidRPr="00480652" w:rsidRDefault="008C145A" w:rsidP="00140185">
            <w:pPr>
              <w:ind w:left="-25"/>
              <w:rPr>
                <w:rFonts w:ascii="Arial" w:hAnsi="Arial" w:cs="Arial"/>
                <w:b/>
                <w:sz w:val="18"/>
              </w:rPr>
            </w:pPr>
            <w:r w:rsidRPr="00480652">
              <w:rPr>
                <w:rFonts w:ascii="Arial" w:hAnsi="Arial" w:cs="Arial"/>
                <w:sz w:val="18"/>
              </w:rPr>
              <w:t>CHILDREN’S DIVISION</w:t>
            </w:r>
            <w:r w:rsidRPr="00480652">
              <w:rPr>
                <w:rFonts w:ascii="Arial" w:hAnsi="Arial" w:cs="Arial"/>
                <w:b/>
                <w:sz w:val="18"/>
              </w:rPr>
              <w:t xml:space="preserve"> </w:t>
            </w:r>
          </w:p>
          <w:p w:rsidR="008C145A" w:rsidRPr="00571E98" w:rsidRDefault="008C145A" w:rsidP="008E0071">
            <w:pPr>
              <w:ind w:left="-25"/>
              <w:rPr>
                <w:rFonts w:ascii="Arial" w:hAnsi="Arial" w:cs="Arial"/>
                <w:sz w:val="12"/>
                <w:szCs w:val="12"/>
              </w:rPr>
            </w:pPr>
            <w:r w:rsidRPr="00480652">
              <w:rPr>
                <w:rFonts w:ascii="Arial" w:hAnsi="Arial" w:cs="Arial"/>
                <w:b/>
                <w:sz w:val="18"/>
              </w:rPr>
              <w:t xml:space="preserve">RESIDENTIAL </w:t>
            </w:r>
            <w:r w:rsidR="008E0071">
              <w:rPr>
                <w:rFonts w:ascii="Arial" w:hAnsi="Arial" w:cs="Arial"/>
                <w:b/>
                <w:sz w:val="18"/>
              </w:rPr>
              <w:t>&amp; SPECIALIZED PLACEMENT</w:t>
            </w:r>
            <w:r w:rsidRPr="00480652">
              <w:rPr>
                <w:rFonts w:ascii="Arial" w:hAnsi="Arial" w:cs="Arial"/>
                <w:b/>
                <w:sz w:val="18"/>
              </w:rPr>
              <w:t xml:space="preserve"> REFERRAL</w:t>
            </w:r>
          </w:p>
        </w:tc>
        <w:tc>
          <w:tcPr>
            <w:tcW w:w="2610" w:type="dxa"/>
            <w:gridSpan w:val="5"/>
            <w:vMerge w:val="restart"/>
            <w:tcBorders>
              <w:right w:val="nil"/>
            </w:tcBorders>
            <w:vAlign w:val="bottom"/>
          </w:tcPr>
          <w:p w:rsidR="008C145A" w:rsidRPr="00571E98" w:rsidRDefault="008C145A" w:rsidP="008C145A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LEVEL</w:t>
            </w:r>
            <w:r>
              <w:rPr>
                <w:rFonts w:ascii="Arial" w:hAnsi="Arial" w:cs="Arial"/>
                <w:sz w:val="16"/>
                <w:szCs w:val="16"/>
              </w:rPr>
              <w:t xml:space="preserve">:  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1916" w:type="dxa"/>
            <w:gridSpan w:val="3"/>
            <w:tcBorders>
              <w:left w:val="nil"/>
            </w:tcBorders>
            <w:vAlign w:val="center"/>
          </w:tcPr>
          <w:p w:rsidR="008C145A" w:rsidRPr="00571E98" w:rsidRDefault="008C145A" w:rsidP="00FE6D37">
            <w:pPr>
              <w:jc w:val="right"/>
              <w:rPr>
                <w:rFonts w:ascii="Arial" w:hAnsi="Arial" w:cs="Arial"/>
                <w:b/>
              </w:rPr>
            </w:pPr>
            <w:r w:rsidRPr="00571E98">
              <w:rPr>
                <w:rFonts w:ascii="Arial" w:hAnsi="Arial" w:cs="Arial"/>
                <w:b/>
              </w:rPr>
              <w:t>SECTION A</w:t>
            </w:r>
          </w:p>
        </w:tc>
      </w:tr>
      <w:tr w:rsidR="008C145A" w:rsidRPr="00571E98" w:rsidTr="00F46092">
        <w:trPr>
          <w:trHeight w:val="278"/>
        </w:trPr>
        <w:tc>
          <w:tcPr>
            <w:tcW w:w="835" w:type="dxa"/>
            <w:gridSpan w:val="2"/>
            <w:vMerge/>
            <w:tcBorders>
              <w:left w:val="nil"/>
              <w:right w:val="nil"/>
            </w:tcBorders>
          </w:tcPr>
          <w:p w:rsidR="008C145A" w:rsidRPr="00571E98" w:rsidRDefault="008C145A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70" w:type="dxa"/>
            <w:gridSpan w:val="11"/>
            <w:vMerge/>
            <w:tcBorders>
              <w:left w:val="nil"/>
            </w:tcBorders>
          </w:tcPr>
          <w:p w:rsidR="008C145A" w:rsidRPr="00571E98" w:rsidRDefault="008C145A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10" w:type="dxa"/>
            <w:gridSpan w:val="5"/>
            <w:vMerge/>
          </w:tcPr>
          <w:p w:rsidR="008C145A" w:rsidRPr="00571E98" w:rsidRDefault="008C145A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916" w:type="dxa"/>
            <w:gridSpan w:val="3"/>
            <w:vAlign w:val="center"/>
          </w:tcPr>
          <w:p w:rsidR="008C145A" w:rsidRPr="00480652" w:rsidRDefault="008C145A" w:rsidP="00F46092">
            <w:pPr>
              <w:rPr>
                <w:rFonts w:ascii="Arial" w:hAnsi="Arial" w:cs="Arial"/>
                <w:sz w:val="14"/>
                <w:szCs w:val="16"/>
              </w:rPr>
            </w:pPr>
            <w:r w:rsidRPr="00480652">
              <w:rPr>
                <w:rFonts w:ascii="Arial" w:hAnsi="Arial" w:cs="Arial"/>
                <w:sz w:val="14"/>
                <w:szCs w:val="16"/>
              </w:rPr>
              <w:t xml:space="preserve">Date of Referral:  </w:t>
            </w:r>
            <w:r w:rsidR="00F46092">
              <w:rPr>
                <w:rFonts w:ascii="Arial" w:hAnsi="Arial" w:cs="Arial"/>
                <w:sz w:val="14"/>
                <w:szCs w:val="16"/>
              </w:rPr>
              <w:fldChar w:fldCharType="begin">
                <w:ffData>
                  <w:name w:val="Text29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bookmarkStart w:id="1" w:name="Text29"/>
            <w:r w:rsidR="00F46092">
              <w:rPr>
                <w:rFonts w:ascii="Arial" w:hAnsi="Arial" w:cs="Arial"/>
                <w:sz w:val="14"/>
                <w:szCs w:val="16"/>
              </w:rPr>
              <w:instrText xml:space="preserve"> FORMTEXT </w:instrText>
            </w:r>
            <w:r w:rsidR="00F46092">
              <w:rPr>
                <w:rFonts w:ascii="Arial" w:hAnsi="Arial" w:cs="Arial"/>
                <w:sz w:val="14"/>
                <w:szCs w:val="16"/>
              </w:rPr>
            </w:r>
            <w:r w:rsidR="00F46092">
              <w:rPr>
                <w:rFonts w:ascii="Arial" w:hAnsi="Arial" w:cs="Arial"/>
                <w:sz w:val="14"/>
                <w:szCs w:val="16"/>
              </w:rPr>
              <w:fldChar w:fldCharType="separate"/>
            </w:r>
            <w:r w:rsidR="00F46092">
              <w:rPr>
                <w:rFonts w:ascii="Arial" w:hAnsi="Arial" w:cs="Arial"/>
                <w:sz w:val="14"/>
                <w:szCs w:val="16"/>
              </w:rPr>
              <w:t> </w:t>
            </w:r>
            <w:r w:rsidR="00F46092">
              <w:rPr>
                <w:rFonts w:ascii="Arial" w:hAnsi="Arial" w:cs="Arial"/>
                <w:sz w:val="14"/>
                <w:szCs w:val="16"/>
              </w:rPr>
              <w:t> </w:t>
            </w:r>
            <w:r w:rsidR="00F46092">
              <w:rPr>
                <w:rFonts w:ascii="Arial" w:hAnsi="Arial" w:cs="Arial"/>
                <w:sz w:val="14"/>
                <w:szCs w:val="16"/>
              </w:rPr>
              <w:t> </w:t>
            </w:r>
            <w:r w:rsidR="00F46092">
              <w:rPr>
                <w:rFonts w:ascii="Arial" w:hAnsi="Arial" w:cs="Arial"/>
                <w:sz w:val="14"/>
                <w:szCs w:val="16"/>
              </w:rPr>
              <w:t> </w:t>
            </w:r>
            <w:r w:rsidR="00F46092">
              <w:rPr>
                <w:rFonts w:ascii="Arial" w:hAnsi="Arial" w:cs="Arial"/>
                <w:sz w:val="14"/>
                <w:szCs w:val="16"/>
              </w:rPr>
              <w:t> </w:t>
            </w:r>
            <w:r w:rsidR="00F46092">
              <w:rPr>
                <w:rFonts w:ascii="Arial" w:hAnsi="Arial" w:cs="Arial"/>
                <w:sz w:val="14"/>
                <w:szCs w:val="16"/>
              </w:rPr>
              <w:fldChar w:fldCharType="end"/>
            </w:r>
            <w:bookmarkEnd w:id="1"/>
          </w:p>
        </w:tc>
      </w:tr>
      <w:tr w:rsidR="00F46092" w:rsidRPr="00571E98" w:rsidTr="00F46092">
        <w:trPr>
          <w:trHeight w:val="432"/>
        </w:trPr>
        <w:tc>
          <w:tcPr>
            <w:tcW w:w="3355" w:type="dxa"/>
            <w:gridSpan w:val="5"/>
          </w:tcPr>
          <w:p w:rsidR="00F46092" w:rsidRPr="003113CC" w:rsidRDefault="00F46092" w:rsidP="00F46092">
            <w:pPr>
              <w:rPr>
                <w:rFonts w:ascii="Arial" w:hAnsi="Arial" w:cs="Arial"/>
                <w:sz w:val="14"/>
                <w:szCs w:val="16"/>
              </w:rPr>
            </w:pPr>
            <w:r w:rsidRPr="003113CC">
              <w:rPr>
                <w:rFonts w:ascii="Arial" w:hAnsi="Arial" w:cs="Arial"/>
                <w:sz w:val="14"/>
                <w:szCs w:val="16"/>
              </w:rPr>
              <w:t>Case Manager Name</w:t>
            </w:r>
          </w:p>
          <w:p w:rsidR="00F46092" w:rsidRPr="003113CC" w:rsidRDefault="00F46092" w:rsidP="00F46092">
            <w:pPr>
              <w:rPr>
                <w:rFonts w:ascii="Arial" w:hAnsi="Arial" w:cs="Arial"/>
                <w:sz w:val="16"/>
                <w:szCs w:val="16"/>
              </w:rPr>
            </w:pPr>
            <w:r w:rsidRPr="003113C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2" w:name="Text33"/>
            <w:r w:rsidRPr="003113C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6"/>
              </w:rPr>
            </w:r>
            <w:r w:rsidRPr="003113C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113C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1440" w:type="dxa"/>
            <w:gridSpan w:val="3"/>
          </w:tcPr>
          <w:p w:rsidR="00F46092" w:rsidRPr="003113CC" w:rsidRDefault="00F46092" w:rsidP="00F46092">
            <w:pPr>
              <w:rPr>
                <w:rFonts w:ascii="Arial" w:hAnsi="Arial" w:cs="Arial"/>
                <w:sz w:val="14"/>
                <w:szCs w:val="16"/>
              </w:rPr>
            </w:pPr>
            <w:r w:rsidRPr="003113CC">
              <w:rPr>
                <w:rFonts w:ascii="Arial" w:hAnsi="Arial" w:cs="Arial"/>
                <w:sz w:val="14"/>
                <w:szCs w:val="16"/>
              </w:rPr>
              <w:t xml:space="preserve">CM’s Telephone </w:t>
            </w:r>
            <w:r>
              <w:rPr>
                <w:rFonts w:ascii="Arial" w:hAnsi="Arial" w:cs="Arial"/>
                <w:sz w:val="14"/>
                <w:szCs w:val="16"/>
              </w:rPr>
              <w:t>#</w:t>
            </w:r>
          </w:p>
          <w:p w:rsidR="00F46092" w:rsidRPr="003113CC" w:rsidRDefault="00F46092" w:rsidP="00F4609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60" w:type="dxa"/>
            <w:gridSpan w:val="7"/>
          </w:tcPr>
          <w:p w:rsidR="00F46092" w:rsidRDefault="00F46092" w:rsidP="00F46092">
            <w:pPr>
              <w:ind w:left="-115"/>
              <w:rPr>
                <w:rFonts w:ascii="Arial" w:hAnsi="Arial" w:cs="Arial"/>
                <w:sz w:val="14"/>
                <w:szCs w:val="16"/>
              </w:rPr>
            </w:pPr>
            <w:r w:rsidRPr="003113CC">
              <w:rPr>
                <w:rFonts w:ascii="Arial" w:hAnsi="Arial" w:cs="Arial"/>
                <w:sz w:val="14"/>
                <w:szCs w:val="16"/>
              </w:rPr>
              <w:t>Supervisor Name</w:t>
            </w:r>
          </w:p>
          <w:p w:rsidR="00F46092" w:rsidRPr="003113CC" w:rsidRDefault="00F46092" w:rsidP="00F46092">
            <w:pPr>
              <w:ind w:left="-115"/>
              <w:rPr>
                <w:rFonts w:ascii="Arial" w:hAnsi="Arial" w:cs="Arial"/>
                <w:sz w:val="14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60" w:type="dxa"/>
            <w:gridSpan w:val="3"/>
          </w:tcPr>
          <w:p w:rsidR="00F46092" w:rsidRPr="003113CC" w:rsidRDefault="00F46092" w:rsidP="00F46092">
            <w:pPr>
              <w:rPr>
                <w:rFonts w:ascii="Arial" w:hAnsi="Arial" w:cs="Arial"/>
                <w:sz w:val="16"/>
                <w:szCs w:val="16"/>
              </w:rPr>
            </w:pPr>
            <w:r w:rsidRPr="00F46092">
              <w:rPr>
                <w:rFonts w:ascii="Arial" w:hAnsi="Arial" w:cs="Arial"/>
                <w:sz w:val="14"/>
                <w:szCs w:val="16"/>
              </w:rPr>
              <w:t>Supervisor Signature</w:t>
            </w:r>
          </w:p>
        </w:tc>
        <w:tc>
          <w:tcPr>
            <w:tcW w:w="1916" w:type="dxa"/>
            <w:gridSpan w:val="3"/>
          </w:tcPr>
          <w:p w:rsidR="00F46092" w:rsidRPr="003113CC" w:rsidRDefault="00F46092" w:rsidP="00F46092">
            <w:pPr>
              <w:rPr>
                <w:rFonts w:ascii="Arial" w:hAnsi="Arial" w:cs="Arial"/>
                <w:sz w:val="14"/>
                <w:szCs w:val="16"/>
              </w:rPr>
            </w:pPr>
            <w:r w:rsidRPr="003113CC">
              <w:rPr>
                <w:rFonts w:ascii="Arial" w:hAnsi="Arial" w:cs="Arial"/>
                <w:sz w:val="14"/>
                <w:szCs w:val="16"/>
              </w:rPr>
              <w:t xml:space="preserve">Supervisor’s  Phone </w:t>
            </w:r>
            <w:r>
              <w:rPr>
                <w:rFonts w:ascii="Arial" w:hAnsi="Arial" w:cs="Arial"/>
                <w:sz w:val="14"/>
                <w:szCs w:val="16"/>
              </w:rPr>
              <w:t>#</w:t>
            </w:r>
          </w:p>
          <w:p w:rsidR="00F46092" w:rsidRPr="003113CC" w:rsidRDefault="00F46092" w:rsidP="00F4609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0C03C2" w:rsidRPr="00571E98" w:rsidTr="00DE72AA">
        <w:tblPrEx>
          <w:tblCellMar>
            <w:left w:w="108" w:type="dxa"/>
            <w:right w:w="108" w:type="dxa"/>
          </w:tblCellMar>
        </w:tblPrEx>
        <w:tc>
          <w:tcPr>
            <w:tcW w:w="11031" w:type="dxa"/>
            <w:gridSpan w:val="21"/>
            <w:shd w:val="clear" w:color="auto" w:fill="000000"/>
          </w:tcPr>
          <w:p w:rsidR="000C03C2" w:rsidRPr="00571E98" w:rsidRDefault="007531D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Child’s Identifying Information</w:t>
            </w:r>
          </w:p>
        </w:tc>
      </w:tr>
      <w:tr w:rsidR="00BA3E2C" w:rsidRPr="00571E98" w:rsidTr="00A5433F">
        <w:trPr>
          <w:trHeight w:val="432"/>
        </w:trPr>
        <w:tc>
          <w:tcPr>
            <w:tcW w:w="3895" w:type="dxa"/>
            <w:gridSpan w:val="7"/>
            <w:vAlign w:val="center"/>
          </w:tcPr>
          <w:p w:rsidR="00BA3E2C" w:rsidRDefault="00BA3E2C" w:rsidP="001D1E9B">
            <w:pPr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t xml:space="preserve">Child’s Name (Last, First, Middle) </w:t>
            </w:r>
          </w:p>
          <w:p w:rsidR="00BA3E2C" w:rsidRPr="003113CC" w:rsidRDefault="00BA3E2C" w:rsidP="001D1E9B">
            <w:pPr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ildname"/>
                  <w:enabled/>
                  <w:calcOnExit/>
                  <w:textInput>
                    <w:maxLength w:val="55"/>
                  </w:textInput>
                </w:ffData>
              </w:fldChar>
            </w:r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BA3E2C" w:rsidRDefault="00BA3E2C" w:rsidP="001D1E9B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DCN</w:t>
            </w:r>
          </w:p>
          <w:p w:rsidR="00BA3E2C" w:rsidRPr="003113CC" w:rsidRDefault="00BA3E2C" w:rsidP="00B8083D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="00B8083D">
              <w:rPr>
                <w:rFonts w:ascii="Arial" w:hAnsi="Arial" w:cs="Arial"/>
                <w:sz w:val="16"/>
                <w:szCs w:val="18"/>
              </w:rPr>
              <w:t> </w:t>
            </w:r>
            <w:r w:rsidR="00B8083D">
              <w:rPr>
                <w:rFonts w:ascii="Arial" w:hAnsi="Arial" w:cs="Arial"/>
                <w:sz w:val="16"/>
                <w:szCs w:val="18"/>
              </w:rPr>
              <w:t> </w:t>
            </w:r>
            <w:r w:rsidR="00B8083D">
              <w:rPr>
                <w:rFonts w:ascii="Arial" w:hAnsi="Arial" w:cs="Arial"/>
                <w:sz w:val="16"/>
                <w:szCs w:val="18"/>
              </w:rPr>
              <w:t> </w:t>
            </w:r>
            <w:r w:rsidR="00B8083D">
              <w:rPr>
                <w:rFonts w:ascii="Arial" w:hAnsi="Arial" w:cs="Arial"/>
                <w:sz w:val="16"/>
                <w:szCs w:val="18"/>
              </w:rPr>
              <w:t> </w:t>
            </w:r>
            <w:r w:rsidR="00B8083D">
              <w:rPr>
                <w:rFonts w:ascii="Arial" w:hAnsi="Arial" w:cs="Arial"/>
                <w:sz w:val="16"/>
                <w:szCs w:val="18"/>
              </w:rPr>
              <w:t> </w:t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</w:p>
        </w:tc>
        <w:tc>
          <w:tcPr>
            <w:tcW w:w="695" w:type="dxa"/>
            <w:gridSpan w:val="2"/>
            <w:vAlign w:val="center"/>
          </w:tcPr>
          <w:p w:rsidR="00BA3E2C" w:rsidRDefault="00A5433F" w:rsidP="001D1E9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DOB</w:t>
            </w:r>
          </w:p>
          <w:p w:rsidR="00BA3E2C" w:rsidRPr="003113CC" w:rsidRDefault="00A5433F" w:rsidP="001D1E9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139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3" w:name="Text139"/>
            <w:r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bookmarkEnd w:id="3"/>
          </w:p>
        </w:tc>
        <w:tc>
          <w:tcPr>
            <w:tcW w:w="1015" w:type="dxa"/>
            <w:gridSpan w:val="3"/>
            <w:vAlign w:val="center"/>
          </w:tcPr>
          <w:p w:rsidR="00BA3E2C" w:rsidRDefault="00BA3E2C" w:rsidP="001D1E9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Race</w:t>
            </w:r>
          </w:p>
          <w:p w:rsidR="00BA3E2C" w:rsidRPr="003113CC" w:rsidRDefault="00BA3E2C" w:rsidP="001D1E9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</w:p>
        </w:tc>
        <w:tc>
          <w:tcPr>
            <w:tcW w:w="810" w:type="dxa"/>
            <w:gridSpan w:val="2"/>
            <w:vAlign w:val="center"/>
          </w:tcPr>
          <w:p w:rsidR="00BA3E2C" w:rsidRPr="003113CC" w:rsidRDefault="00BA3E2C" w:rsidP="001D1E9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t>Gender</w:t>
            </w:r>
          </w:p>
          <w:p w:rsidR="00BA3E2C" w:rsidRPr="003113CC" w:rsidRDefault="00BA3E2C" w:rsidP="001D1E9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</w:p>
        </w:tc>
        <w:tc>
          <w:tcPr>
            <w:tcW w:w="1620" w:type="dxa"/>
            <w:vAlign w:val="center"/>
          </w:tcPr>
          <w:p w:rsidR="00BA3E2C" w:rsidRPr="003113CC" w:rsidRDefault="00BA3E2C" w:rsidP="001D1E9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Identified Gender</w:t>
            </w:r>
          </w:p>
          <w:p w:rsidR="00BA3E2C" w:rsidRPr="003113CC" w:rsidRDefault="00BA3E2C" w:rsidP="001D1E9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4" w:name="Text43"/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  <w:bookmarkEnd w:id="4"/>
          </w:p>
        </w:tc>
        <w:tc>
          <w:tcPr>
            <w:tcW w:w="990" w:type="dxa"/>
            <w:gridSpan w:val="2"/>
            <w:vAlign w:val="center"/>
          </w:tcPr>
          <w:p w:rsidR="00BA3E2C" w:rsidRPr="003113CC" w:rsidRDefault="00BA3E2C" w:rsidP="001D1E9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t>Height</w:t>
            </w:r>
          </w:p>
          <w:p w:rsidR="00BA3E2C" w:rsidRPr="003113CC" w:rsidRDefault="00BA3E2C" w:rsidP="001D1E9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5" w:name="Text44"/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  <w:bookmarkEnd w:id="5"/>
          </w:p>
        </w:tc>
        <w:tc>
          <w:tcPr>
            <w:tcW w:w="1016" w:type="dxa"/>
            <w:gridSpan w:val="2"/>
            <w:vAlign w:val="center"/>
          </w:tcPr>
          <w:p w:rsidR="00BA3E2C" w:rsidRPr="003113CC" w:rsidRDefault="00BA3E2C" w:rsidP="001D1E9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t>Weight</w:t>
            </w:r>
          </w:p>
          <w:p w:rsidR="00BA3E2C" w:rsidRPr="003113CC" w:rsidRDefault="00BA3E2C" w:rsidP="001D1E9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6" w:name="Text45"/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  <w:bookmarkEnd w:id="6"/>
          </w:p>
        </w:tc>
      </w:tr>
      <w:tr w:rsidR="001D1E9B" w:rsidRPr="00571E98" w:rsidTr="00A5433F">
        <w:trPr>
          <w:trHeight w:val="432"/>
        </w:trPr>
        <w:tc>
          <w:tcPr>
            <w:tcW w:w="3895" w:type="dxa"/>
            <w:gridSpan w:val="7"/>
            <w:vAlign w:val="center"/>
          </w:tcPr>
          <w:p w:rsidR="001D1E9B" w:rsidRPr="003113CC" w:rsidRDefault="001D1E9B" w:rsidP="001D1E9B">
            <w:pPr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t>Parent/Guardian Name</w:t>
            </w:r>
          </w:p>
          <w:p w:rsidR="001D1E9B" w:rsidRPr="003113CC" w:rsidRDefault="001D1E9B" w:rsidP="001D1E9B">
            <w:pPr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bookmarkStart w:id="7" w:name="Text133"/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  <w:bookmarkEnd w:id="7"/>
          </w:p>
        </w:tc>
        <w:tc>
          <w:tcPr>
            <w:tcW w:w="1685" w:type="dxa"/>
            <w:gridSpan w:val="4"/>
            <w:vAlign w:val="center"/>
          </w:tcPr>
          <w:p w:rsidR="001D1E9B" w:rsidRPr="003113CC" w:rsidRDefault="001D1E9B" w:rsidP="001D1E9B">
            <w:pPr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t>Contact Number</w:t>
            </w:r>
          </w:p>
          <w:p w:rsidR="001D1E9B" w:rsidRPr="003113CC" w:rsidRDefault="001D1E9B" w:rsidP="001D1E9B">
            <w:pPr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bookmarkStart w:id="8" w:name="Text134"/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  <w:bookmarkEnd w:id="8"/>
          </w:p>
        </w:tc>
        <w:tc>
          <w:tcPr>
            <w:tcW w:w="5451" w:type="dxa"/>
            <w:gridSpan w:val="10"/>
            <w:vAlign w:val="center"/>
          </w:tcPr>
          <w:p w:rsidR="001D1E9B" w:rsidRPr="003113CC" w:rsidRDefault="001D1E9B" w:rsidP="001D1E9B">
            <w:pPr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t>Insurance Provider</w:t>
            </w:r>
          </w:p>
          <w:p w:rsidR="001D1E9B" w:rsidRPr="003113CC" w:rsidRDefault="001D1E9B" w:rsidP="001D1E9B">
            <w:pPr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</w:p>
        </w:tc>
      </w:tr>
      <w:tr w:rsidR="003113CC" w:rsidRPr="00571E98" w:rsidTr="00DE72AA">
        <w:trPr>
          <w:trHeight w:val="521"/>
        </w:trPr>
        <w:tc>
          <w:tcPr>
            <w:tcW w:w="2815" w:type="dxa"/>
            <w:gridSpan w:val="4"/>
            <w:vAlign w:val="center"/>
          </w:tcPr>
          <w:p w:rsidR="003113CC" w:rsidRPr="003113CC" w:rsidRDefault="003113CC" w:rsidP="003113CC">
            <w:pPr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t xml:space="preserve">Currently Suspended from School?      </w:t>
            </w:r>
          </w:p>
          <w:p w:rsidR="003113CC" w:rsidRPr="003113CC" w:rsidRDefault="003113CC" w:rsidP="003113CC">
            <w:pPr>
              <w:spacing w:before="80"/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20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200"/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8"/>
              </w:rPr>
            </w:r>
            <w:r w:rsidR="00CD41B6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  <w:bookmarkEnd w:id="9"/>
            <w:r w:rsidRPr="003113CC">
              <w:rPr>
                <w:rFonts w:ascii="Arial" w:hAnsi="Arial" w:cs="Arial"/>
                <w:sz w:val="16"/>
                <w:szCs w:val="18"/>
              </w:rPr>
              <w:t xml:space="preserve"> Yes    </w:t>
            </w:r>
            <w:r w:rsidR="00116DC3">
              <w:rPr>
                <w:rFonts w:ascii="Arial" w:hAnsi="Arial" w:cs="Arial"/>
                <w:sz w:val="16"/>
                <w:szCs w:val="18"/>
              </w:rPr>
              <w:t xml:space="preserve">     </w:t>
            </w:r>
            <w:r w:rsidRPr="003113CC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20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01"/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8"/>
              </w:rPr>
            </w:r>
            <w:r w:rsidR="00CD41B6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  <w:bookmarkEnd w:id="10"/>
            <w:r w:rsidRPr="003113CC">
              <w:rPr>
                <w:rFonts w:ascii="Arial" w:hAnsi="Arial" w:cs="Arial"/>
                <w:sz w:val="16"/>
                <w:szCs w:val="18"/>
              </w:rPr>
              <w:t xml:space="preserve"> No</w:t>
            </w:r>
          </w:p>
        </w:tc>
        <w:tc>
          <w:tcPr>
            <w:tcW w:w="810" w:type="dxa"/>
            <w:gridSpan w:val="2"/>
            <w:vAlign w:val="center"/>
          </w:tcPr>
          <w:p w:rsidR="003113CC" w:rsidRPr="003113CC" w:rsidRDefault="003113CC" w:rsidP="007531D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t xml:space="preserve">Grade  </w:t>
            </w:r>
          </w:p>
          <w:p w:rsidR="003113CC" w:rsidRPr="003113CC" w:rsidRDefault="003113CC" w:rsidP="007531D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</w:p>
        </w:tc>
        <w:tc>
          <w:tcPr>
            <w:tcW w:w="1260" w:type="dxa"/>
            <w:gridSpan w:val="3"/>
            <w:vAlign w:val="center"/>
          </w:tcPr>
          <w:p w:rsidR="003113CC" w:rsidRPr="003113CC" w:rsidRDefault="003113CC" w:rsidP="007531D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t xml:space="preserve">FSIQ: </w:t>
            </w:r>
          </w:p>
          <w:p w:rsidR="003113CC" w:rsidRPr="003113CC" w:rsidRDefault="003113CC" w:rsidP="007531DD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</w:p>
        </w:tc>
        <w:tc>
          <w:tcPr>
            <w:tcW w:w="6146" w:type="dxa"/>
            <w:gridSpan w:val="12"/>
            <w:vAlign w:val="center"/>
          </w:tcPr>
          <w:p w:rsidR="003113CC" w:rsidRPr="003113CC" w:rsidRDefault="003113CC" w:rsidP="003113CC">
            <w:pPr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t>List any Serious Medical Conditions:</w:t>
            </w:r>
          </w:p>
          <w:p w:rsidR="003113CC" w:rsidRPr="003113CC" w:rsidRDefault="003113CC" w:rsidP="003113CC">
            <w:pPr>
              <w:rPr>
                <w:rFonts w:ascii="Arial" w:hAnsi="Arial" w:cs="Arial"/>
                <w:sz w:val="16"/>
                <w:szCs w:val="18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</w:p>
        </w:tc>
      </w:tr>
      <w:tr w:rsidR="001F0171" w:rsidRPr="00571E98" w:rsidTr="00DE72AA">
        <w:tblPrEx>
          <w:tblCellMar>
            <w:left w:w="108" w:type="dxa"/>
            <w:right w:w="108" w:type="dxa"/>
          </w:tblCellMar>
        </w:tblPrEx>
        <w:trPr>
          <w:trHeight w:val="305"/>
        </w:trPr>
        <w:tc>
          <w:tcPr>
            <w:tcW w:w="11031" w:type="dxa"/>
            <w:gridSpan w:val="21"/>
            <w:tcBorders>
              <w:bottom w:val="nil"/>
            </w:tcBorders>
            <w:shd w:val="clear" w:color="auto" w:fill="auto"/>
            <w:vAlign w:val="center"/>
          </w:tcPr>
          <w:p w:rsidR="001F0171" w:rsidRDefault="007531DD" w:rsidP="001D60B0">
            <w:pPr>
              <w:rPr>
                <w:rFonts w:ascii="Arial" w:hAnsi="Arial" w:cs="Arial"/>
                <w:sz w:val="16"/>
              </w:rPr>
            </w:pPr>
            <w:r w:rsidRPr="007531DD">
              <w:rPr>
                <w:rFonts w:ascii="Arial" w:hAnsi="Arial" w:cs="Arial"/>
                <w:sz w:val="16"/>
              </w:rPr>
              <w:t>Funding Source:</w:t>
            </w:r>
          </w:p>
          <w:p w:rsidR="007531DD" w:rsidRPr="007531DD" w:rsidRDefault="007531DD" w:rsidP="001D60B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Check20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02"/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</w:rPr>
            </w:r>
            <w:r w:rsidR="00CD41B6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1"/>
            <w:r>
              <w:rPr>
                <w:rFonts w:ascii="Arial" w:hAnsi="Arial" w:cs="Arial"/>
                <w:sz w:val="16"/>
              </w:rPr>
              <w:t xml:space="preserve">  CD      </w:t>
            </w:r>
            <w:r w:rsidR="001D60B0">
              <w:rPr>
                <w:rFonts w:ascii="Arial" w:hAnsi="Arial" w:cs="Arial"/>
                <w:sz w:val="16"/>
              </w:rPr>
              <w:t xml:space="preserve">      </w:t>
            </w: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Check20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03"/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</w:rPr>
            </w:r>
            <w:r w:rsidR="00CD41B6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2"/>
            <w:r w:rsidR="00116DC3">
              <w:rPr>
                <w:rFonts w:ascii="Arial" w:hAnsi="Arial" w:cs="Arial"/>
                <w:sz w:val="16"/>
              </w:rPr>
              <w:t xml:space="preserve">  Adoption</w:t>
            </w:r>
            <w:r>
              <w:rPr>
                <w:rFonts w:ascii="Arial" w:hAnsi="Arial" w:cs="Arial"/>
                <w:sz w:val="16"/>
              </w:rPr>
              <w:t xml:space="preserve"> Subsidy    </w:t>
            </w:r>
            <w:r w:rsidR="001D60B0">
              <w:rPr>
                <w:rFonts w:ascii="Arial" w:hAnsi="Arial" w:cs="Arial"/>
                <w:sz w:val="16"/>
              </w:rPr>
              <w:t xml:space="preserve">   </w:t>
            </w:r>
            <w:r>
              <w:rPr>
                <w:rFonts w:ascii="Arial" w:hAnsi="Arial" w:cs="Arial"/>
                <w:sz w:val="16"/>
              </w:rPr>
              <w:t xml:space="preserve">  </w:t>
            </w:r>
            <w:r w:rsidR="001D60B0">
              <w:rPr>
                <w:rFonts w:ascii="Arial" w:hAnsi="Arial" w:cs="Arial"/>
                <w:sz w:val="16"/>
              </w:rPr>
              <w:t xml:space="preserve">   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Check20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04"/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</w:rPr>
            </w:r>
            <w:r w:rsidR="00CD41B6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3"/>
            <w:r>
              <w:rPr>
                <w:rFonts w:ascii="Arial" w:hAnsi="Arial" w:cs="Arial"/>
                <w:sz w:val="16"/>
              </w:rPr>
              <w:t xml:space="preserve">  Legal Guardian</w:t>
            </w:r>
            <w:r w:rsidR="00116DC3">
              <w:rPr>
                <w:rFonts w:ascii="Arial" w:hAnsi="Arial" w:cs="Arial"/>
                <w:sz w:val="16"/>
              </w:rPr>
              <w:t>ship</w:t>
            </w:r>
            <w:r>
              <w:rPr>
                <w:rFonts w:ascii="Arial" w:hAnsi="Arial" w:cs="Arial"/>
                <w:sz w:val="16"/>
              </w:rPr>
              <w:t xml:space="preserve"> Subsidy  </w:t>
            </w:r>
            <w:r w:rsidR="001D60B0">
              <w:rPr>
                <w:rFonts w:ascii="Arial" w:hAnsi="Arial" w:cs="Arial"/>
                <w:sz w:val="16"/>
              </w:rPr>
              <w:t xml:space="preserve">   </w:t>
            </w:r>
            <w:r>
              <w:rPr>
                <w:rFonts w:ascii="Arial" w:hAnsi="Arial" w:cs="Arial"/>
                <w:sz w:val="16"/>
              </w:rPr>
              <w:t xml:space="preserve">   </w:t>
            </w:r>
            <w:r w:rsidR="001D60B0">
              <w:rPr>
                <w:rFonts w:ascii="Arial" w:hAnsi="Arial" w:cs="Arial"/>
                <w:sz w:val="16"/>
              </w:rPr>
              <w:t xml:space="preserve">   </w:t>
            </w:r>
            <w:r>
              <w:rPr>
                <w:rFonts w:ascii="Arial" w:hAnsi="Arial" w:cs="Arial"/>
                <w:sz w:val="16"/>
              </w:rPr>
              <w:t xml:space="preserve">  </w:t>
            </w: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Check2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205"/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</w:rPr>
            </w:r>
            <w:r w:rsidR="00CD41B6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4"/>
            <w:r>
              <w:rPr>
                <w:rFonts w:ascii="Arial" w:hAnsi="Arial" w:cs="Arial"/>
                <w:sz w:val="16"/>
              </w:rPr>
              <w:t xml:space="preserve">  DYS      </w:t>
            </w:r>
            <w:r w:rsidR="001D60B0">
              <w:rPr>
                <w:rFonts w:ascii="Arial" w:hAnsi="Arial" w:cs="Arial"/>
                <w:sz w:val="16"/>
              </w:rPr>
              <w:t xml:space="preserve">      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Check20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06"/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</w:rPr>
            </w:r>
            <w:r w:rsidR="00CD41B6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5"/>
            <w:r>
              <w:rPr>
                <w:rFonts w:ascii="Arial" w:hAnsi="Arial" w:cs="Arial"/>
                <w:sz w:val="16"/>
              </w:rPr>
              <w:t xml:space="preserve">  DMH   </w:t>
            </w:r>
            <w:r w:rsidR="001D60B0">
              <w:rPr>
                <w:rFonts w:ascii="Arial" w:hAnsi="Arial" w:cs="Arial"/>
                <w:sz w:val="16"/>
              </w:rPr>
              <w:t xml:space="preserve">      </w:t>
            </w:r>
            <w:r>
              <w:rPr>
                <w:rFonts w:ascii="Arial" w:hAnsi="Arial" w:cs="Arial"/>
                <w:sz w:val="16"/>
              </w:rPr>
              <w:t xml:space="preserve">   </w:t>
            </w: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Check20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07"/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</w:rPr>
            </w:r>
            <w:r w:rsidR="00CD41B6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6"/>
            <w:r>
              <w:rPr>
                <w:rFonts w:ascii="Arial" w:hAnsi="Arial" w:cs="Arial"/>
                <w:sz w:val="16"/>
              </w:rPr>
              <w:t xml:space="preserve">   FCCM</w:t>
            </w:r>
          </w:p>
        </w:tc>
      </w:tr>
      <w:tr w:rsidR="007531DD" w:rsidRPr="00571E98" w:rsidTr="00116DC3">
        <w:tblPrEx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92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7531DD" w:rsidRPr="00571E98" w:rsidRDefault="007531DD" w:rsidP="007531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Check20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08"/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</w:rPr>
            </w:r>
            <w:r w:rsidR="00CD41B6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7"/>
            <w:r>
              <w:rPr>
                <w:rFonts w:ascii="Arial" w:hAnsi="Arial" w:cs="Arial"/>
                <w:sz w:val="16"/>
              </w:rPr>
              <w:t xml:space="preserve">  Other </w:t>
            </w:r>
          </w:p>
        </w:tc>
        <w:tc>
          <w:tcPr>
            <w:tcW w:w="505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7531DD" w:rsidRPr="00571E98" w:rsidRDefault="007531DD" w:rsidP="007531DD">
            <w:pPr>
              <w:rPr>
                <w:rFonts w:ascii="Arial" w:hAnsi="Arial" w:cs="Arial"/>
                <w:sz w:val="16"/>
                <w:szCs w:val="16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</w:p>
        </w:tc>
        <w:tc>
          <w:tcPr>
            <w:tcW w:w="5053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31DD" w:rsidRPr="00571E98" w:rsidRDefault="007531DD" w:rsidP="007531D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531DD" w:rsidRPr="00571E98" w:rsidTr="00116DC3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9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31DD" w:rsidRPr="007531DD" w:rsidRDefault="007531DD" w:rsidP="007531DD">
            <w:pPr>
              <w:rPr>
                <w:rFonts w:ascii="Arial" w:hAnsi="Arial" w:cs="Arial"/>
                <w:sz w:val="8"/>
              </w:rPr>
            </w:pPr>
          </w:p>
        </w:tc>
        <w:tc>
          <w:tcPr>
            <w:tcW w:w="5053" w:type="dxa"/>
            <w:gridSpan w:val="9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31DD" w:rsidRPr="007531DD" w:rsidRDefault="007531DD" w:rsidP="007531DD">
            <w:pPr>
              <w:rPr>
                <w:rFonts w:ascii="Arial" w:hAnsi="Arial" w:cs="Arial"/>
                <w:sz w:val="8"/>
                <w:szCs w:val="16"/>
              </w:rPr>
            </w:pPr>
          </w:p>
        </w:tc>
        <w:tc>
          <w:tcPr>
            <w:tcW w:w="5053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31DD" w:rsidRPr="007531DD" w:rsidRDefault="007531DD" w:rsidP="007531DD">
            <w:pPr>
              <w:rPr>
                <w:rFonts w:ascii="Arial" w:hAnsi="Arial" w:cs="Arial"/>
                <w:sz w:val="8"/>
                <w:szCs w:val="16"/>
              </w:rPr>
            </w:pPr>
          </w:p>
        </w:tc>
      </w:tr>
      <w:tr w:rsidR="00504136" w:rsidRPr="00571E98" w:rsidTr="00DE72AA">
        <w:tblPrEx>
          <w:tblCellMar>
            <w:left w:w="108" w:type="dxa"/>
            <w:right w:w="108" w:type="dxa"/>
          </w:tblCellMar>
        </w:tblPrEx>
        <w:trPr>
          <w:trHeight w:val="1289"/>
        </w:trPr>
        <w:tc>
          <w:tcPr>
            <w:tcW w:w="5335" w:type="dxa"/>
            <w:gridSpan w:val="10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4136" w:rsidRPr="00C110A5" w:rsidRDefault="00504136" w:rsidP="001D60B0">
            <w:pPr>
              <w:spacing w:before="4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C110A5">
              <w:rPr>
                <w:rFonts w:ascii="Arial" w:hAnsi="Arial" w:cs="Arial"/>
                <w:b/>
                <w:sz w:val="16"/>
                <w:szCs w:val="16"/>
              </w:rPr>
              <w:t>Check any of the below services which have been previously used with this child in an effort to preserve his/her placement or avoid residential placement:</w:t>
            </w:r>
          </w:p>
          <w:p w:rsidR="00504136" w:rsidRDefault="00504136" w:rsidP="001D60B0">
            <w:pPr>
              <w:spacing w:after="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09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8"/>
            <w:r w:rsidR="00116DC3">
              <w:rPr>
                <w:rFonts w:ascii="Arial" w:hAnsi="Arial" w:cs="Arial"/>
                <w:sz w:val="16"/>
                <w:szCs w:val="16"/>
              </w:rPr>
              <w:t xml:space="preserve">  FCS </w:t>
            </w: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  <w:p w:rsidR="00504136" w:rsidRDefault="00504136" w:rsidP="001D60B0">
            <w:pPr>
              <w:spacing w:after="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10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  <w:r>
              <w:rPr>
                <w:rFonts w:ascii="Arial" w:hAnsi="Arial" w:cs="Arial"/>
                <w:sz w:val="16"/>
                <w:szCs w:val="16"/>
              </w:rPr>
              <w:t xml:space="preserve">  Intensive-In Home Services   </w:t>
            </w:r>
          </w:p>
          <w:p w:rsidR="00504136" w:rsidRDefault="00504136" w:rsidP="001D60B0">
            <w:pPr>
              <w:spacing w:after="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211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  <w:r>
              <w:rPr>
                <w:rFonts w:ascii="Arial" w:hAnsi="Arial" w:cs="Arial"/>
                <w:sz w:val="16"/>
                <w:szCs w:val="16"/>
              </w:rPr>
              <w:t xml:space="preserve">  Out-Patient Counseling  </w:t>
            </w:r>
          </w:p>
          <w:p w:rsidR="00504136" w:rsidRDefault="00504136" w:rsidP="001D60B0">
            <w:pPr>
              <w:spacing w:after="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212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1"/>
            <w:r>
              <w:rPr>
                <w:rFonts w:ascii="Arial" w:hAnsi="Arial" w:cs="Arial"/>
                <w:sz w:val="16"/>
                <w:szCs w:val="16"/>
              </w:rPr>
              <w:t xml:space="preserve">  Psychiatric Services   </w:t>
            </w:r>
          </w:p>
          <w:p w:rsidR="00504136" w:rsidRDefault="00504136" w:rsidP="001D60B0">
            <w:pPr>
              <w:spacing w:after="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13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2"/>
            <w:r>
              <w:rPr>
                <w:rFonts w:ascii="Arial" w:hAnsi="Arial" w:cs="Arial"/>
                <w:sz w:val="16"/>
                <w:szCs w:val="16"/>
              </w:rPr>
              <w:t xml:space="preserve">  Kinship Care   </w:t>
            </w:r>
          </w:p>
          <w:p w:rsidR="00504136" w:rsidRDefault="00504136" w:rsidP="001D60B0">
            <w:pPr>
              <w:spacing w:after="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14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3"/>
            <w:r>
              <w:rPr>
                <w:rFonts w:ascii="Arial" w:hAnsi="Arial" w:cs="Arial"/>
                <w:sz w:val="16"/>
                <w:szCs w:val="16"/>
              </w:rPr>
              <w:t xml:space="preserve">  Traditional Foster Care</w:t>
            </w:r>
            <w:r w:rsidR="00C110A5">
              <w:rPr>
                <w:rFonts w:ascii="Arial" w:hAnsi="Arial" w:cs="Arial"/>
                <w:sz w:val="16"/>
                <w:szCs w:val="16"/>
              </w:rPr>
              <w:t xml:space="preserve"> - # of Placements:  </w:t>
            </w:r>
            <w:r w:rsidR="00C110A5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4" w:name="Text136"/>
            <w:r w:rsidR="00C110A5" w:rsidRPr="004122F4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="00C110A5" w:rsidRPr="004122F4">
              <w:rPr>
                <w:rFonts w:ascii="Arial" w:hAnsi="Arial" w:cs="Arial"/>
                <w:sz w:val="16"/>
                <w:szCs w:val="16"/>
                <w:u w:val="single"/>
              </w:rPr>
            </w:r>
            <w:r w:rsidR="00C110A5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="00C110A5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C110A5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C110A5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bookmarkEnd w:id="24"/>
          </w:p>
          <w:p w:rsidR="00504136" w:rsidRDefault="00504136" w:rsidP="001D60B0">
            <w:pPr>
              <w:spacing w:after="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15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5"/>
            <w:r>
              <w:rPr>
                <w:rFonts w:ascii="Arial" w:hAnsi="Arial" w:cs="Arial"/>
                <w:sz w:val="16"/>
                <w:szCs w:val="16"/>
              </w:rPr>
              <w:t xml:space="preserve">  Level A Homes</w:t>
            </w:r>
            <w:r w:rsidR="00C110A5">
              <w:rPr>
                <w:rFonts w:ascii="Arial" w:hAnsi="Arial" w:cs="Arial"/>
                <w:sz w:val="16"/>
                <w:szCs w:val="16"/>
              </w:rPr>
              <w:t xml:space="preserve"> - # of Placements:  </w:t>
            </w:r>
            <w:r w:rsidR="00C110A5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C110A5" w:rsidRPr="004122F4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="00C110A5" w:rsidRPr="004122F4">
              <w:rPr>
                <w:rFonts w:ascii="Arial" w:hAnsi="Arial" w:cs="Arial"/>
                <w:sz w:val="16"/>
                <w:szCs w:val="16"/>
                <w:u w:val="single"/>
              </w:rPr>
            </w:r>
            <w:r w:rsidR="00C110A5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="00C110A5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C110A5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C110A5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</w:p>
          <w:p w:rsidR="00504136" w:rsidRDefault="00504136" w:rsidP="001D60B0">
            <w:pPr>
              <w:spacing w:after="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16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6"/>
            <w:r>
              <w:rPr>
                <w:rFonts w:ascii="Arial" w:hAnsi="Arial" w:cs="Arial"/>
                <w:sz w:val="16"/>
                <w:szCs w:val="16"/>
              </w:rPr>
              <w:t xml:space="preserve">  Level B Homes</w:t>
            </w:r>
            <w:r w:rsidR="00C110A5">
              <w:rPr>
                <w:rFonts w:ascii="Arial" w:hAnsi="Arial" w:cs="Arial"/>
                <w:sz w:val="16"/>
                <w:szCs w:val="16"/>
              </w:rPr>
              <w:t xml:space="preserve"> - # of Placements:  </w:t>
            </w:r>
            <w:r w:rsidR="00C110A5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C110A5" w:rsidRPr="004122F4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="00C110A5" w:rsidRPr="004122F4">
              <w:rPr>
                <w:rFonts w:ascii="Arial" w:hAnsi="Arial" w:cs="Arial"/>
                <w:sz w:val="16"/>
                <w:szCs w:val="16"/>
                <w:u w:val="single"/>
              </w:rPr>
            </w:r>
            <w:r w:rsidR="00C110A5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="00C110A5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C110A5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C110A5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</w:p>
          <w:p w:rsidR="00504136" w:rsidRDefault="00504136" w:rsidP="001D60B0">
            <w:pPr>
              <w:spacing w:after="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217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  <w:r>
              <w:rPr>
                <w:rFonts w:ascii="Arial" w:hAnsi="Arial" w:cs="Arial"/>
                <w:sz w:val="16"/>
                <w:szCs w:val="16"/>
              </w:rPr>
              <w:t xml:space="preserve">  Medical Foster Home</w:t>
            </w:r>
            <w:r w:rsidR="001D60B0">
              <w:rPr>
                <w:rFonts w:ascii="Arial" w:hAnsi="Arial" w:cs="Arial"/>
                <w:sz w:val="16"/>
                <w:szCs w:val="16"/>
              </w:rPr>
              <w:t xml:space="preserve"> - # of Placements:  </w:t>
            </w:r>
            <w:r w:rsidR="001D60B0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D60B0" w:rsidRPr="004122F4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="001D60B0" w:rsidRPr="004122F4">
              <w:rPr>
                <w:rFonts w:ascii="Arial" w:hAnsi="Arial" w:cs="Arial"/>
                <w:sz w:val="16"/>
                <w:szCs w:val="16"/>
                <w:u w:val="single"/>
              </w:rPr>
            </w:r>
            <w:r w:rsidR="001D60B0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="001D60B0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1D60B0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1D60B0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</w:p>
          <w:p w:rsidR="001D60B0" w:rsidRDefault="00504136" w:rsidP="001D60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218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sz w:val="16"/>
                <w:szCs w:val="16"/>
              </w:rPr>
              <w:t xml:space="preserve">  DMH – Division of Developmental Disabilities (DD)  </w:t>
            </w:r>
          </w:p>
          <w:p w:rsidR="00504136" w:rsidRDefault="00504136" w:rsidP="001D60B0">
            <w:pPr>
              <w:spacing w:after="80"/>
              <w:ind w:left="27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Referral Date</w:t>
            </w:r>
            <w:r w:rsidR="001D60B0">
              <w:rPr>
                <w:rFonts w:ascii="Arial" w:hAnsi="Arial" w:cs="Arial"/>
                <w:sz w:val="16"/>
                <w:szCs w:val="16"/>
              </w:rPr>
              <w:t xml:space="preserve">:  </w:t>
            </w:r>
            <w:r w:rsidR="001D60B0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bookmarkStart w:id="29" w:name="Text137"/>
            <w:r w:rsidR="001D60B0" w:rsidRPr="004122F4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="001D60B0" w:rsidRPr="004122F4">
              <w:rPr>
                <w:rFonts w:ascii="Arial" w:hAnsi="Arial" w:cs="Arial"/>
                <w:sz w:val="16"/>
                <w:szCs w:val="16"/>
                <w:u w:val="single"/>
              </w:rPr>
            </w:r>
            <w:r w:rsidR="001D60B0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="001D60B0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1D60B0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1D60B0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1D60B0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1D60B0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1D60B0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bookmarkEnd w:id="29"/>
          </w:p>
          <w:p w:rsidR="001D60B0" w:rsidRDefault="00504136" w:rsidP="001D60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219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  <w:r>
              <w:rPr>
                <w:rFonts w:ascii="Arial" w:hAnsi="Arial" w:cs="Arial"/>
                <w:sz w:val="16"/>
                <w:szCs w:val="16"/>
              </w:rPr>
              <w:t xml:space="preserve">  DMH – Division of Behavioral Health (BH) </w:t>
            </w:r>
          </w:p>
          <w:p w:rsidR="00504136" w:rsidRPr="00504136" w:rsidRDefault="00504136" w:rsidP="001D60B0">
            <w:pPr>
              <w:spacing w:after="80"/>
              <w:ind w:left="27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Referral Date</w:t>
            </w:r>
            <w:r w:rsidR="001D60B0">
              <w:rPr>
                <w:rFonts w:ascii="Arial" w:hAnsi="Arial" w:cs="Arial"/>
                <w:sz w:val="16"/>
                <w:szCs w:val="16"/>
              </w:rPr>
              <w:t xml:space="preserve">:  </w:t>
            </w:r>
            <w:r w:rsidR="001D60B0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 w:rsidR="001D60B0" w:rsidRPr="004122F4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="001D60B0" w:rsidRPr="004122F4">
              <w:rPr>
                <w:rFonts w:ascii="Arial" w:hAnsi="Arial" w:cs="Arial"/>
                <w:sz w:val="16"/>
                <w:szCs w:val="16"/>
                <w:u w:val="single"/>
              </w:rPr>
            </w:r>
            <w:r w:rsidR="001D60B0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="001D60B0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1D60B0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1D60B0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1D60B0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1D60B0"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1D60B0"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56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136" w:rsidRPr="00C110A5" w:rsidRDefault="00504136" w:rsidP="00A8327B">
            <w:pPr>
              <w:spacing w:before="40" w:line="36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C110A5">
              <w:rPr>
                <w:rFonts w:ascii="Arial" w:hAnsi="Arial" w:cs="Arial"/>
                <w:b/>
                <w:sz w:val="16"/>
                <w:szCs w:val="16"/>
              </w:rPr>
              <w:t>Check all service referrals made for the child and outcome:</w:t>
            </w:r>
          </w:p>
          <w:p w:rsidR="00504136" w:rsidRDefault="00C110A5" w:rsidP="00A832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504136">
              <w:rPr>
                <w:rFonts w:ascii="Arial" w:hAnsi="Arial" w:cs="Arial"/>
                <w:sz w:val="16"/>
                <w:szCs w:val="16"/>
              </w:rPr>
              <w:t>Elevated Needs A</w:t>
            </w:r>
            <w:r>
              <w:rPr>
                <w:rFonts w:ascii="Arial" w:hAnsi="Arial" w:cs="Arial"/>
                <w:sz w:val="16"/>
                <w:szCs w:val="16"/>
              </w:rPr>
              <w:t xml:space="preserve">:          Date: </w: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bookmarkStart w:id="31" w:name="Text135"/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bookmarkEnd w:id="31"/>
            <w:r>
              <w:rPr>
                <w:rFonts w:ascii="Arial" w:hAnsi="Arial" w:cs="Arial"/>
                <w:sz w:val="16"/>
                <w:szCs w:val="16"/>
              </w:rPr>
              <w:t xml:space="preserve">  Outcome: </w: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C110A5" w:rsidRDefault="00C110A5" w:rsidP="00A8327B">
            <w:pPr>
              <w:rPr>
                <w:rFonts w:ascii="Arial" w:hAnsi="Arial" w:cs="Arial"/>
                <w:sz w:val="16"/>
                <w:szCs w:val="16"/>
              </w:rPr>
            </w:pPr>
          </w:p>
          <w:p w:rsidR="00504136" w:rsidRDefault="00C110A5" w:rsidP="00A832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Elevated</w:t>
            </w:r>
            <w:r w:rsidR="00504136">
              <w:rPr>
                <w:rFonts w:ascii="Arial" w:hAnsi="Arial" w:cs="Arial"/>
                <w:sz w:val="16"/>
                <w:szCs w:val="16"/>
              </w:rPr>
              <w:t xml:space="preserve"> Needs B</w:t>
            </w:r>
            <w:r>
              <w:rPr>
                <w:rFonts w:ascii="Arial" w:hAnsi="Arial" w:cs="Arial"/>
                <w:sz w:val="16"/>
                <w:szCs w:val="16"/>
              </w:rPr>
              <w:t xml:space="preserve">:          Date: </w: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Outcome: </w: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</w:p>
          <w:p w:rsidR="00C110A5" w:rsidRDefault="00C110A5" w:rsidP="00A8327B">
            <w:pPr>
              <w:rPr>
                <w:rFonts w:ascii="Arial" w:hAnsi="Arial" w:cs="Arial"/>
                <w:sz w:val="16"/>
                <w:szCs w:val="16"/>
              </w:rPr>
            </w:pPr>
          </w:p>
          <w:p w:rsidR="00C110A5" w:rsidRPr="00504136" w:rsidRDefault="00C110A5" w:rsidP="00A832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Medical Home Referral:  Date: </w: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Outcome: </w: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4122F4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</w:p>
        </w:tc>
      </w:tr>
      <w:tr w:rsidR="00504136" w:rsidRPr="00571E98" w:rsidTr="00DE72AA">
        <w:tblPrEx>
          <w:tblCellMar>
            <w:left w:w="108" w:type="dxa"/>
            <w:right w:w="108" w:type="dxa"/>
          </w:tblCellMar>
        </w:tblPrEx>
        <w:trPr>
          <w:trHeight w:val="1288"/>
        </w:trPr>
        <w:tc>
          <w:tcPr>
            <w:tcW w:w="5335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36" w:rsidRPr="00504136" w:rsidRDefault="00504136" w:rsidP="00504136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136" w:rsidRPr="00C110A5" w:rsidRDefault="00C110A5" w:rsidP="00A8327B">
            <w:pPr>
              <w:spacing w:before="40" w:line="36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C110A5">
              <w:rPr>
                <w:rFonts w:ascii="Arial" w:hAnsi="Arial" w:cs="Arial"/>
                <w:b/>
                <w:sz w:val="16"/>
                <w:szCs w:val="16"/>
              </w:rPr>
              <w:t>What is the post</w:t>
            </w:r>
            <w:r w:rsidR="00116DC3">
              <w:rPr>
                <w:rFonts w:ascii="Arial" w:hAnsi="Arial" w:cs="Arial"/>
                <w:b/>
                <w:sz w:val="16"/>
                <w:szCs w:val="16"/>
              </w:rPr>
              <w:t>-placement p</w:t>
            </w:r>
            <w:r w:rsidRPr="00C110A5">
              <w:rPr>
                <w:rFonts w:ascii="Arial" w:hAnsi="Arial" w:cs="Arial"/>
                <w:b/>
                <w:sz w:val="16"/>
                <w:szCs w:val="16"/>
              </w:rPr>
              <w:t>lan for the youth?</w:t>
            </w:r>
          </w:p>
          <w:p w:rsidR="00C110A5" w:rsidRDefault="00C110A5" w:rsidP="00A8327B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Parents/Guardian</w:t>
            </w:r>
          </w:p>
          <w:p w:rsidR="00C110A5" w:rsidRDefault="00C110A5" w:rsidP="00A8327B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Relative/Kinship Provider</w:t>
            </w:r>
          </w:p>
          <w:p w:rsidR="00C110A5" w:rsidRDefault="00C110A5" w:rsidP="00A8327B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Foster Home</w:t>
            </w:r>
          </w:p>
          <w:p w:rsidR="00C110A5" w:rsidRDefault="00C110A5" w:rsidP="00A8327B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Elevated Needs Home</w:t>
            </w:r>
          </w:p>
          <w:p w:rsidR="00C110A5" w:rsidRDefault="00C110A5" w:rsidP="00A8327B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Therapeutic Foster Home</w:t>
            </w:r>
          </w:p>
          <w:p w:rsidR="00C110A5" w:rsidRDefault="00C110A5" w:rsidP="00A8327B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Transitional Living</w:t>
            </w:r>
          </w:p>
          <w:p w:rsidR="00C110A5" w:rsidRDefault="00C110A5" w:rsidP="00A8327B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DD Comprehensive Wa</w:t>
            </w:r>
            <w:r w:rsidR="00116DC3"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ver</w:t>
            </w:r>
          </w:p>
          <w:p w:rsidR="00C110A5" w:rsidRPr="00504136" w:rsidRDefault="00C110A5" w:rsidP="00A8327B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DD Host Home</w:t>
            </w:r>
          </w:p>
        </w:tc>
      </w:tr>
      <w:tr w:rsidR="00DE72AA" w:rsidTr="00F4609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7" w:type="dxa"/>
          <w:wAfter w:w="8" w:type="dxa"/>
          <w:trHeight w:val="3168"/>
        </w:trPr>
        <w:tc>
          <w:tcPr>
            <w:tcW w:w="11016" w:type="dxa"/>
            <w:gridSpan w:val="19"/>
          </w:tcPr>
          <w:p w:rsidR="00DE72AA" w:rsidRDefault="00DE72AA">
            <w:pPr>
              <w:rPr>
                <w:rFonts w:ascii="Arial" w:hAnsi="Arial" w:cs="Arial"/>
                <w:sz w:val="16"/>
                <w:szCs w:val="16"/>
              </w:rPr>
            </w:pPr>
            <w:r w:rsidRPr="00801E3A">
              <w:rPr>
                <w:rFonts w:ascii="Arial" w:hAnsi="Arial" w:cs="Arial"/>
                <w:b/>
                <w:sz w:val="16"/>
                <w:szCs w:val="16"/>
              </w:rPr>
              <w:t>Reason for Referral</w:t>
            </w:r>
            <w:r w:rsidRPr="00DE72AA">
              <w:rPr>
                <w:rFonts w:ascii="Arial" w:hAnsi="Arial" w:cs="Arial"/>
                <w:sz w:val="16"/>
                <w:szCs w:val="16"/>
              </w:rPr>
              <w:t xml:space="preserve"> – Describe current behaviors (within the past 30 days) and provide specific examples, as well as triggers to behavior (if known). If the referral is to step a child down to a less restrictive residential setting, su</w:t>
            </w:r>
            <w:r w:rsidR="00801E3A">
              <w:rPr>
                <w:rFonts w:ascii="Arial" w:hAnsi="Arial" w:cs="Arial"/>
                <w:sz w:val="16"/>
                <w:szCs w:val="16"/>
              </w:rPr>
              <w:t>ch as Therapeutic Foster Home or</w:t>
            </w:r>
            <w:r w:rsidRPr="00DE72AA">
              <w:rPr>
                <w:rFonts w:ascii="Arial" w:hAnsi="Arial" w:cs="Arial"/>
                <w:sz w:val="16"/>
                <w:szCs w:val="16"/>
              </w:rPr>
              <w:t xml:space="preserve"> lower level of treatment, describe what has occurred in the last 30 days to indicate the child is ready for this transition.</w:t>
            </w:r>
          </w:p>
          <w:p w:rsidR="00DE72AA" w:rsidRPr="00DE72AA" w:rsidRDefault="00DE72A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bookmarkStart w:id="32" w:name="Text138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DE72AA" w:rsidRPr="00571E98" w:rsidTr="00DE72AA">
        <w:tblPrEx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1031" w:type="dxa"/>
            <w:gridSpan w:val="21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72AA" w:rsidRDefault="00DE72AA" w:rsidP="00DE72AA">
            <w:pPr>
              <w:spacing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A8327B">
              <w:rPr>
                <w:rFonts w:ascii="Arial" w:hAnsi="Arial" w:cs="Arial"/>
                <w:b/>
                <w:sz w:val="16"/>
                <w:szCs w:val="16"/>
              </w:rPr>
              <w:t>Required Documentation</w:t>
            </w:r>
            <w:r w:rsidR="00116DC3">
              <w:rPr>
                <w:rFonts w:ascii="Arial" w:hAnsi="Arial" w:cs="Arial"/>
                <w:b/>
                <w:sz w:val="16"/>
                <w:szCs w:val="16"/>
              </w:rPr>
              <w:t xml:space="preserve"> (must be attached</w:t>
            </w:r>
            <w:r w:rsidR="00801E3A">
              <w:rPr>
                <w:rFonts w:ascii="Arial" w:hAnsi="Arial" w:cs="Arial"/>
                <w:b/>
                <w:sz w:val="16"/>
                <w:szCs w:val="16"/>
              </w:rPr>
              <w:t>)</w:t>
            </w:r>
            <w:r w:rsidRPr="00A8327B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  <w:p w:rsidR="00DE72AA" w:rsidRPr="00A8327B" w:rsidRDefault="00DE72AA" w:rsidP="00DE72AA">
            <w:pPr>
              <w:spacing w:after="12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Immunization Record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Birth Certificate                    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Current Court Order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Social Summary</w:t>
            </w:r>
          </w:p>
        </w:tc>
      </w:tr>
      <w:tr w:rsidR="00A8327B" w:rsidRPr="00571E98" w:rsidTr="00DE72AA">
        <w:tblPrEx>
          <w:tblCellMar>
            <w:left w:w="108" w:type="dxa"/>
            <w:right w:w="108" w:type="dxa"/>
          </w:tblCellMar>
        </w:tblPrEx>
        <w:trPr>
          <w:trHeight w:val="1288"/>
        </w:trPr>
        <w:tc>
          <w:tcPr>
            <w:tcW w:w="11031" w:type="dxa"/>
            <w:gridSpan w:val="2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327B" w:rsidRDefault="00A8327B" w:rsidP="00504136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Discharge Summaries </w:t>
            </w:r>
            <w:r w:rsidR="00116DC3">
              <w:rPr>
                <w:rFonts w:ascii="Arial" w:hAnsi="Arial" w:cs="Arial"/>
                <w:sz w:val="16"/>
                <w:szCs w:val="16"/>
              </w:rPr>
              <w:t>from</w:t>
            </w:r>
            <w:r>
              <w:rPr>
                <w:rFonts w:ascii="Arial" w:hAnsi="Arial" w:cs="Arial"/>
                <w:sz w:val="16"/>
                <w:szCs w:val="16"/>
              </w:rPr>
              <w:t xml:space="preserve"> Prior Residential Placement</w:t>
            </w:r>
          </w:p>
          <w:p w:rsidR="00A8327B" w:rsidRDefault="00A8327B" w:rsidP="00504136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Current </w:t>
            </w:r>
            <w:r w:rsidR="00116DC3">
              <w:rPr>
                <w:rFonts w:ascii="Arial" w:hAnsi="Arial" w:cs="Arial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rescriptions (if 30 days of medication(s) not available for provider) and Doctor’s Orders</w:t>
            </w:r>
          </w:p>
          <w:p w:rsidR="00A8327B" w:rsidRDefault="00A8327B" w:rsidP="00504136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Current IEP/504 Plan</w:t>
            </w:r>
          </w:p>
          <w:p w:rsidR="00A8327B" w:rsidRDefault="00A8327B" w:rsidP="00504136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 w:rsidRPr="00A8327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327B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8327B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8327B"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t>Medical Records (if child has a current diagnosed med</w:t>
            </w:r>
            <w:r w:rsidR="00116DC3">
              <w:rPr>
                <w:rFonts w:ascii="Arial" w:hAnsi="Arial" w:cs="Arial"/>
                <w:sz w:val="16"/>
                <w:szCs w:val="16"/>
              </w:rPr>
              <w:t>ical condition) or letter from d</w:t>
            </w:r>
            <w:r>
              <w:rPr>
                <w:rFonts w:ascii="Arial" w:hAnsi="Arial" w:cs="Arial"/>
                <w:sz w:val="16"/>
                <w:szCs w:val="16"/>
              </w:rPr>
              <w:t>octor documenting diagnosis and treatment needs</w:t>
            </w:r>
          </w:p>
          <w:p w:rsidR="00A8327B" w:rsidRDefault="00A8327B" w:rsidP="00504136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Most recent Psychological Evaluation</w:t>
            </w:r>
          </w:p>
          <w:p w:rsidR="00A8327B" w:rsidRDefault="00A8327B" w:rsidP="00504136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I</w:t>
            </w:r>
            <w:r w:rsidR="00116DC3">
              <w:rPr>
                <w:rFonts w:ascii="Arial" w:hAnsi="Arial" w:cs="Arial"/>
                <w:sz w:val="16"/>
                <w:szCs w:val="16"/>
              </w:rPr>
              <w:t>f no recent P</w:t>
            </w:r>
            <w:r>
              <w:rPr>
                <w:rFonts w:ascii="Arial" w:hAnsi="Arial" w:cs="Arial"/>
                <w:sz w:val="16"/>
                <w:szCs w:val="16"/>
              </w:rPr>
              <w:t>sychological Evaluation, provide most recent Psychiatric Evaluation</w:t>
            </w:r>
          </w:p>
          <w:p w:rsidR="00A8327B" w:rsidRPr="00C110A5" w:rsidRDefault="00A8327B" w:rsidP="00801E3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If no Psychological/Psychiatric Evaluations, </w:t>
            </w:r>
            <w:r w:rsidR="00116DC3">
              <w:rPr>
                <w:rFonts w:ascii="Arial" w:hAnsi="Arial" w:cs="Arial"/>
                <w:sz w:val="16"/>
                <w:szCs w:val="16"/>
              </w:rPr>
              <w:t>provide recent therapist/counse</w:t>
            </w:r>
            <w:r>
              <w:rPr>
                <w:rFonts w:ascii="Arial" w:hAnsi="Arial" w:cs="Arial"/>
                <w:sz w:val="16"/>
                <w:szCs w:val="16"/>
              </w:rPr>
              <w:t>ling reports if child is receiving counseling</w:t>
            </w:r>
          </w:p>
        </w:tc>
      </w:tr>
      <w:tr w:rsidR="00DE72AA" w:rsidRPr="00571E98" w:rsidTr="00DE72AA">
        <w:tblPrEx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92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DE72AA" w:rsidRDefault="00DE72AA" w:rsidP="00DE72AA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Other</w:t>
            </w:r>
          </w:p>
        </w:tc>
        <w:tc>
          <w:tcPr>
            <w:tcW w:w="10106" w:type="dxa"/>
            <w:gridSpan w:val="18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E72AA" w:rsidRPr="00A8327B" w:rsidRDefault="00DE72AA" w:rsidP="00DE72A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113C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3113C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3113CC">
              <w:rPr>
                <w:rFonts w:ascii="Arial" w:hAnsi="Arial" w:cs="Arial"/>
                <w:sz w:val="16"/>
                <w:szCs w:val="18"/>
              </w:rPr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noProof/>
                <w:sz w:val="16"/>
                <w:szCs w:val="18"/>
              </w:rPr>
              <w:t> </w:t>
            </w:r>
            <w:r w:rsidRPr="003113CC">
              <w:rPr>
                <w:rFonts w:ascii="Arial" w:hAnsi="Arial" w:cs="Arial"/>
                <w:sz w:val="16"/>
                <w:szCs w:val="18"/>
              </w:rPr>
              <w:fldChar w:fldCharType="end"/>
            </w:r>
          </w:p>
        </w:tc>
      </w:tr>
      <w:tr w:rsidR="00DE72AA" w:rsidRPr="00571E98" w:rsidTr="00DE72AA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9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E72AA" w:rsidRPr="00DE72AA" w:rsidRDefault="00DE72AA" w:rsidP="00613331">
            <w:pPr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10106" w:type="dxa"/>
            <w:gridSpan w:val="18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2AA" w:rsidRPr="00DE72AA" w:rsidRDefault="00DE72AA" w:rsidP="00613331">
            <w:pPr>
              <w:rPr>
                <w:rFonts w:ascii="Arial" w:hAnsi="Arial" w:cs="Arial"/>
                <w:sz w:val="10"/>
                <w:szCs w:val="18"/>
              </w:rPr>
            </w:pPr>
          </w:p>
        </w:tc>
      </w:tr>
    </w:tbl>
    <w:p w:rsidR="00F46092" w:rsidRDefault="00F46092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br w:type="page"/>
      </w:r>
    </w:p>
    <w:p w:rsidR="00E62A77" w:rsidRPr="009D285E" w:rsidRDefault="00E62A77" w:rsidP="00E62A77">
      <w:pPr>
        <w:keepNext/>
        <w:outlineLvl w:val="3"/>
        <w:rPr>
          <w:rFonts w:ascii="Times New Roman" w:hAnsi="Times New Roman"/>
          <w:b/>
          <w:bCs/>
          <w:sz w:val="28"/>
          <w:szCs w:val="24"/>
        </w:rPr>
      </w:pPr>
      <w:r w:rsidRPr="009D285E">
        <w:rPr>
          <w:rFonts w:ascii="Times New Roman" w:hAnsi="Times New Roman"/>
          <w:b/>
          <w:bCs/>
          <w:sz w:val="28"/>
          <w:szCs w:val="24"/>
        </w:rPr>
        <w:lastRenderedPageBreak/>
        <w:t>CHILDHOOD SEVERITY OF PSYCHIATRIC ILLNESS (3.1)</w:t>
      </w:r>
    </w:p>
    <w:p w:rsidR="00E62A77" w:rsidRPr="00E62A77" w:rsidRDefault="00E62A77" w:rsidP="00E62A77">
      <w:pPr>
        <w:rPr>
          <w:rFonts w:ascii="Times New Roman" w:eastAsia="Calibri" w:hAnsi="Times New Roman"/>
          <w:sz w:val="22"/>
          <w:szCs w:val="24"/>
        </w:rPr>
      </w:pPr>
      <w:r w:rsidRPr="00E62A77">
        <w:rPr>
          <w:rFonts w:ascii="Times New Roman" w:eastAsia="Calibri" w:hAnsi="Times New Roman"/>
          <w:szCs w:val="24"/>
        </w:rPr>
        <w:t>(Complete for children/youth 6 years old or older)</w:t>
      </w:r>
    </w:p>
    <w:p w:rsidR="00D61B63" w:rsidRPr="00E62A77" w:rsidRDefault="00D61B63" w:rsidP="00D61B63">
      <w:pPr>
        <w:widowControl w:val="0"/>
        <w:spacing w:before="120" w:after="120"/>
        <w:ind w:right="-14"/>
        <w:rPr>
          <w:rFonts w:ascii="Times New Roman" w:hAnsi="Times New Roman"/>
          <w:szCs w:val="24"/>
        </w:rPr>
      </w:pPr>
      <w:r w:rsidRPr="00E62A77">
        <w:rPr>
          <w:rFonts w:ascii="Times New Roman" w:hAnsi="Times New Roman"/>
          <w:b/>
          <w:bCs/>
          <w:szCs w:val="24"/>
        </w:rPr>
        <w:t>RISK BEHAVIORS</w:t>
      </w: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9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spacing w:val="1"/>
              </w:rPr>
              <w:t>1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SU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I</w:t>
            </w:r>
            <w:r w:rsidRPr="00D61B63">
              <w:rPr>
                <w:rFonts w:ascii="Times New Roman" w:hAnsi="Times New Roman"/>
                <w:b/>
                <w:bCs/>
              </w:rPr>
              <w:t>C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I</w:t>
            </w:r>
            <w:r w:rsidRPr="00D61B63">
              <w:rPr>
                <w:rFonts w:ascii="Times New Roman" w:hAnsi="Times New Roman"/>
                <w:b/>
                <w:bCs/>
              </w:rPr>
              <w:t>DE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R</w:t>
            </w:r>
            <w:r w:rsidRPr="00D61B63">
              <w:rPr>
                <w:rFonts w:ascii="Times New Roman" w:hAnsi="Times New Roman"/>
                <w:b/>
                <w:bCs/>
              </w:rPr>
              <w:t>ISK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Ple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se 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</w:rPr>
              <w:t>e 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ig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est level fr</w:t>
            </w:r>
            <w:r w:rsidRPr="00D61B63">
              <w:rPr>
                <w:rFonts w:ascii="Times New Roman" w:hAnsi="Times New Roman"/>
                <w:i/>
                <w:spacing w:val="1"/>
              </w:rPr>
              <w:t>o</w:t>
            </w:r>
            <w:r w:rsidRPr="00D61B63">
              <w:rPr>
                <w:rFonts w:ascii="Times New Roman" w:hAnsi="Times New Roman"/>
                <w:i/>
              </w:rPr>
              <w:t>m 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pas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t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da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ys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History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but no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recent</w:t>
            </w:r>
            <w:r w:rsidRPr="00D61B63">
              <w:rPr>
                <w:rFonts w:ascii="Times New Roman" w:hAnsi="Times New Roman"/>
                <w:spacing w:val="2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eation or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gesture.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Recent ideation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ges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ure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but not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 past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24 hours.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rre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 xml:space="preserve">t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eation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d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c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m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 xml:space="preserve"> 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ll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ci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ati</w:t>
            </w:r>
            <w:r w:rsidRPr="00D61B63">
              <w:rPr>
                <w:rFonts w:ascii="Times New Roman" w:hAnsi="Times New Roman"/>
                <w:spacing w:val="1"/>
              </w:rPr>
              <w:t>on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v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self-har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</w:tbl>
    <w:p w:rsidR="00D61B63" w:rsidRPr="00D61B63" w:rsidRDefault="00D61B63" w:rsidP="00D61B63">
      <w:pPr>
        <w:widowControl w:val="0"/>
        <w:spacing w:before="2"/>
        <w:rPr>
          <w:rFonts w:asciiTheme="minorHAnsi" w:eastAsiaTheme="minorHAnsi" w:hAnsiTheme="minorHAnsi" w:cstheme="minorBidi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2.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SELF-MUTILATION</w:t>
            </w:r>
            <w:r w:rsidRPr="00D61B63">
              <w:rPr>
                <w:rFonts w:ascii="Times New Roman" w:hAnsi="Times New Roman"/>
                <w:b/>
                <w:bCs/>
                <w:spacing w:val="5"/>
              </w:rPr>
              <w:t xml:space="preserve"> </w:t>
            </w:r>
            <w:r w:rsidRPr="00D61B63">
              <w:rPr>
                <w:rFonts w:ascii="Times New Roman" w:hAnsi="Times New Roman"/>
                <w:i/>
                <w:spacing w:val="-1"/>
              </w:rPr>
              <w:t>P</w:t>
            </w:r>
            <w:r w:rsidRPr="00D61B63">
              <w:rPr>
                <w:rFonts w:ascii="Times New Roman" w:hAnsi="Times New Roman"/>
                <w:i/>
              </w:rPr>
              <w:t xml:space="preserve">lease </w:t>
            </w:r>
            <w:r w:rsidRPr="00D61B63">
              <w:rPr>
                <w:rFonts w:ascii="Times New Roman" w:hAnsi="Times New Roman"/>
                <w:i/>
                <w:spacing w:val="-1"/>
              </w:rPr>
              <w:t>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te the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highest level f</w:t>
            </w:r>
            <w:r w:rsidRPr="00D61B63">
              <w:rPr>
                <w:rFonts w:ascii="Times New Roman" w:hAnsi="Times New Roman"/>
                <w:i/>
                <w:spacing w:val="-1"/>
              </w:rPr>
              <w:t>r</w:t>
            </w:r>
            <w:r w:rsidRPr="00D61B63">
              <w:rPr>
                <w:rFonts w:ascii="Times New Roman" w:hAnsi="Times New Roman"/>
                <w:i/>
              </w:rPr>
              <w:t>om the</w:t>
            </w:r>
            <w:r w:rsidRPr="00D61B63">
              <w:rPr>
                <w:rFonts w:ascii="Times New Roman" w:hAnsi="Times New Roman"/>
                <w:i/>
                <w:spacing w:val="-3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s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ys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History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sel</w:t>
            </w:r>
            <w:r w:rsidRPr="00D61B63">
              <w:rPr>
                <w:rFonts w:ascii="Times New Roman" w:hAnsi="Times New Roman"/>
                <w:spacing w:val="-1"/>
              </w:rPr>
              <w:t>f-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utilation.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En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se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>f-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tilati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that </w:t>
            </w:r>
            <w:r w:rsidRPr="00D61B63">
              <w:rPr>
                <w:rFonts w:ascii="Times New Roman" w:hAnsi="Times New Roman"/>
                <w:spacing w:val="1"/>
              </w:rPr>
              <w:t>do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no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req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 xml:space="preserve">ire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ical atte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ti</w:t>
            </w:r>
            <w:r w:rsidRPr="00D61B63">
              <w:rPr>
                <w:rFonts w:ascii="Times New Roman" w:hAnsi="Times New Roman"/>
                <w:spacing w:val="1"/>
              </w:rPr>
              <w:t>on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En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se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>f-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tilati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that req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 xml:space="preserve">ires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ed</w:t>
            </w:r>
            <w:r w:rsidRPr="00D61B63">
              <w:rPr>
                <w:rFonts w:ascii="Times New Roman" w:hAnsi="Times New Roman"/>
              </w:rPr>
              <w:t>ical atte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n.</w:t>
            </w:r>
          </w:p>
        </w:tc>
      </w:tr>
    </w:tbl>
    <w:p w:rsidR="00D61B63" w:rsidRPr="00D61B63" w:rsidRDefault="00D61B63" w:rsidP="00D61B63">
      <w:pPr>
        <w:widowControl w:val="0"/>
        <w:spacing w:before="4" w:line="220" w:lineRule="exact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3.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OTHER S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E</w:t>
            </w:r>
            <w:r w:rsidRPr="00D61B63">
              <w:rPr>
                <w:rFonts w:ascii="Times New Roman" w:hAnsi="Times New Roman"/>
                <w:b/>
                <w:bCs/>
              </w:rPr>
              <w:t>LF HARM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P</w:t>
            </w:r>
            <w:r w:rsidRPr="00D61B63">
              <w:rPr>
                <w:rFonts w:ascii="Times New Roman" w:hAnsi="Times New Roman"/>
                <w:i/>
                <w:spacing w:val="-2"/>
              </w:rPr>
              <w:t>l</w:t>
            </w:r>
            <w:r w:rsidRPr="00D61B63">
              <w:rPr>
                <w:rFonts w:ascii="Times New Roman" w:hAnsi="Times New Roman"/>
                <w:i/>
              </w:rPr>
              <w:t xml:space="preserve">ease </w:t>
            </w:r>
            <w:r w:rsidRPr="00D61B63">
              <w:rPr>
                <w:rFonts w:ascii="Times New Roman" w:hAnsi="Times New Roman"/>
                <w:i/>
                <w:spacing w:val="-1"/>
              </w:rPr>
              <w:t>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te the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h</w:t>
            </w:r>
            <w:r w:rsidRPr="00D61B63">
              <w:rPr>
                <w:rFonts w:ascii="Times New Roman" w:hAnsi="Times New Roman"/>
                <w:i/>
                <w:spacing w:val="-2"/>
              </w:rPr>
              <w:t>i</w:t>
            </w:r>
            <w:r w:rsidRPr="00D61B63">
              <w:rPr>
                <w:rFonts w:ascii="Times New Roman" w:hAnsi="Times New Roman"/>
                <w:i/>
              </w:rPr>
              <w:t>gh</w:t>
            </w:r>
            <w:r w:rsidRPr="00D61B63">
              <w:rPr>
                <w:rFonts w:ascii="Times New Roman" w:hAnsi="Times New Roman"/>
                <w:i/>
                <w:spacing w:val="-1"/>
              </w:rPr>
              <w:t>e</w:t>
            </w:r>
            <w:r w:rsidRPr="00D61B63">
              <w:rPr>
                <w:rFonts w:ascii="Times New Roman" w:hAnsi="Times New Roman"/>
                <w:i/>
              </w:rPr>
              <w:t>st level from the</w:t>
            </w:r>
            <w:r w:rsidRPr="00D61B63">
              <w:rPr>
                <w:rFonts w:ascii="Times New Roman" w:hAnsi="Times New Roman"/>
                <w:i/>
                <w:spacing w:val="-4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s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ys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ors o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 th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suicide</w:t>
            </w:r>
            <w:r w:rsidRPr="00D61B63">
              <w:rPr>
                <w:rFonts w:ascii="Times New Roman" w:hAnsi="Times New Roman"/>
                <w:spacing w:val="-3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self-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utila</w:t>
            </w:r>
            <w:r w:rsidRPr="00D61B63">
              <w:rPr>
                <w:rFonts w:ascii="Times New Roman" w:hAnsi="Times New Roman"/>
                <w:spacing w:val="1"/>
              </w:rPr>
              <w:t>t</w:t>
            </w:r>
            <w:r w:rsidRPr="00D61B63">
              <w:rPr>
                <w:rFonts w:ascii="Times New Roman" w:hAnsi="Times New Roman"/>
              </w:rPr>
              <w:t>ion that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place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child at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risk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f p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ysical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History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behavior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other t</w:t>
            </w:r>
            <w:r w:rsidRPr="00D61B63">
              <w:rPr>
                <w:rFonts w:ascii="Times New Roman" w:hAnsi="Times New Roman"/>
                <w:spacing w:val="4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suicide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se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>f-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utilation that places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at risk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physical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har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. 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This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cludes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reckless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and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risk-t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k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beh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at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ay end</w:t>
            </w:r>
            <w:r w:rsidRPr="00D61B63">
              <w:rPr>
                <w:rFonts w:ascii="Times New Roman" w:hAnsi="Times New Roman"/>
                <w:spacing w:val="-1"/>
              </w:rPr>
              <w:t>an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er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e child,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 xml:space="preserve">cluding 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bstance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u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e.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Engag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d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 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or o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 xml:space="preserve">her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</w:rPr>
              <w:t>an suicide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s</w:t>
            </w:r>
            <w:r w:rsidRPr="00D61B63">
              <w:rPr>
                <w:rFonts w:ascii="Times New Roman" w:hAnsi="Times New Roman"/>
                <w:spacing w:val="-2"/>
              </w:rPr>
              <w:t>e</w:t>
            </w:r>
            <w:r w:rsidRPr="00D61B63">
              <w:rPr>
                <w:rFonts w:ascii="Times New Roman" w:hAnsi="Times New Roman"/>
              </w:rPr>
              <w:t>lf-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utila</w:t>
            </w:r>
            <w:r w:rsidRPr="00D61B63">
              <w:rPr>
                <w:rFonts w:ascii="Times New Roman" w:hAnsi="Times New Roman"/>
                <w:spacing w:val="1"/>
              </w:rPr>
              <w:t>t</w:t>
            </w:r>
            <w:r w:rsidRPr="00D61B63">
              <w:rPr>
                <w:rFonts w:ascii="Times New Roman" w:hAnsi="Times New Roman"/>
              </w:rPr>
              <w:t xml:space="preserve">ion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 places t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</w:rPr>
              <w:t xml:space="preserve">e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 in d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nger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ph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sical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har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. 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This c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cl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 reckless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</w:t>
            </w:r>
            <w:r w:rsidRPr="00D61B63">
              <w:rPr>
                <w:rFonts w:ascii="Times New Roman" w:hAnsi="Times New Roman"/>
                <w:spacing w:val="-1"/>
              </w:rPr>
              <w:t>eh</w:t>
            </w:r>
            <w:r w:rsidRPr="00D61B63">
              <w:rPr>
                <w:rFonts w:ascii="Times New Roman" w:hAnsi="Times New Roman"/>
              </w:rPr>
              <w:t>avi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 or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tent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onal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ris</w:t>
            </w:r>
            <w:r w:rsidRPr="00D61B63">
              <w:rPr>
                <w:rFonts w:ascii="Times New Roman" w:hAnsi="Times New Roman"/>
                <w:spacing w:val="-1"/>
              </w:rPr>
              <w:t>k</w:t>
            </w:r>
            <w:r w:rsidRPr="00D61B63">
              <w:rPr>
                <w:rFonts w:ascii="Times New Roman" w:hAnsi="Times New Roman"/>
              </w:rPr>
              <w:t>-tak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 beh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 or substance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us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30" w:lineRule="exact"/>
              <w:ind w:right="402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Engag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 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her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</w:rPr>
              <w:t>an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suicide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self-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utila</w:t>
            </w:r>
            <w:r w:rsidRPr="00D61B63">
              <w:rPr>
                <w:rFonts w:ascii="Times New Roman" w:hAnsi="Times New Roman"/>
                <w:spacing w:val="1"/>
              </w:rPr>
              <w:t>t</w:t>
            </w:r>
            <w:r w:rsidRPr="00D61B63">
              <w:rPr>
                <w:rFonts w:ascii="Times New Roman" w:hAnsi="Times New Roman"/>
              </w:rPr>
              <w:t xml:space="preserve">ion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at places the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 at immediate risk of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death.  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s can inclu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rec</w:t>
            </w:r>
            <w:r w:rsidRPr="00D61B63">
              <w:rPr>
                <w:rFonts w:ascii="Times New Roman" w:hAnsi="Times New Roman"/>
                <w:spacing w:val="1"/>
              </w:rPr>
              <w:t>k</w:t>
            </w:r>
            <w:r w:rsidRPr="00D61B63">
              <w:rPr>
                <w:rFonts w:ascii="Times New Roman" w:hAnsi="Times New Roman"/>
              </w:rPr>
              <w:t>less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 or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tional risk-ta</w:t>
            </w:r>
            <w:r w:rsidRPr="00D61B63">
              <w:rPr>
                <w:rFonts w:ascii="Times New Roman" w:hAnsi="Times New Roman"/>
                <w:spacing w:val="1"/>
              </w:rPr>
              <w:t>k</w:t>
            </w:r>
            <w:r w:rsidRPr="00D61B63">
              <w:rPr>
                <w:rFonts w:ascii="Times New Roman" w:hAnsi="Times New Roman"/>
              </w:rPr>
              <w:t>ing beh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 xml:space="preserve">r or </w:t>
            </w:r>
            <w:r w:rsidRPr="00D61B63">
              <w:rPr>
                <w:rFonts w:ascii="Times New Roman" w:hAnsi="Times New Roman"/>
                <w:spacing w:val="-1"/>
              </w:rPr>
              <w:t>su</w:t>
            </w:r>
            <w:r w:rsidRPr="00D61B63">
              <w:rPr>
                <w:rFonts w:ascii="Times New Roman" w:hAnsi="Times New Roman"/>
              </w:rPr>
              <w:t>bstance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us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</w:tbl>
    <w:p w:rsidR="00D61B63" w:rsidRPr="00D61B63" w:rsidRDefault="00D61B63" w:rsidP="00D61B63">
      <w:pPr>
        <w:widowControl w:val="0"/>
        <w:spacing w:before="4" w:line="220" w:lineRule="exact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val="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spacing w:val="1"/>
              </w:rPr>
              <w:t>4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D</w:t>
            </w:r>
            <w:r w:rsidRPr="00D61B63">
              <w:rPr>
                <w:rFonts w:ascii="Times New Roman" w:hAnsi="Times New Roman"/>
                <w:b/>
                <w:bCs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NGE</w:t>
            </w:r>
            <w:r w:rsidRPr="00D61B63">
              <w:rPr>
                <w:rFonts w:ascii="Times New Roman" w:hAnsi="Times New Roman"/>
                <w:b/>
                <w:bCs/>
              </w:rPr>
              <w:t xml:space="preserve">R 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T</w:t>
            </w:r>
            <w:r w:rsidRPr="00D61B63">
              <w:rPr>
                <w:rFonts w:ascii="Times New Roman" w:hAnsi="Times New Roman"/>
                <w:b/>
                <w:bCs/>
              </w:rPr>
              <w:t xml:space="preserve">O 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OTHE</w:t>
            </w:r>
            <w:r w:rsidRPr="00D61B63">
              <w:rPr>
                <w:rFonts w:ascii="Times New Roman" w:hAnsi="Times New Roman"/>
                <w:b/>
                <w:bCs/>
              </w:rPr>
              <w:t xml:space="preserve">RS </w:t>
            </w:r>
            <w:r w:rsidRPr="00D61B63">
              <w:rPr>
                <w:rFonts w:ascii="Times New Roman" w:hAnsi="Times New Roman"/>
                <w:i/>
              </w:rPr>
              <w:t xml:space="preserve">Please </w:t>
            </w:r>
            <w:r w:rsidRPr="00D61B63">
              <w:rPr>
                <w:rFonts w:ascii="Times New Roman" w:hAnsi="Times New Roman"/>
                <w:i/>
                <w:spacing w:val="-1"/>
              </w:rPr>
              <w:t>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te the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highest level </w:t>
            </w:r>
            <w:r w:rsidRPr="00D61B63">
              <w:rPr>
                <w:rFonts w:ascii="Times New Roman" w:hAnsi="Times New Roman"/>
                <w:i/>
                <w:spacing w:val="-2"/>
              </w:rPr>
              <w:t>f</w:t>
            </w:r>
            <w:r w:rsidRPr="00D61B63">
              <w:rPr>
                <w:rFonts w:ascii="Times New Roman" w:hAnsi="Times New Roman"/>
                <w:i/>
              </w:rPr>
              <w:t>rom the</w:t>
            </w:r>
            <w:r w:rsidRPr="00D61B63">
              <w:rPr>
                <w:rFonts w:ascii="Times New Roman" w:hAnsi="Times New Roman"/>
                <w:i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s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da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</w:t>
            </w:r>
          </w:p>
        </w:tc>
      </w:tr>
      <w:bookmarkStart w:id="33" w:name="_GoBack"/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bookmarkEnd w:id="33"/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lastRenderedPageBreak/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Hist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ho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ici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al 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eati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n, p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ysically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ar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l a</w:t>
            </w:r>
            <w:r w:rsidRPr="00D61B63">
              <w:rPr>
                <w:rFonts w:ascii="Times New Roman" w:hAnsi="Times New Roman"/>
                <w:spacing w:val="1"/>
              </w:rPr>
              <w:t>gg</w:t>
            </w:r>
            <w:r w:rsidRPr="00D61B63">
              <w:rPr>
                <w:rFonts w:ascii="Times New Roman" w:hAnsi="Times New Roman"/>
              </w:rPr>
              <w:t>ressio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f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re setting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as p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t self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 oth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 da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 of h</w:t>
            </w:r>
            <w:r w:rsidRPr="00D61B63">
              <w:rPr>
                <w:rFonts w:ascii="Times New Roman" w:hAnsi="Times New Roman"/>
                <w:spacing w:val="-1"/>
              </w:rPr>
              <w:t>ar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E860E3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Recent ho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ic</w:t>
            </w:r>
            <w:r w:rsidRPr="00D61B63">
              <w:rPr>
                <w:rFonts w:ascii="Times New Roman" w:hAnsi="Times New Roman"/>
                <w:spacing w:val="1"/>
              </w:rPr>
              <w:t>i</w:t>
            </w:r>
            <w:r w:rsidRPr="00D61B63">
              <w:rPr>
                <w:rFonts w:ascii="Times New Roman" w:hAnsi="Times New Roman"/>
              </w:rPr>
              <w:t xml:space="preserve">dal ideation, physically harmful </w:t>
            </w:r>
            <w:r w:rsidRPr="00D61B63">
              <w:rPr>
                <w:rFonts w:ascii="Times New Roman" w:hAnsi="Times New Roman"/>
                <w:spacing w:val="-1"/>
              </w:rPr>
              <w:t>ag</w:t>
            </w:r>
            <w:r w:rsidRPr="00D61B63">
              <w:rPr>
                <w:rFonts w:ascii="Times New Roman" w:hAnsi="Times New Roman"/>
              </w:rPr>
              <w:t>gress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on,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d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ngerous f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 xml:space="preserve">re setting but not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 past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24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ou</w:t>
            </w:r>
            <w:r w:rsidRPr="00D61B63">
              <w:rPr>
                <w:rFonts w:ascii="Times New Roman" w:hAnsi="Times New Roman"/>
              </w:rPr>
              <w:t>rs.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Acute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ici</w:t>
            </w:r>
            <w:r w:rsidRPr="00D61B63">
              <w:rPr>
                <w:rFonts w:ascii="Times New Roman" w:hAnsi="Times New Roman"/>
                <w:spacing w:val="2"/>
              </w:rPr>
              <w:t>d</w:t>
            </w:r>
            <w:r w:rsidRPr="00D61B63">
              <w:rPr>
                <w:rFonts w:ascii="Times New Roman" w:hAnsi="Times New Roman"/>
              </w:rPr>
              <w:t>al ideation wi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plan or physically har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ful aggre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sion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com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and hall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cinati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ns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 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vo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>ve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rm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of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hers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OR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set a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fire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 plac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oth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at signific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nt ri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 xml:space="preserve">k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f har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</w:tbl>
    <w:p w:rsidR="00D61B63" w:rsidRPr="00D61B63" w:rsidRDefault="00D61B63" w:rsidP="00D61B63">
      <w:pPr>
        <w:widowControl w:val="0"/>
        <w:spacing w:before="4" w:line="220" w:lineRule="exact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hRule="exact" w:val="24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5.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S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E</w:t>
            </w:r>
            <w:r w:rsidRPr="00D61B63">
              <w:rPr>
                <w:rFonts w:ascii="Times New Roman" w:hAnsi="Times New Roman"/>
                <w:b/>
                <w:bCs/>
                <w:spacing w:val="2"/>
              </w:rPr>
              <w:t>X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U</w:t>
            </w:r>
            <w:r w:rsidRPr="00D61B63">
              <w:rPr>
                <w:rFonts w:ascii="Times New Roman" w:hAnsi="Times New Roman"/>
                <w:b/>
                <w:bCs/>
              </w:rPr>
              <w:t>AL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AGGR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E</w:t>
            </w:r>
            <w:r w:rsidRPr="00D61B63">
              <w:rPr>
                <w:rFonts w:ascii="Times New Roman" w:hAnsi="Times New Roman"/>
                <w:b/>
                <w:bCs/>
              </w:rPr>
              <w:t>SSI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O</w:t>
            </w:r>
            <w:r w:rsidRPr="00D61B63">
              <w:rPr>
                <w:rFonts w:ascii="Times New Roman" w:hAnsi="Times New Roman"/>
                <w:b/>
                <w:bCs/>
              </w:rPr>
              <w:t>N</w:t>
            </w:r>
            <w:r w:rsidRPr="00D61B63">
              <w:rPr>
                <w:rFonts w:ascii="Times New Roman" w:hAnsi="Times New Roman"/>
                <w:b/>
                <w:bCs/>
                <w:spacing w:val="4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Please </w:t>
            </w:r>
            <w:r w:rsidRPr="00D61B63">
              <w:rPr>
                <w:rFonts w:ascii="Times New Roman" w:hAnsi="Times New Roman"/>
                <w:i/>
                <w:spacing w:val="-1"/>
              </w:rPr>
              <w:t>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 xml:space="preserve">te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-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 highest level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from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st 30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da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 of 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ist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sex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ally a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gressi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ior.  No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sex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al ac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 xml:space="preserve">ity with 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>ng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 xml:space="preserve">en, 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-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ons</w:t>
            </w:r>
            <w:r w:rsidRPr="00D61B63">
              <w:rPr>
                <w:rFonts w:ascii="Times New Roman" w:hAnsi="Times New Roman"/>
                <w:spacing w:val="-1"/>
              </w:rPr>
              <w:t>en</w:t>
            </w:r>
            <w:r w:rsidRPr="00D61B63">
              <w:rPr>
                <w:rFonts w:ascii="Times New Roman" w:hAnsi="Times New Roman"/>
              </w:rPr>
              <w:t>ting oth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rs,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 chil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n 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t a</w:t>
            </w:r>
            <w:r w:rsidRPr="00D61B63">
              <w:rPr>
                <w:rFonts w:ascii="Times New Roman" w:hAnsi="Times New Roman"/>
                <w:spacing w:val="-1"/>
              </w:rPr>
              <w:t>b</w:t>
            </w:r>
            <w:r w:rsidRPr="00D61B63">
              <w:rPr>
                <w:rFonts w:ascii="Times New Roman" w:hAnsi="Times New Roman"/>
              </w:rPr>
              <w:t>le 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un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erst</w:t>
            </w:r>
            <w:r w:rsidRPr="00D61B63">
              <w:rPr>
                <w:rFonts w:ascii="Times New Roman" w:hAnsi="Times New Roman"/>
                <w:spacing w:val="-1"/>
              </w:rPr>
              <w:t>an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sent.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History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ex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ally ag</w:t>
            </w:r>
            <w:r w:rsidRPr="00D61B63">
              <w:rPr>
                <w:rFonts w:ascii="Times New Roman" w:hAnsi="Times New Roman"/>
                <w:spacing w:val="-1"/>
              </w:rPr>
              <w:t>g</w:t>
            </w:r>
            <w:r w:rsidRPr="00D61B63">
              <w:rPr>
                <w:rFonts w:ascii="Times New Roman" w:hAnsi="Times New Roman"/>
              </w:rPr>
              <w:t>ress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v</w:t>
            </w:r>
            <w:r w:rsidRPr="00D61B63">
              <w:rPr>
                <w:rFonts w:ascii="Times New Roman" w:hAnsi="Times New Roman"/>
              </w:rPr>
              <w:t>e 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, but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child has</w:t>
            </w:r>
            <w:r w:rsidRPr="00D61B63">
              <w:rPr>
                <w:rFonts w:ascii="Times New Roman" w:hAnsi="Times New Roman"/>
                <w:spacing w:val="-1"/>
              </w:rPr>
              <w:t xml:space="preserve"> n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t 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ng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in s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x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>ally aggre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sive beh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 f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past 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ear OR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se</w:t>
            </w:r>
            <w:r w:rsidRPr="00D61B63">
              <w:rPr>
                <w:rFonts w:ascii="Times New Roman" w:hAnsi="Times New Roman"/>
                <w:spacing w:val="-1"/>
              </w:rPr>
              <w:t>x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ally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ppropriate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behav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 xml:space="preserve">or in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past year that tr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ubles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oth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>ch as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hara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si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g talk or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x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essive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astur</w:t>
            </w:r>
            <w:r w:rsidRPr="00D61B63">
              <w:rPr>
                <w:rFonts w:ascii="Times New Roman" w:hAnsi="Times New Roman"/>
                <w:spacing w:val="-1"/>
              </w:rPr>
              <w:t>b</w:t>
            </w:r>
            <w:r w:rsidRPr="00D61B63">
              <w:rPr>
                <w:rFonts w:ascii="Times New Roman" w:hAnsi="Times New Roman"/>
              </w:rPr>
              <w:t>ation.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is 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ng</w:t>
            </w:r>
            <w:r w:rsidRPr="00D61B63">
              <w:rPr>
                <w:rFonts w:ascii="Times New Roman" w:hAnsi="Times New Roman"/>
                <w:spacing w:val="-1"/>
              </w:rPr>
              <w:t>ag</w:t>
            </w:r>
            <w:r w:rsidRPr="00D61B63">
              <w:rPr>
                <w:rFonts w:ascii="Times New Roman" w:hAnsi="Times New Roman"/>
              </w:rPr>
              <w:t>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in s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xually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ag</w:t>
            </w:r>
            <w:r w:rsidRPr="00D61B63">
              <w:rPr>
                <w:rFonts w:ascii="Times New Roman" w:hAnsi="Times New Roman"/>
                <w:spacing w:val="-1"/>
              </w:rPr>
              <w:t>g</w:t>
            </w:r>
            <w:r w:rsidRPr="00D61B63">
              <w:rPr>
                <w:rFonts w:ascii="Times New Roman" w:hAnsi="Times New Roman"/>
              </w:rPr>
              <w:t>ress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ve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be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</w:rPr>
              <w:t>avi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in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pa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 xml:space="preserve">t 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ear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b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not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 xml:space="preserve">st </w:t>
            </w:r>
            <w:r w:rsidRPr="00D61B63">
              <w:rPr>
                <w:rFonts w:ascii="Times New Roman" w:hAnsi="Times New Roman"/>
                <w:spacing w:val="-1"/>
              </w:rPr>
              <w:t>2</w:t>
            </w:r>
            <w:r w:rsidRPr="00D61B63">
              <w:rPr>
                <w:rFonts w:ascii="Times New Roman" w:hAnsi="Times New Roman"/>
              </w:rPr>
              <w:t xml:space="preserve">4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ou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s.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 has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ng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ged in se</w:t>
            </w:r>
            <w:r w:rsidRPr="00D61B63">
              <w:rPr>
                <w:rFonts w:ascii="Times New Roman" w:hAnsi="Times New Roman"/>
                <w:spacing w:val="-1"/>
              </w:rPr>
              <w:t>x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ally a</w:t>
            </w:r>
            <w:r w:rsidRPr="00D61B63">
              <w:rPr>
                <w:rFonts w:ascii="Times New Roman" w:hAnsi="Times New Roman"/>
                <w:spacing w:val="-1"/>
              </w:rPr>
              <w:t>g</w:t>
            </w:r>
            <w:r w:rsidRPr="00D61B63">
              <w:rPr>
                <w:rFonts w:ascii="Times New Roman" w:hAnsi="Times New Roman"/>
              </w:rPr>
              <w:t>gre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sive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or 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p</w:t>
            </w:r>
            <w:r w:rsidRPr="00D61B63">
              <w:rPr>
                <w:rFonts w:ascii="Times New Roman" w:hAnsi="Times New Roman"/>
              </w:rPr>
              <w:t xml:space="preserve">ast </w:t>
            </w:r>
            <w:r w:rsidRPr="00D61B63">
              <w:rPr>
                <w:rFonts w:ascii="Times New Roman" w:hAnsi="Times New Roman"/>
                <w:spacing w:val="-1"/>
              </w:rPr>
              <w:t>2</w:t>
            </w:r>
            <w:r w:rsidRPr="00D61B63">
              <w:rPr>
                <w:rFonts w:ascii="Times New Roman" w:hAnsi="Times New Roman"/>
              </w:rPr>
              <w:t>4 h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u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s.</w:t>
            </w:r>
          </w:p>
        </w:tc>
      </w:tr>
    </w:tbl>
    <w:p w:rsidR="00D61B63" w:rsidRPr="00D61B63" w:rsidRDefault="00D61B63" w:rsidP="00D61B63">
      <w:pPr>
        <w:widowControl w:val="0"/>
        <w:spacing w:before="4" w:line="220" w:lineRule="exact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hRule="exact" w:val="24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spacing w:val="1"/>
              </w:rPr>
              <w:t>6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R</w:t>
            </w:r>
            <w:r w:rsidRPr="00D61B63">
              <w:rPr>
                <w:rFonts w:ascii="Times New Roman" w:hAnsi="Times New Roman"/>
                <w:b/>
                <w:bCs/>
              </w:rPr>
              <w:t>U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N</w:t>
            </w:r>
            <w:r w:rsidRPr="00D61B63">
              <w:rPr>
                <w:rFonts w:ascii="Times New Roman" w:hAnsi="Times New Roman"/>
                <w:b/>
                <w:bCs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WA</w:t>
            </w:r>
            <w:r w:rsidRPr="00D61B63">
              <w:rPr>
                <w:rFonts w:ascii="Times New Roman" w:hAnsi="Times New Roman"/>
                <w:b/>
                <w:bCs/>
              </w:rPr>
              <w:t>Y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Ple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se 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 xml:space="preserve">te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ig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est level fr</w:t>
            </w:r>
            <w:r w:rsidRPr="00D61B63">
              <w:rPr>
                <w:rFonts w:ascii="Times New Roman" w:hAnsi="Times New Roman"/>
                <w:i/>
                <w:spacing w:val="1"/>
              </w:rPr>
              <w:t>o</w:t>
            </w:r>
            <w:r w:rsidRPr="00D61B63">
              <w:rPr>
                <w:rFonts w:ascii="Times New Roman" w:hAnsi="Times New Roman"/>
                <w:i/>
              </w:rPr>
              <w:t>m 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0 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ys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History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ru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 xml:space="preserve">way </w:t>
            </w:r>
            <w:r w:rsidRPr="00D61B63">
              <w:rPr>
                <w:rFonts w:ascii="Times New Roman" w:hAnsi="Times New Roman"/>
                <w:spacing w:val="-1"/>
              </w:rPr>
              <w:t>f</w:t>
            </w:r>
            <w:r w:rsidRPr="00D61B63">
              <w:rPr>
                <w:rFonts w:ascii="Times New Roman" w:hAnsi="Times New Roman"/>
              </w:rPr>
              <w:t>rom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ho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 other settings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nv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 at least one</w:t>
            </w:r>
            <w:r w:rsidRPr="00D61B63">
              <w:rPr>
                <w:rFonts w:ascii="Times New Roman" w:hAnsi="Times New Roman"/>
                <w:spacing w:val="-1"/>
              </w:rPr>
              <w:t xml:space="preserve"> ov</w:t>
            </w:r>
            <w:r w:rsidRPr="00D61B63">
              <w:rPr>
                <w:rFonts w:ascii="Times New Roman" w:hAnsi="Times New Roman"/>
              </w:rPr>
              <w:t>ern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 xml:space="preserve">ght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e, at least 30 days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ago.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Recent run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w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y beh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vior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eation but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not in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past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7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days.</w:t>
            </w:r>
          </w:p>
        </w:tc>
      </w:tr>
      <w:tr w:rsidR="00D61B63" w:rsidRPr="00D61B63" w:rsidTr="009D7E8C">
        <w:trPr>
          <w:trHeight w:val="432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 xml:space="preserve">Acute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reat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o run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 xml:space="preserve">way as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anifested by ei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er rec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atte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ts OR si</w:t>
            </w:r>
            <w:r w:rsidRPr="00D61B63">
              <w:rPr>
                <w:rFonts w:ascii="Times New Roman" w:hAnsi="Times New Roman"/>
                <w:spacing w:val="1"/>
              </w:rPr>
              <w:t>gn</w:t>
            </w:r>
            <w:r w:rsidRPr="00D61B63">
              <w:rPr>
                <w:rFonts w:ascii="Times New Roman" w:hAnsi="Times New Roman"/>
              </w:rPr>
              <w:t>ifica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 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eation about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running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away OR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child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is curre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tly a r</w:t>
            </w:r>
            <w:r w:rsidRPr="00D61B63">
              <w:rPr>
                <w:rFonts w:ascii="Times New Roman" w:hAnsi="Times New Roman"/>
                <w:spacing w:val="1"/>
              </w:rPr>
              <w:t>un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way.</w:t>
            </w:r>
          </w:p>
        </w:tc>
      </w:tr>
    </w:tbl>
    <w:p w:rsidR="00D61B63" w:rsidRDefault="00D61B63"/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spacing w:val="1"/>
              </w:rPr>
              <w:t>7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J</w:t>
            </w:r>
            <w:r w:rsidRPr="00D61B63">
              <w:rPr>
                <w:rFonts w:ascii="Times New Roman" w:hAnsi="Times New Roman"/>
                <w:b/>
                <w:bCs/>
              </w:rPr>
              <w:t>U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DG</w:t>
            </w:r>
            <w:r w:rsidRPr="00D61B63">
              <w:rPr>
                <w:rFonts w:ascii="Times New Roman" w:hAnsi="Times New Roman"/>
                <w:b/>
                <w:bCs/>
              </w:rPr>
              <w:t>M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E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N</w:t>
            </w:r>
            <w:r w:rsidRPr="00D61B63">
              <w:rPr>
                <w:rFonts w:ascii="Times New Roman" w:hAnsi="Times New Roman"/>
                <w:b/>
                <w:bCs/>
              </w:rPr>
              <w:t xml:space="preserve">T </w:t>
            </w:r>
            <w:r w:rsidRPr="00D61B63">
              <w:rPr>
                <w:rFonts w:ascii="Times New Roman" w:hAnsi="Times New Roman"/>
                <w:i/>
              </w:rPr>
              <w:t>Ple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se 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 xml:space="preserve">te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ig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est level fr</w:t>
            </w:r>
            <w:r w:rsidRPr="00D61B63">
              <w:rPr>
                <w:rFonts w:ascii="Times New Roman" w:hAnsi="Times New Roman"/>
                <w:i/>
                <w:spacing w:val="1"/>
              </w:rPr>
              <w:t>o</w:t>
            </w:r>
            <w:r w:rsidRPr="00D61B63">
              <w:rPr>
                <w:rFonts w:ascii="Times New Roman" w:hAnsi="Times New Roman"/>
                <w:i/>
              </w:rPr>
              <w:t>m 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0 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ys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 of pro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j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 xml:space="preserve">t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 p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or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ecision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ma</w:t>
            </w:r>
            <w:r w:rsidRPr="00D61B63">
              <w:rPr>
                <w:rFonts w:ascii="Times New Roman" w:hAnsi="Times New Roman"/>
                <w:spacing w:val="1"/>
              </w:rPr>
              <w:t>k</w:t>
            </w:r>
            <w:r w:rsidRPr="00D61B63">
              <w:rPr>
                <w:rFonts w:ascii="Times New Roman" w:hAnsi="Times New Roman"/>
              </w:rPr>
              <w:t>ing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result in</w:t>
            </w:r>
            <w:r w:rsidRPr="00D61B63">
              <w:rPr>
                <w:rFonts w:ascii="Times New Roman" w:hAnsi="Times New Roman"/>
                <w:spacing w:val="1"/>
              </w:rPr>
              <w:t xml:space="preserve"> 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rm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to deve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>op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ent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nd</w:t>
            </w:r>
            <w:r w:rsidRPr="00D61B63">
              <w:rPr>
                <w:rFonts w:ascii="Times New Roman" w:hAnsi="Times New Roman"/>
                <w:spacing w:val="-2"/>
              </w:rPr>
              <w:t>/</w:t>
            </w:r>
            <w:r w:rsidRPr="00D61B63">
              <w:rPr>
                <w:rFonts w:ascii="Times New Roman" w:hAnsi="Times New Roman"/>
              </w:rPr>
              <w:t>or well</w:t>
            </w:r>
            <w:r w:rsidRPr="00D61B63">
              <w:rPr>
                <w:rFonts w:ascii="Times New Roman" w:hAnsi="Times New Roman"/>
                <w:spacing w:val="-1"/>
              </w:rPr>
              <w:t>-</w:t>
            </w:r>
            <w:r w:rsidRPr="00D61B63">
              <w:rPr>
                <w:rFonts w:ascii="Times New Roman" w:hAnsi="Times New Roman"/>
              </w:rPr>
              <w:t>bei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g.</w:t>
            </w:r>
          </w:p>
        </w:tc>
      </w:tr>
      <w:tr w:rsidR="00D61B63" w:rsidRPr="00D61B63" w:rsidTr="009D7E8C">
        <w:trPr>
          <w:trHeight w:hRule="exact" w:val="57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30" w:lineRule="exact"/>
              <w:ind w:right="24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Hist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j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 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w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ich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ild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ak</w:t>
            </w:r>
            <w:r w:rsidRPr="00D61B63">
              <w:rPr>
                <w:rFonts w:ascii="Times New Roman" w:hAnsi="Times New Roman"/>
              </w:rPr>
              <w:t>es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ecisio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 xml:space="preserve">s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 are 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 way 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ful to his/h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 deve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p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ent and</w:t>
            </w:r>
            <w:r w:rsidRPr="00D61B63">
              <w:rPr>
                <w:rFonts w:ascii="Times New Roman" w:hAnsi="Times New Roman"/>
                <w:spacing w:val="-2"/>
              </w:rPr>
              <w:t>/</w:t>
            </w:r>
            <w:r w:rsidRPr="00D61B63">
              <w:rPr>
                <w:rFonts w:ascii="Times New Roman" w:hAnsi="Times New Roman"/>
              </w:rPr>
              <w:t>or well-be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g</w:t>
            </w:r>
            <w:r w:rsidRPr="00D61B63">
              <w:rPr>
                <w:rFonts w:ascii="Times New Roman" w:hAnsi="Times New Roman"/>
              </w:rPr>
              <w:t xml:space="preserve">.   </w:t>
            </w:r>
            <w:r w:rsidRPr="00D61B63">
              <w:rPr>
                <w:rFonts w:ascii="Times New Roman" w:hAnsi="Times New Roman"/>
                <w:spacing w:val="-1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 exa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ple,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 w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</w:rPr>
              <w:t>o has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a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st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ry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 xml:space="preserve">f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>ngi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 xml:space="preserve">g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t w</w:t>
            </w:r>
            <w:r w:rsidRPr="00D61B63">
              <w:rPr>
                <w:rFonts w:ascii="Times New Roman" w:hAnsi="Times New Roman"/>
                <w:spacing w:val="-1"/>
              </w:rPr>
              <w:t>it</w:t>
            </w:r>
            <w:r w:rsidRPr="00D61B63">
              <w:rPr>
                <w:rFonts w:ascii="Times New Roman" w:hAnsi="Times New Roman"/>
              </w:rPr>
              <w:t xml:space="preserve">h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er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ild</w:t>
            </w:r>
            <w:r w:rsidRPr="00D61B63">
              <w:rPr>
                <w:rFonts w:ascii="Times New Roman" w:hAnsi="Times New Roman"/>
              </w:rPr>
              <w:t xml:space="preserve">ren </w:t>
            </w:r>
            <w:r w:rsidRPr="00D61B63">
              <w:rPr>
                <w:rFonts w:ascii="Times New Roman" w:hAnsi="Times New Roman"/>
                <w:spacing w:val="-1"/>
              </w:rPr>
              <w:t>w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o </w:t>
            </w:r>
            <w:r w:rsidRPr="00D61B63">
              <w:rPr>
                <w:rFonts w:ascii="Times New Roman" w:hAnsi="Times New Roman"/>
                <w:spacing w:val="-1"/>
              </w:rPr>
              <w:t>sho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li</w:t>
            </w:r>
            <w:r w:rsidRPr="00D61B63">
              <w:rPr>
                <w:rFonts w:ascii="Times New Roman" w:hAnsi="Times New Roman"/>
              </w:rPr>
              <w:t xml:space="preserve">ft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 xml:space="preserve">r </w:t>
            </w:r>
            <w:r w:rsidRPr="00D61B63">
              <w:rPr>
                <w:rFonts w:ascii="Times New Roman" w:hAnsi="Times New Roman"/>
                <w:spacing w:val="-1"/>
              </w:rPr>
              <w:t>us</w:t>
            </w:r>
            <w:r w:rsidRPr="00D61B63">
              <w:rPr>
                <w:rFonts w:ascii="Times New Roman" w:hAnsi="Times New Roman"/>
              </w:rPr>
              <w:t xml:space="preserve">e </w:t>
            </w:r>
            <w:r w:rsidRPr="00D61B63">
              <w:rPr>
                <w:rFonts w:ascii="Times New Roman" w:hAnsi="Times New Roman"/>
                <w:spacing w:val="-1"/>
              </w:rPr>
              <w:t>su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ta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ces.</w:t>
            </w:r>
          </w:p>
        </w:tc>
      </w:tr>
      <w:tr w:rsidR="00D61B63" w:rsidRPr="00D61B63" w:rsidTr="00E860E3">
        <w:trPr>
          <w:trHeight w:hRule="exact" w:val="469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Pro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s with </w:t>
            </w:r>
            <w:r w:rsidRPr="00D61B63">
              <w:rPr>
                <w:rFonts w:ascii="Times New Roman" w:hAnsi="Times New Roman"/>
                <w:spacing w:val="1"/>
              </w:rPr>
              <w:t>j</w:t>
            </w:r>
            <w:r w:rsidRPr="00D61B63">
              <w:rPr>
                <w:rFonts w:ascii="Times New Roman" w:hAnsi="Times New Roman"/>
              </w:rPr>
              <w:t>ud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 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w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ich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 ma</w:t>
            </w:r>
            <w:r w:rsidRPr="00D61B63">
              <w:rPr>
                <w:rFonts w:ascii="Times New Roman" w:hAnsi="Times New Roman"/>
                <w:spacing w:val="1"/>
              </w:rPr>
              <w:t>k</w:t>
            </w:r>
            <w:r w:rsidRPr="00D61B63">
              <w:rPr>
                <w:rFonts w:ascii="Times New Roman" w:hAnsi="Times New Roman"/>
              </w:rPr>
              <w:t xml:space="preserve">es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ecis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s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at are in some way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2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l 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his</w:t>
            </w:r>
            <w:r w:rsidRPr="00D61B63">
              <w:rPr>
                <w:rFonts w:ascii="Times New Roman" w:hAnsi="Times New Roman"/>
                <w:spacing w:val="-2"/>
              </w:rPr>
              <w:t>/</w:t>
            </w:r>
            <w:r w:rsidRPr="00D61B63">
              <w:rPr>
                <w:rFonts w:ascii="Times New Roman" w:hAnsi="Times New Roman"/>
              </w:rPr>
              <w:t>her 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lop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ent a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d/or well</w:t>
            </w:r>
            <w:r w:rsidRPr="00D61B63">
              <w:rPr>
                <w:rFonts w:ascii="Times New Roman" w:hAnsi="Times New Roman"/>
                <w:spacing w:val="-1"/>
              </w:rPr>
              <w:t>-</w:t>
            </w:r>
            <w:r w:rsidRPr="00D61B63">
              <w:rPr>
                <w:rFonts w:ascii="Times New Roman" w:hAnsi="Times New Roman"/>
              </w:rPr>
              <w:t>bei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g.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Proble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with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judg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</w:rPr>
              <w:t>nt that place the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child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at risk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significant physical har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</w:tbl>
    <w:p w:rsidR="00D61B63" w:rsidRPr="00D61B63" w:rsidRDefault="00D61B63" w:rsidP="00D61B63">
      <w:pPr>
        <w:widowControl w:val="0"/>
        <w:rPr>
          <w:rFonts w:asciiTheme="minorHAnsi" w:eastAsiaTheme="minorHAnsi" w:hAnsiTheme="minorHAnsi" w:cstheme="minorBidi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9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spacing w:val="1"/>
              </w:rPr>
              <w:t>8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FIRESET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T</w:t>
            </w:r>
            <w:r w:rsidRPr="00D61B63">
              <w:rPr>
                <w:rFonts w:ascii="Times New Roman" w:hAnsi="Times New Roman"/>
                <w:b/>
                <w:bCs/>
              </w:rPr>
              <w:t xml:space="preserve">ING </w:t>
            </w:r>
            <w:r w:rsidRPr="00D61B63">
              <w:rPr>
                <w:rFonts w:ascii="Times New Roman" w:hAnsi="Times New Roman"/>
                <w:i/>
              </w:rPr>
              <w:t>Please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rate the h</w:t>
            </w:r>
            <w:r w:rsidRPr="00D61B63">
              <w:rPr>
                <w:rFonts w:ascii="Times New Roman" w:hAnsi="Times New Roman"/>
                <w:i/>
                <w:spacing w:val="-2"/>
              </w:rPr>
              <w:t>i</w:t>
            </w:r>
            <w:r w:rsidRPr="00D61B63">
              <w:rPr>
                <w:rFonts w:ascii="Times New Roman" w:hAnsi="Times New Roman"/>
                <w:i/>
              </w:rPr>
              <w:t>ghest level from the</w:t>
            </w:r>
            <w:r w:rsidRPr="00D61B63">
              <w:rPr>
                <w:rFonts w:ascii="Times New Roman" w:hAnsi="Times New Roman"/>
                <w:i/>
                <w:spacing w:val="-3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0 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ys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History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re setting but</w:t>
            </w:r>
            <w:r w:rsidRPr="00D61B63">
              <w:rPr>
                <w:rFonts w:ascii="Times New Roman" w:hAnsi="Times New Roman"/>
                <w:spacing w:val="-1"/>
              </w:rPr>
              <w:t xml:space="preserve"> n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past s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 xml:space="preserve">x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onths.</w:t>
            </w:r>
          </w:p>
        </w:tc>
      </w:tr>
      <w:tr w:rsidR="00D61B63" w:rsidRPr="00D61B63" w:rsidTr="00BD163D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lastRenderedPageBreak/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Recent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fir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-setting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(</w:t>
            </w:r>
            <w:r w:rsidRPr="00D61B63">
              <w:rPr>
                <w:rFonts w:ascii="Times New Roman" w:hAnsi="Times New Roman"/>
                <w:spacing w:val="-3"/>
              </w:rPr>
              <w:t>i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past six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onths) but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beh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 xml:space="preserve">or has not 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nd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d the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liv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s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f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ers (e.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.,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layi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g 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atc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es)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re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eated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fire-setti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 xml:space="preserve">g 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ior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v</w:t>
            </w:r>
            <w:r w:rsidRPr="00D61B63">
              <w:rPr>
                <w:rFonts w:ascii="Times New Roman" w:hAnsi="Times New Roman"/>
              </w:rPr>
              <w:t>er a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er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d of at least two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years e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if n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t in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 xml:space="preserve">ast six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on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30" w:lineRule="exact"/>
              <w:ind w:right="142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Ac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 xml:space="preserve">te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reat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fire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setti</w:t>
            </w:r>
            <w:r w:rsidRPr="00D61B63">
              <w:rPr>
                <w:rFonts w:ascii="Times New Roman" w:hAnsi="Times New Roman"/>
                <w:spacing w:val="1"/>
              </w:rPr>
              <w:t>ng</w:t>
            </w:r>
            <w:r w:rsidRPr="00D61B63">
              <w:rPr>
                <w:rFonts w:ascii="Times New Roman" w:hAnsi="Times New Roman"/>
              </w:rPr>
              <w:t>.  Set fire that enda</w:t>
            </w:r>
            <w:r w:rsidRPr="00D61B63">
              <w:rPr>
                <w:rFonts w:ascii="Times New Roman" w:hAnsi="Times New Roman"/>
                <w:spacing w:val="1"/>
              </w:rPr>
              <w:t>ng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lives of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(e.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. atte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ti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o b</w:t>
            </w:r>
            <w:r w:rsidRPr="00D61B63">
              <w:rPr>
                <w:rFonts w:ascii="Times New Roman" w:hAnsi="Times New Roman"/>
                <w:spacing w:val="-1"/>
              </w:rPr>
              <w:t>ur</w:t>
            </w:r>
            <w:r w:rsidRPr="00D61B63">
              <w:rPr>
                <w:rFonts w:ascii="Times New Roman" w:hAnsi="Times New Roman"/>
              </w:rPr>
              <w:t>n d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 xml:space="preserve">wn a 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</w:rPr>
              <w:t>ou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e).</w:t>
            </w:r>
          </w:p>
        </w:tc>
      </w:tr>
    </w:tbl>
    <w:p w:rsidR="00D61B63" w:rsidRPr="00D61B63" w:rsidRDefault="00D61B63" w:rsidP="00D61B63">
      <w:pPr>
        <w:widowControl w:val="0"/>
        <w:spacing w:before="9"/>
        <w:rPr>
          <w:rFonts w:asciiTheme="minorHAnsi" w:eastAsiaTheme="minorHAnsi" w:hAnsiTheme="minorHAnsi" w:cstheme="minorBidi"/>
          <w:szCs w:val="26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val="2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9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9.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S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O</w:t>
            </w:r>
            <w:r w:rsidRPr="00D61B63">
              <w:rPr>
                <w:rFonts w:ascii="Times New Roman" w:hAnsi="Times New Roman"/>
                <w:b/>
                <w:bCs/>
              </w:rPr>
              <w:t>CIAL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BEHA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V</w:t>
            </w:r>
            <w:r w:rsidRPr="00D61B63">
              <w:rPr>
                <w:rFonts w:ascii="Times New Roman" w:hAnsi="Times New Roman"/>
                <w:b/>
                <w:bCs/>
              </w:rPr>
              <w:t>I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O</w:t>
            </w:r>
            <w:r w:rsidRPr="00D61B63">
              <w:rPr>
                <w:rFonts w:ascii="Times New Roman" w:hAnsi="Times New Roman"/>
                <w:b/>
                <w:bCs/>
              </w:rPr>
              <w:t>R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P</w:t>
            </w:r>
            <w:r w:rsidRPr="00D61B63">
              <w:rPr>
                <w:rFonts w:ascii="Times New Roman" w:hAnsi="Times New Roman"/>
                <w:i/>
                <w:spacing w:val="-2"/>
              </w:rPr>
              <w:t>l</w:t>
            </w:r>
            <w:r w:rsidRPr="00D61B63">
              <w:rPr>
                <w:rFonts w:ascii="Times New Roman" w:hAnsi="Times New Roman"/>
                <w:i/>
              </w:rPr>
              <w:t xml:space="preserve">ease </w:t>
            </w:r>
            <w:r w:rsidRPr="00D61B63">
              <w:rPr>
                <w:rFonts w:ascii="Times New Roman" w:hAnsi="Times New Roman"/>
                <w:i/>
                <w:spacing w:val="-1"/>
              </w:rPr>
              <w:t>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te the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h</w:t>
            </w:r>
            <w:r w:rsidRPr="00D61B63">
              <w:rPr>
                <w:rFonts w:ascii="Times New Roman" w:hAnsi="Times New Roman"/>
                <w:i/>
                <w:spacing w:val="-2"/>
              </w:rPr>
              <w:t>i</w:t>
            </w:r>
            <w:r w:rsidRPr="00D61B63">
              <w:rPr>
                <w:rFonts w:ascii="Times New Roman" w:hAnsi="Times New Roman"/>
                <w:i/>
              </w:rPr>
              <w:t>gh</w:t>
            </w:r>
            <w:r w:rsidRPr="00D61B63">
              <w:rPr>
                <w:rFonts w:ascii="Times New Roman" w:hAnsi="Times New Roman"/>
                <w:i/>
                <w:spacing w:val="-1"/>
              </w:rPr>
              <w:t>e</w:t>
            </w:r>
            <w:r w:rsidRPr="00D61B63">
              <w:rPr>
                <w:rFonts w:ascii="Times New Roman" w:hAnsi="Times New Roman"/>
                <w:i/>
              </w:rPr>
              <w:t>st level from the</w:t>
            </w:r>
            <w:r w:rsidRPr="00D61B63">
              <w:rPr>
                <w:rFonts w:ascii="Times New Roman" w:hAnsi="Times New Roman"/>
                <w:i/>
                <w:spacing w:val="-4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s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ys</w:t>
            </w:r>
          </w:p>
        </w:tc>
      </w:tr>
      <w:tr w:rsidR="00D61B63" w:rsidRPr="00D61B63" w:rsidTr="00E860E3">
        <w:trPr>
          <w:trHeight w:val="2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proble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atic social 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vior.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30" w:lineRule="exact"/>
              <w:ind w:right="312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Mild level of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proble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atic social beh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 xml:space="preserve">vior. 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is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ight include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occasional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appropriate social 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</w:t>
            </w:r>
            <w:r w:rsidRPr="00D61B63">
              <w:rPr>
                <w:rFonts w:ascii="Times New Roman" w:hAnsi="Times New Roman"/>
                <w:spacing w:val="-1"/>
              </w:rPr>
              <w:t>or</w:t>
            </w:r>
            <w:r w:rsidRPr="00D61B63">
              <w:rPr>
                <w:rFonts w:ascii="Times New Roman" w:hAnsi="Times New Roman"/>
              </w:rPr>
              <w:t>.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ents 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stra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ers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 xml:space="preserve">r </w:t>
            </w:r>
            <w:r w:rsidRPr="00D61B63">
              <w:rPr>
                <w:rFonts w:ascii="Times New Roman" w:hAnsi="Times New Roman"/>
                <w:spacing w:val="-1"/>
              </w:rPr>
              <w:t>un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>al 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vior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cial settings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ight be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cl</w:t>
            </w:r>
            <w:r w:rsidRPr="00D61B63">
              <w:rPr>
                <w:rFonts w:ascii="Times New Roman" w:hAnsi="Times New Roman"/>
                <w:spacing w:val="1"/>
              </w:rPr>
              <w:t>ud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is le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el.</w:t>
            </w:r>
          </w:p>
        </w:tc>
      </w:tr>
      <w:tr w:rsidR="00D61B63" w:rsidRPr="00D61B63" w:rsidTr="00E860E3">
        <w:trPr>
          <w:trHeight w:val="2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>od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rate level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f p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oble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atic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social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beh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r.  F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x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ple,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f</w:t>
            </w:r>
            <w:r w:rsidRPr="00D61B63">
              <w:rPr>
                <w:rFonts w:ascii="Times New Roman" w:hAnsi="Times New Roman"/>
              </w:rPr>
              <w:t>re</w:t>
            </w:r>
            <w:r w:rsidRPr="00D61B63">
              <w:rPr>
                <w:rFonts w:ascii="Times New Roman" w:hAnsi="Times New Roman"/>
                <w:spacing w:val="-1"/>
              </w:rPr>
              <w:t>q</w:t>
            </w:r>
            <w:r w:rsidRPr="00D61B63">
              <w:rPr>
                <w:rFonts w:ascii="Times New Roman" w:hAnsi="Times New Roman"/>
              </w:rPr>
              <w:t>u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nt c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>rs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 xml:space="preserve">g in 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</w:rPr>
              <w:t>ublic w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uld be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rat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d 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re.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30" w:lineRule="exact"/>
              <w:ind w:right="57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Sev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level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 xml:space="preserve">f 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atic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social 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vio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. 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</w:rPr>
              <w:t>’s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cial 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or plac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hi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/her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at ri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k f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an</w:t>
            </w:r>
            <w:r w:rsidRPr="00D61B63">
              <w:rPr>
                <w:rFonts w:ascii="Times New Roman" w:hAnsi="Times New Roman"/>
              </w:rPr>
              <w:t>ctions (e</w:t>
            </w:r>
            <w:r w:rsidRPr="00D61B63">
              <w:rPr>
                <w:rFonts w:ascii="Times New Roman" w:hAnsi="Times New Roman"/>
                <w:spacing w:val="-1"/>
              </w:rPr>
              <w:t>.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.,</w:t>
            </w:r>
            <w:r w:rsidRPr="00D61B63">
              <w:rPr>
                <w:rFonts w:ascii="Times New Roman" w:hAnsi="Times New Roman"/>
                <w:spacing w:val="-1"/>
              </w:rPr>
              <w:t xml:space="preserve"> su</w:t>
            </w:r>
            <w:r w:rsidRPr="00D61B63">
              <w:rPr>
                <w:rFonts w:ascii="Times New Roman" w:hAnsi="Times New Roman"/>
              </w:rPr>
              <w:t>sp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si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ex</w:t>
            </w:r>
            <w:r w:rsidRPr="00D61B63">
              <w:rPr>
                <w:rFonts w:ascii="Times New Roman" w:hAnsi="Times New Roman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>lsion f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om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school,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ss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f f</w:t>
            </w:r>
            <w:r w:rsidRPr="00D61B63">
              <w:rPr>
                <w:rFonts w:ascii="Times New Roman" w:hAnsi="Times New Roman"/>
                <w:spacing w:val="-1"/>
              </w:rPr>
              <w:t>os</w:t>
            </w:r>
            <w:r w:rsidRPr="00D61B63">
              <w:rPr>
                <w:rFonts w:ascii="Times New Roman" w:hAnsi="Times New Roman"/>
              </w:rPr>
              <w:t>ter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e).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 exa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ple,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re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teni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g o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hers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w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uld be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rat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d 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re.</w:t>
            </w:r>
          </w:p>
        </w:tc>
      </w:tr>
    </w:tbl>
    <w:p w:rsidR="00D61B63" w:rsidRPr="00D61B63" w:rsidRDefault="00D61B63" w:rsidP="00D61B63">
      <w:pPr>
        <w:widowControl w:val="0"/>
        <w:spacing w:before="120" w:after="120"/>
        <w:ind w:right="-14"/>
        <w:rPr>
          <w:rFonts w:ascii="Times New Roman" w:hAnsi="Times New Roman"/>
          <w:sz w:val="24"/>
          <w:szCs w:val="24"/>
        </w:rPr>
      </w:pPr>
      <w:r w:rsidRPr="00D61B63">
        <w:rPr>
          <w:rFonts w:ascii="Times New Roman" w:hAnsi="Times New Roman"/>
          <w:b/>
          <w:bCs/>
          <w:sz w:val="24"/>
          <w:szCs w:val="24"/>
        </w:rPr>
        <w:t>BEHAVI</w:t>
      </w:r>
      <w:r w:rsidRPr="00D61B63"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 w:rsidRPr="00D61B63">
        <w:rPr>
          <w:rFonts w:ascii="Times New Roman" w:hAnsi="Times New Roman"/>
          <w:b/>
          <w:bCs/>
          <w:sz w:val="24"/>
          <w:szCs w:val="24"/>
        </w:rPr>
        <w:t>RAL/EM</w:t>
      </w:r>
      <w:r w:rsidRPr="00D61B63"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 w:rsidRPr="00D61B63">
        <w:rPr>
          <w:rFonts w:ascii="Times New Roman" w:hAnsi="Times New Roman"/>
          <w:b/>
          <w:bCs/>
          <w:sz w:val="24"/>
          <w:szCs w:val="24"/>
        </w:rPr>
        <w:t xml:space="preserve">TIONAL </w:t>
      </w:r>
      <w:r w:rsidRPr="00D61B63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D61B63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Pr="00D61B63">
        <w:rPr>
          <w:rFonts w:ascii="Times New Roman" w:hAnsi="Times New Roman"/>
          <w:b/>
          <w:bCs/>
          <w:sz w:val="24"/>
          <w:szCs w:val="24"/>
        </w:rPr>
        <w:t>MPTOMS</w:t>
      </w: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hRule="exact" w:val="30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spacing w:val="1"/>
              </w:rPr>
              <w:t>1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0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P</w:t>
            </w:r>
            <w:r w:rsidRPr="00D61B63">
              <w:rPr>
                <w:rFonts w:ascii="Times New Roman" w:hAnsi="Times New Roman"/>
                <w:b/>
                <w:bCs/>
              </w:rPr>
              <w:t>S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Y</w:t>
            </w:r>
            <w:r w:rsidRPr="00D61B63">
              <w:rPr>
                <w:rFonts w:ascii="Times New Roman" w:hAnsi="Times New Roman"/>
                <w:b/>
                <w:bCs/>
              </w:rPr>
              <w:t>C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HO</w:t>
            </w:r>
            <w:r w:rsidRPr="00D61B63">
              <w:rPr>
                <w:rFonts w:ascii="Times New Roman" w:hAnsi="Times New Roman"/>
                <w:b/>
                <w:bCs/>
              </w:rPr>
              <w:t>SIS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Ple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se 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</w:rPr>
              <w:t>e 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ig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est level fr</w:t>
            </w:r>
            <w:r w:rsidRPr="00D61B63">
              <w:rPr>
                <w:rFonts w:ascii="Times New Roman" w:hAnsi="Times New Roman"/>
                <w:i/>
                <w:spacing w:val="1"/>
              </w:rPr>
              <w:t>o</w:t>
            </w:r>
            <w:r w:rsidRPr="00D61B63">
              <w:rPr>
                <w:rFonts w:ascii="Times New Roman" w:hAnsi="Times New Roman"/>
                <w:i/>
              </w:rPr>
              <w:t>m 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3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pas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t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da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ys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9D285E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History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</w:rPr>
              <w:t>icion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hall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nati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s,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del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ons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r biza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re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beh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</w:t>
            </w:r>
            <w:r w:rsidRPr="00D61B63">
              <w:rPr>
                <w:rFonts w:ascii="Times New Roman" w:hAnsi="Times New Roman"/>
                <w:spacing w:val="-1"/>
              </w:rPr>
              <w:t xml:space="preserve"> m</w:t>
            </w:r>
            <w:r w:rsidRPr="00D61B63">
              <w:rPr>
                <w:rFonts w:ascii="Times New Roman" w:hAnsi="Times New Roman"/>
              </w:rPr>
              <w:t>ight be associated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 so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 form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ps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tic di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9D7E8C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Clear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evi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</w:rPr>
              <w:t>ence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f hall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cinati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ns,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de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s,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biza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re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at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ight be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ssociated 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 f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 xml:space="preserve"> p</w:t>
            </w:r>
            <w:r w:rsidRPr="00D61B63">
              <w:rPr>
                <w:rFonts w:ascii="Times New Roman" w:hAnsi="Times New Roman"/>
              </w:rPr>
              <w:t>sych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tic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is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er.</w:t>
            </w:r>
          </w:p>
        </w:tc>
      </w:tr>
      <w:tr w:rsidR="00D61B63" w:rsidRPr="00D61B63" w:rsidTr="009D285E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30" w:lineRule="exact"/>
              <w:ind w:right="75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Clear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evi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</w:rPr>
              <w:t>ence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f da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>ro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hall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cinati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ns,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del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on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b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zarre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at 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>ight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be associated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 so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 form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of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psych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tic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is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er w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ich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laces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 or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rs at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risk of ph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sical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har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</w:tbl>
    <w:p w:rsidR="00D61B63" w:rsidRPr="00D61B63" w:rsidRDefault="00D61B63" w:rsidP="00D61B63">
      <w:pPr>
        <w:widowControl w:val="0"/>
        <w:spacing w:before="4" w:line="220" w:lineRule="exact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spacing w:val="1"/>
              </w:rPr>
              <w:t>1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1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I</w:t>
            </w:r>
            <w:r w:rsidRPr="00D61B63">
              <w:rPr>
                <w:rFonts w:ascii="Times New Roman" w:hAnsi="Times New Roman"/>
                <w:b/>
                <w:bCs/>
              </w:rPr>
              <w:t>M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P</w:t>
            </w:r>
            <w:r w:rsidRPr="00D61B63">
              <w:rPr>
                <w:rFonts w:ascii="Times New Roman" w:hAnsi="Times New Roman"/>
                <w:b/>
                <w:bCs/>
              </w:rPr>
              <w:t>ULS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E</w:t>
            </w:r>
            <w:r w:rsidRPr="00D61B63">
              <w:rPr>
                <w:rFonts w:ascii="Times New Roman" w:hAnsi="Times New Roman"/>
                <w:b/>
                <w:bCs/>
              </w:rPr>
              <w:t>/HYPE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RA</w:t>
            </w:r>
            <w:r w:rsidRPr="00D61B63">
              <w:rPr>
                <w:rFonts w:ascii="Times New Roman" w:hAnsi="Times New Roman"/>
                <w:b/>
                <w:bCs/>
              </w:rPr>
              <w:t>C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T</w:t>
            </w:r>
            <w:r w:rsidRPr="00D61B63">
              <w:rPr>
                <w:rFonts w:ascii="Times New Roman" w:hAnsi="Times New Roman"/>
                <w:b/>
                <w:bCs/>
              </w:rPr>
              <w:t xml:space="preserve">IVITY </w:t>
            </w:r>
            <w:r w:rsidRPr="00D61B63">
              <w:rPr>
                <w:rFonts w:ascii="Times New Roman" w:hAnsi="Times New Roman"/>
                <w:i/>
              </w:rPr>
              <w:t>Plea</w:t>
            </w:r>
            <w:r w:rsidRPr="00D61B63">
              <w:rPr>
                <w:rFonts w:ascii="Times New Roman" w:hAnsi="Times New Roman"/>
                <w:i/>
                <w:spacing w:val="-1"/>
              </w:rPr>
              <w:t>s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rate the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h</w:t>
            </w:r>
            <w:r w:rsidRPr="00D61B63">
              <w:rPr>
                <w:rFonts w:ascii="Times New Roman" w:hAnsi="Times New Roman"/>
                <w:i/>
                <w:spacing w:val="-2"/>
              </w:rPr>
              <w:t>i</w:t>
            </w:r>
            <w:r w:rsidRPr="00D61B63">
              <w:rPr>
                <w:rFonts w:ascii="Times New Roman" w:hAnsi="Times New Roman"/>
                <w:i/>
              </w:rPr>
              <w:t>ghe</w:t>
            </w:r>
            <w:r w:rsidRPr="00D61B63">
              <w:rPr>
                <w:rFonts w:ascii="Times New Roman" w:hAnsi="Times New Roman"/>
                <w:i/>
                <w:spacing w:val="-1"/>
              </w:rPr>
              <w:t>s</w:t>
            </w:r>
            <w:r w:rsidRPr="00D61B63">
              <w:rPr>
                <w:rFonts w:ascii="Times New Roman" w:hAnsi="Times New Roman"/>
                <w:i/>
              </w:rPr>
              <w:t xml:space="preserve">t level from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0 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ys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So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 problems with 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pulsive,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distractible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h</w:t>
            </w:r>
            <w:r w:rsidRPr="00D61B63">
              <w:rPr>
                <w:rFonts w:ascii="Times New Roman" w:hAnsi="Times New Roman"/>
                <w:spacing w:val="-2"/>
              </w:rPr>
              <w:t>y</w:t>
            </w:r>
            <w:r w:rsidRPr="00D61B63">
              <w:rPr>
                <w:rFonts w:ascii="Times New Roman" w:hAnsi="Times New Roman"/>
              </w:rPr>
              <w:t>peractive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beh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 xml:space="preserve">vior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at places the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 at risk of f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ture f</w:t>
            </w:r>
            <w:r w:rsidRPr="00D61B63">
              <w:rPr>
                <w:rFonts w:ascii="Times New Roman" w:hAnsi="Times New Roman"/>
                <w:spacing w:val="1"/>
              </w:rPr>
              <w:t>un</w:t>
            </w:r>
            <w:r w:rsidRPr="00D61B63">
              <w:rPr>
                <w:rFonts w:ascii="Times New Roman" w:hAnsi="Times New Roman"/>
              </w:rPr>
              <w:t>ctio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ing diffic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lties.</w:t>
            </w:r>
          </w:p>
        </w:tc>
      </w:tr>
      <w:tr w:rsidR="00D61B63" w:rsidRPr="00D61B63" w:rsidTr="00E860E3">
        <w:trPr>
          <w:trHeight w:val="57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9D7E8C">
            <w:pPr>
              <w:widowControl w:val="0"/>
              <w:spacing w:line="230" w:lineRule="exact"/>
              <w:ind w:right="511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Clear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evi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</w:rPr>
              <w:t>ence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f p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oble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w</w:t>
            </w:r>
            <w:r w:rsidRPr="00D61B63">
              <w:rPr>
                <w:rFonts w:ascii="Times New Roman" w:hAnsi="Times New Roman"/>
              </w:rPr>
              <w:t>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pulsive,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distracti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racti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or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terferes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ild’s a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>ity 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="009D7E8C">
              <w:rPr>
                <w:rFonts w:ascii="Times New Roman" w:hAnsi="Times New Roman"/>
                <w:spacing w:val="1"/>
              </w:rPr>
              <w:t>f</w:t>
            </w:r>
            <w:r w:rsidRPr="00D61B63">
              <w:rPr>
                <w:rFonts w:ascii="Times New Roman" w:hAnsi="Times New Roman"/>
              </w:rPr>
              <w:t>u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ction 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at least 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do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9D285E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Clear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evi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</w:rPr>
              <w:t>ence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us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level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puls</w:t>
            </w:r>
            <w:r w:rsidRPr="00D61B63">
              <w:rPr>
                <w:rFonts w:ascii="Times New Roman" w:hAnsi="Times New Roman"/>
                <w:spacing w:val="-1"/>
              </w:rPr>
              <w:t>i</w:t>
            </w:r>
            <w:r w:rsidRPr="00D61B63">
              <w:rPr>
                <w:rFonts w:ascii="Times New Roman" w:hAnsi="Times New Roman"/>
              </w:rPr>
              <w:t>ve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beh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 xml:space="preserve">vior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 can place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the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 at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risk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f p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ysical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</w:tbl>
    <w:p w:rsidR="00D61B63" w:rsidRPr="00D61B63" w:rsidRDefault="00D61B63" w:rsidP="00D61B63">
      <w:pPr>
        <w:widowControl w:val="0"/>
        <w:rPr>
          <w:rFonts w:asciiTheme="minorHAnsi" w:eastAsiaTheme="minorHAnsi" w:hAnsiTheme="minorHAnsi" w:cstheme="minorBidi"/>
          <w:szCs w:val="9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hRule="exact" w:val="30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spacing w:val="1"/>
              </w:rPr>
              <w:t>1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2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DEPR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ESS</w:t>
            </w:r>
            <w:r w:rsidRPr="00D61B63">
              <w:rPr>
                <w:rFonts w:ascii="Times New Roman" w:hAnsi="Times New Roman"/>
                <w:b/>
                <w:bCs/>
              </w:rPr>
              <w:t xml:space="preserve">ION </w:t>
            </w:r>
            <w:r w:rsidRPr="00D61B63">
              <w:rPr>
                <w:rFonts w:ascii="Times New Roman" w:hAnsi="Times New Roman"/>
                <w:i/>
              </w:rPr>
              <w:t>Please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rate the h</w:t>
            </w:r>
            <w:r w:rsidRPr="00D61B63">
              <w:rPr>
                <w:rFonts w:ascii="Times New Roman" w:hAnsi="Times New Roman"/>
                <w:i/>
                <w:spacing w:val="-2"/>
              </w:rPr>
              <w:t>i</w:t>
            </w:r>
            <w:r w:rsidRPr="00D61B63">
              <w:rPr>
                <w:rFonts w:ascii="Times New Roman" w:hAnsi="Times New Roman"/>
                <w:i/>
              </w:rPr>
              <w:t>ghest level from the</w:t>
            </w:r>
            <w:r w:rsidRPr="00D61B63">
              <w:rPr>
                <w:rFonts w:ascii="Times New Roman" w:hAnsi="Times New Roman"/>
                <w:i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0 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ys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lastRenderedPageBreak/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History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</w:rPr>
              <w:t>icion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pr</w:t>
            </w:r>
            <w:r w:rsidRPr="00D61B63">
              <w:rPr>
                <w:rFonts w:ascii="Times New Roman" w:hAnsi="Times New Roman"/>
                <w:spacing w:val="-1"/>
              </w:rPr>
              <w:t>es</w:t>
            </w:r>
            <w:r w:rsidRPr="00D61B63">
              <w:rPr>
                <w:rFonts w:ascii="Times New Roman" w:hAnsi="Times New Roman"/>
              </w:rPr>
              <w:t xml:space="preserve">sion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oderate 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ession as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ciated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rec</w:t>
            </w:r>
            <w:r w:rsidRPr="00D61B63">
              <w:rPr>
                <w:rFonts w:ascii="Times New Roman" w:hAnsi="Times New Roman"/>
                <w:spacing w:val="-1"/>
              </w:rPr>
              <w:t>en</w:t>
            </w:r>
            <w:r w:rsidRPr="00D61B63">
              <w:rPr>
                <w:rFonts w:ascii="Times New Roman" w:hAnsi="Times New Roman"/>
              </w:rPr>
              <w:t xml:space="preserve">t 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ati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 life e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 xml:space="preserve">imal </w:t>
            </w:r>
            <w:r w:rsidRPr="00D61B63">
              <w:rPr>
                <w:rFonts w:ascii="Times New Roman" w:hAnsi="Times New Roman"/>
                <w:spacing w:val="1"/>
              </w:rPr>
              <w:t>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 xml:space="preserve">act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n life d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fu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cti</w:t>
            </w:r>
            <w:r w:rsidRPr="00D61B63">
              <w:rPr>
                <w:rFonts w:ascii="Times New Roman" w:hAnsi="Times New Roman"/>
                <w:spacing w:val="1"/>
              </w:rPr>
              <w:t>on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g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Clear evidence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depression associated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 either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pres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ood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g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ificant irrita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 xml:space="preserve">ility. 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De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ress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 xml:space="preserve">on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as interfered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gn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fica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tly 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’s a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ility 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functi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in at least </w:t>
            </w:r>
            <w:r w:rsidRPr="00D61B63">
              <w:rPr>
                <w:rFonts w:ascii="Times New Roman" w:hAnsi="Times New Roman"/>
                <w:spacing w:val="1"/>
              </w:rPr>
              <w:t>on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life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do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in</w:t>
            </w:r>
            <w:r w:rsidRPr="00D61B63">
              <w:rPr>
                <w:rFonts w:ascii="Times New Roman" w:hAnsi="Times New Roman"/>
              </w:rPr>
              <w:t>. 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ild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ay</w:t>
            </w:r>
            <w:r w:rsidRPr="00D61B63">
              <w:rPr>
                <w:rFonts w:ascii="Times New Roman" w:hAnsi="Times New Roman"/>
                <w:spacing w:val="1"/>
              </w:rPr>
              <w:t xml:space="preserve"> u</w:t>
            </w:r>
            <w:r w:rsidRPr="00D61B63">
              <w:rPr>
                <w:rFonts w:ascii="Times New Roman" w:hAnsi="Times New Roman"/>
              </w:rPr>
              <w:t xml:space="preserve">se illicit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  <w:spacing w:val="-1"/>
              </w:rPr>
              <w:t>g</w:t>
            </w:r>
            <w:r w:rsidRPr="00D61B63">
              <w:rPr>
                <w:rFonts w:ascii="Times New Roman" w:hAnsi="Times New Roman"/>
              </w:rPr>
              <w:t>s or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ov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escri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 xml:space="preserve">tion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ugs 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se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 xml:space="preserve">f-medicate. 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This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a</w:t>
            </w:r>
            <w:r w:rsidRPr="00D61B63">
              <w:rPr>
                <w:rFonts w:ascii="Times New Roman" w:hAnsi="Times New Roman"/>
              </w:rPr>
              <w:t>y include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sign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ficant</w:t>
            </w:r>
            <w:r w:rsidRPr="00D61B63">
              <w:rPr>
                <w:rFonts w:ascii="Times New Roman" w:hAnsi="Times New Roman"/>
                <w:spacing w:val="-1"/>
              </w:rPr>
              <w:t xml:space="preserve"> w</w:t>
            </w:r>
            <w:r w:rsidRPr="00D61B63">
              <w:rPr>
                <w:rFonts w:ascii="Times New Roman" w:hAnsi="Times New Roman"/>
              </w:rPr>
              <w:t>ithdrawal, avoid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nce, or elective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ti</w:t>
            </w:r>
            <w:r w:rsidRPr="00D61B63">
              <w:rPr>
                <w:rFonts w:ascii="Times New Roman" w:hAnsi="Times New Roman"/>
                <w:spacing w:val="1"/>
              </w:rPr>
              <w:t>s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Clear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evi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</w:rPr>
              <w:t>ence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disabli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level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f de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</w:rPr>
              <w:t>re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sion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at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akes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it virtually i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>po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sible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</w:rPr>
              <w:t>e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to fu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ction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in 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y life domai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</w:tbl>
    <w:p w:rsidR="00D61B63" w:rsidRDefault="00D61B63"/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hRule="exact" w:val="30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9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spacing w:val="1"/>
              </w:rPr>
              <w:t>1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3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N</w:t>
            </w:r>
            <w:r w:rsidRPr="00D61B63">
              <w:rPr>
                <w:rFonts w:ascii="Times New Roman" w:hAnsi="Times New Roman"/>
                <w:b/>
                <w:bCs/>
                <w:spacing w:val="2"/>
              </w:rPr>
              <w:t>X</w:t>
            </w:r>
            <w:r w:rsidRPr="00D61B63">
              <w:rPr>
                <w:rFonts w:ascii="Times New Roman" w:hAnsi="Times New Roman"/>
                <w:b/>
                <w:bCs/>
              </w:rPr>
              <w:t xml:space="preserve">IETY </w:t>
            </w:r>
            <w:r w:rsidRPr="00D61B63">
              <w:rPr>
                <w:rFonts w:ascii="Times New Roman" w:hAnsi="Times New Roman"/>
                <w:i/>
              </w:rPr>
              <w:t>Please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rate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-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 highest level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from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 xml:space="preserve">e 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st 30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da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ind w:right="-14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ind w:right="-14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E860E3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ind w:right="-14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ind w:right="-14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History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</w:rPr>
              <w:t>icion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a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xiety p</w:t>
            </w:r>
            <w:r w:rsidRPr="00D61B63">
              <w:rPr>
                <w:rFonts w:ascii="Times New Roman" w:hAnsi="Times New Roman"/>
                <w:spacing w:val="-1"/>
              </w:rPr>
              <w:t>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or</w:t>
            </w:r>
            <w:r w:rsidRPr="00D61B63">
              <w:rPr>
                <w:rFonts w:ascii="Times New Roman" w:hAnsi="Times New Roman"/>
                <w:spacing w:val="-1"/>
              </w:rPr>
              <w:t xml:space="preserve"> m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oder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te anxiety as</w:t>
            </w:r>
            <w:r w:rsidRPr="00D61B63">
              <w:rPr>
                <w:rFonts w:ascii="Times New Roman" w:hAnsi="Times New Roman"/>
                <w:spacing w:val="-1"/>
              </w:rPr>
              <w:t>so</w:t>
            </w:r>
            <w:r w:rsidRPr="00D61B63">
              <w:rPr>
                <w:rFonts w:ascii="Times New Roman" w:hAnsi="Times New Roman"/>
              </w:rPr>
              <w:t>ciated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 a recent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gative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life ev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Clear evidence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of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nxiety as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ociated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 e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 xml:space="preserve">ther </w:t>
            </w:r>
            <w:r w:rsidRPr="00D61B63">
              <w:rPr>
                <w:rFonts w:ascii="Times New Roman" w:hAnsi="Times New Roman"/>
                <w:spacing w:val="-1"/>
              </w:rPr>
              <w:t>an</w:t>
            </w:r>
            <w:r w:rsidRPr="00D61B63">
              <w:rPr>
                <w:rFonts w:ascii="Times New Roman" w:hAnsi="Times New Roman"/>
                <w:spacing w:val="1"/>
              </w:rPr>
              <w:t>x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 xml:space="preserve">s 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 xml:space="preserve">d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sig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i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-1"/>
              </w:rPr>
              <w:t>ica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 fe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  <w:spacing w:val="-1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 xml:space="preserve">ess.  </w:t>
            </w:r>
            <w:r w:rsidRPr="00D61B63">
              <w:rPr>
                <w:rFonts w:ascii="Times New Roman" w:hAnsi="Times New Roman"/>
              </w:rPr>
              <w:t>An</w:t>
            </w:r>
            <w:r w:rsidRPr="00D61B63">
              <w:rPr>
                <w:rFonts w:ascii="Times New Roman" w:hAnsi="Times New Roman"/>
                <w:spacing w:val="1"/>
              </w:rPr>
              <w:t>x</w:t>
            </w:r>
            <w:r w:rsidRPr="00D61B63">
              <w:rPr>
                <w:rFonts w:ascii="Times New Roman" w:hAnsi="Times New Roman"/>
              </w:rPr>
              <w:t xml:space="preserve">iety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as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erfered sig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ifica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tly 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’s a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ility 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>un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at least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e life do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ain.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Clear e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ide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 of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ilitati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g le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el of a</w:t>
            </w:r>
            <w:r w:rsidRPr="00D61B63">
              <w:rPr>
                <w:rFonts w:ascii="Times New Roman" w:hAnsi="Times New Roman"/>
                <w:spacing w:val="1"/>
              </w:rPr>
              <w:t>nx</w:t>
            </w:r>
            <w:r w:rsidRPr="00D61B63">
              <w:rPr>
                <w:rFonts w:ascii="Times New Roman" w:hAnsi="Times New Roman"/>
              </w:rPr>
              <w:t>ie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y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at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k</w:t>
            </w:r>
            <w:r w:rsidRPr="00D61B63">
              <w:rPr>
                <w:rFonts w:ascii="Times New Roman" w:hAnsi="Times New Roman"/>
              </w:rPr>
              <w:t xml:space="preserve">es it 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irt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ally 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po</w:t>
            </w:r>
            <w:r w:rsidRPr="00D61B63">
              <w:rPr>
                <w:rFonts w:ascii="Times New Roman" w:hAnsi="Times New Roman"/>
              </w:rPr>
              <w:t>ssi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 f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to fu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ction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in 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y life domai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</w:tbl>
    <w:p w:rsidR="00D61B63" w:rsidRPr="00D61B63" w:rsidRDefault="00D61B63" w:rsidP="00D61B63">
      <w:pPr>
        <w:widowControl w:val="0"/>
        <w:rPr>
          <w:rFonts w:asciiTheme="minorHAnsi" w:eastAsiaTheme="minorHAnsi" w:hAnsiTheme="minorHAnsi" w:cstheme="minorBidi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hRule="exact" w:val="30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 xml:space="preserve">14. 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O</w:t>
            </w:r>
            <w:r w:rsidRPr="00D61B63">
              <w:rPr>
                <w:rFonts w:ascii="Times New Roman" w:hAnsi="Times New Roman"/>
                <w:b/>
                <w:bCs/>
              </w:rPr>
              <w:t>PPO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S</w:t>
            </w:r>
            <w:r w:rsidRPr="00D61B63">
              <w:rPr>
                <w:rFonts w:ascii="Times New Roman" w:hAnsi="Times New Roman"/>
                <w:b/>
                <w:bCs/>
              </w:rPr>
              <w:t>ITIONAL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Pl</w:t>
            </w:r>
            <w:r w:rsidRPr="00D61B63">
              <w:rPr>
                <w:rFonts w:ascii="Times New Roman" w:hAnsi="Times New Roman"/>
                <w:i/>
                <w:spacing w:val="-1"/>
              </w:rPr>
              <w:t>e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  <w:spacing w:val="-1"/>
              </w:rPr>
              <w:t>s</w:t>
            </w:r>
            <w:r w:rsidRPr="00D61B63">
              <w:rPr>
                <w:rFonts w:ascii="Times New Roman" w:hAnsi="Times New Roman"/>
                <w:i/>
              </w:rPr>
              <w:t xml:space="preserve">e rate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highest level from the</w:t>
            </w:r>
            <w:r w:rsidRPr="00D61B63">
              <w:rPr>
                <w:rFonts w:ascii="Times New Roman" w:hAnsi="Times New Roman"/>
                <w:i/>
                <w:spacing w:val="-4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as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t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ys</w:t>
            </w:r>
          </w:p>
        </w:tc>
      </w:tr>
      <w:tr w:rsidR="00D61B63" w:rsidRPr="00D61B63" w:rsidTr="00E860E3">
        <w:trPr>
          <w:trHeight w:hRule="exact" w:val="24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E860E3">
        <w:trPr>
          <w:trHeight w:hRule="exact" w:val="24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History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rec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nt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set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(p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 xml:space="preserve">st 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ix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we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k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) of 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fiance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w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</w:rPr>
              <w:t>s aut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</w:rPr>
              <w:t>ority f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-1"/>
              </w:rPr>
              <w:t>ur</w:t>
            </w:r>
            <w:r w:rsidRPr="00D61B63">
              <w:rPr>
                <w:rFonts w:ascii="Times New Roman" w:hAnsi="Times New Roman"/>
              </w:rPr>
              <w:t>es.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Clear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evi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</w:rPr>
              <w:t>ence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f o</w:t>
            </w:r>
            <w:r w:rsidRPr="00D61B63">
              <w:rPr>
                <w:rFonts w:ascii="Times New Roman" w:hAnsi="Times New Roman"/>
                <w:spacing w:val="-1"/>
              </w:rPr>
              <w:t>pp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sition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l and</w:t>
            </w:r>
            <w:r w:rsidRPr="00D61B63">
              <w:rPr>
                <w:rFonts w:ascii="Times New Roman" w:hAnsi="Times New Roman"/>
                <w:spacing w:val="-2"/>
              </w:rPr>
              <w:t>/</w:t>
            </w:r>
            <w:r w:rsidRPr="00D61B63">
              <w:rPr>
                <w:rFonts w:ascii="Times New Roman" w:hAnsi="Times New Roman"/>
              </w:rPr>
              <w:t>or 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fiant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or t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w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rds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au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rity fig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>res,</w:t>
            </w:r>
            <w:r w:rsidRPr="00D61B63">
              <w:rPr>
                <w:rFonts w:ascii="Times New Roman" w:hAnsi="Times New Roman"/>
                <w:spacing w:val="-1"/>
              </w:rPr>
              <w:t xml:space="preserve"> w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ich is c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rre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tly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terfering 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’s fu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ctio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ing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in at least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on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life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do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in</w:t>
            </w:r>
            <w:r w:rsidRPr="00D61B63">
              <w:rPr>
                <w:rFonts w:ascii="Times New Roman" w:hAnsi="Times New Roman"/>
              </w:rPr>
              <w:t>.  Be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ior ca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ses 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ti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nal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arm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to</w:t>
            </w:r>
            <w:r w:rsidRPr="00D61B63">
              <w:rPr>
                <w:rFonts w:ascii="Times New Roman" w:hAnsi="Times New Roman"/>
                <w:spacing w:val="1"/>
              </w:rPr>
              <w:t xml:space="preserve"> o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rs.</w:t>
            </w:r>
          </w:p>
        </w:tc>
      </w:tr>
      <w:tr w:rsidR="00D61B63" w:rsidRPr="00D61B63" w:rsidTr="00E860E3">
        <w:trPr>
          <w:trHeight w:val="2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Clear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evi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</w:rPr>
              <w:t>ence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 d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us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level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 xml:space="preserve">f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itional 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nv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 ha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reat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ph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sical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harm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her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</w:tbl>
    <w:p w:rsidR="00D61B63" w:rsidRPr="00D61B63" w:rsidRDefault="00D61B63" w:rsidP="00D61B63">
      <w:pPr>
        <w:widowControl w:val="0"/>
        <w:spacing w:before="4" w:line="220" w:lineRule="exact"/>
        <w:rPr>
          <w:rFonts w:asciiTheme="minorHAnsi" w:eastAsiaTheme="minorHAnsi" w:hAnsiTheme="minorHAnsi" w:cstheme="minorBidi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val="14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spacing w:val="1"/>
              </w:rPr>
              <w:t>1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5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C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O</w:t>
            </w:r>
            <w:r w:rsidRPr="00D61B63">
              <w:rPr>
                <w:rFonts w:ascii="Times New Roman" w:hAnsi="Times New Roman"/>
                <w:b/>
                <w:bCs/>
              </w:rPr>
              <w:t>N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DUC</w:t>
            </w:r>
            <w:r w:rsidRPr="00D61B63">
              <w:rPr>
                <w:rFonts w:ascii="Times New Roman" w:hAnsi="Times New Roman"/>
                <w:b/>
                <w:bCs/>
              </w:rPr>
              <w:t xml:space="preserve">T  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Please 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te 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ig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est level fr</w:t>
            </w:r>
            <w:r w:rsidRPr="00D61B63">
              <w:rPr>
                <w:rFonts w:ascii="Times New Roman" w:hAnsi="Times New Roman"/>
                <w:i/>
                <w:spacing w:val="1"/>
              </w:rPr>
              <w:t>o</w:t>
            </w:r>
            <w:r w:rsidRPr="00D61B63">
              <w:rPr>
                <w:rFonts w:ascii="Times New Roman" w:hAnsi="Times New Roman"/>
                <w:i/>
              </w:rPr>
              <w:t>m 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4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st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0 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ys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History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</w:rPr>
              <w:t>icion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of 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associated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tisocial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beh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cl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but</w:t>
            </w:r>
            <w:r w:rsidRPr="00D61B63">
              <w:rPr>
                <w:rFonts w:ascii="Times New Roman" w:hAnsi="Times New Roman"/>
                <w:spacing w:val="-1"/>
              </w:rPr>
              <w:t xml:space="preserve"> n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t </w:t>
            </w:r>
            <w:r w:rsidRPr="00D61B63">
              <w:rPr>
                <w:rFonts w:ascii="Times New Roman" w:hAnsi="Times New Roman"/>
                <w:spacing w:val="-1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mit</w:t>
            </w:r>
            <w:r w:rsidRPr="00D61B63">
              <w:rPr>
                <w:rFonts w:ascii="Times New Roman" w:hAnsi="Times New Roman"/>
              </w:rPr>
              <w:t>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t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lyin</w:t>
            </w:r>
            <w:r w:rsidRPr="00D61B63">
              <w:rPr>
                <w:rFonts w:ascii="Times New Roman" w:hAnsi="Times New Roman"/>
              </w:rPr>
              <w:t>g,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t</w:t>
            </w:r>
            <w:r w:rsidRPr="00D61B63">
              <w:rPr>
                <w:rFonts w:ascii="Times New Roman" w:hAnsi="Times New Roman"/>
              </w:rPr>
              <w:t>ea</w:t>
            </w:r>
            <w:r w:rsidRPr="00D61B63">
              <w:rPr>
                <w:rFonts w:ascii="Times New Roman" w:hAnsi="Times New Roman"/>
                <w:spacing w:val="-1"/>
              </w:rPr>
              <w:t>lin</w:t>
            </w:r>
            <w:r w:rsidRPr="00D61B63">
              <w:rPr>
                <w:rFonts w:ascii="Times New Roman" w:hAnsi="Times New Roman"/>
              </w:rPr>
              <w:t>g,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a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ip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  <w:spacing w:val="-1"/>
              </w:rPr>
              <w:t>l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>ti</w:t>
            </w:r>
            <w:r w:rsidRPr="00D61B63">
              <w:rPr>
                <w:rFonts w:ascii="Times New Roman" w:hAnsi="Times New Roman"/>
              </w:rPr>
              <w:t>ng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rs,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ex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 xml:space="preserve">al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  <w:spacing w:val="-1"/>
              </w:rPr>
              <w:t>gr</w:t>
            </w:r>
            <w:r w:rsidRPr="00D61B63">
              <w:rPr>
                <w:rFonts w:ascii="Times New Roman" w:hAnsi="Times New Roman"/>
              </w:rPr>
              <w:t>ess</w:t>
            </w:r>
            <w:r w:rsidRPr="00D61B63">
              <w:rPr>
                <w:rFonts w:ascii="Times New Roman" w:hAnsi="Times New Roman"/>
                <w:spacing w:val="-1"/>
              </w:rPr>
              <w:t>i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v</w:t>
            </w:r>
            <w:r w:rsidRPr="00D61B63">
              <w:rPr>
                <w:rFonts w:ascii="Times New Roman" w:hAnsi="Times New Roman"/>
                <w:spacing w:val="-1"/>
              </w:rPr>
              <w:t>i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l</w:t>
            </w:r>
            <w:r w:rsidRPr="00D61B63">
              <w:rPr>
                <w:rFonts w:ascii="Times New Roman" w:hAnsi="Times New Roman"/>
              </w:rPr>
              <w:t>en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 xml:space="preserve">e </w:t>
            </w:r>
            <w:r w:rsidRPr="00D61B63">
              <w:rPr>
                <w:rFonts w:ascii="Times New Roman" w:hAnsi="Times New Roman"/>
                <w:spacing w:val="-1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w</w:t>
            </w:r>
            <w:r w:rsidRPr="00D61B63">
              <w:rPr>
                <w:rFonts w:ascii="Times New Roman" w:hAnsi="Times New Roman"/>
                <w:spacing w:val="-1"/>
              </w:rPr>
              <w:t>ar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s people,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proper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y or ani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als.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Clear e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ide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 of 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tis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cial be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clu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g b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no</w:t>
            </w:r>
            <w:r w:rsidRPr="00D61B63">
              <w:rPr>
                <w:rFonts w:ascii="Times New Roman" w:hAnsi="Times New Roman"/>
              </w:rPr>
              <w:t>t li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i</w:t>
            </w:r>
            <w:r w:rsidRPr="00D61B63">
              <w:rPr>
                <w:rFonts w:ascii="Times New Roman" w:hAnsi="Times New Roman"/>
              </w:rPr>
              <w:t>ted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lyin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steali</w:t>
            </w:r>
            <w:r w:rsidRPr="00D61B63">
              <w:rPr>
                <w:rFonts w:ascii="Times New Roman" w:hAnsi="Times New Roman"/>
                <w:spacing w:val="1"/>
              </w:rPr>
              <w:t>ng</w:t>
            </w:r>
            <w:r w:rsidRPr="00D61B63">
              <w:rPr>
                <w:rFonts w:ascii="Times New Roman" w:hAnsi="Times New Roman"/>
              </w:rPr>
              <w:t xml:space="preserve">, 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>anipulati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 xml:space="preserve">g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thers,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xual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  <w:spacing w:val="-1"/>
              </w:rPr>
              <w:t>g</w:t>
            </w:r>
            <w:r w:rsidRPr="00D61B63">
              <w:rPr>
                <w:rFonts w:ascii="Times New Roman" w:hAnsi="Times New Roman"/>
              </w:rPr>
              <w:t>ress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, vio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>ence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w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rds</w:t>
            </w:r>
            <w:r w:rsidRPr="00D61B63">
              <w:rPr>
                <w:rFonts w:ascii="Times New Roman" w:hAnsi="Times New Roman"/>
                <w:spacing w:val="-1"/>
              </w:rPr>
              <w:t xml:space="preserve"> p</w:t>
            </w:r>
            <w:r w:rsidRPr="00D61B63">
              <w:rPr>
                <w:rFonts w:ascii="Times New Roman" w:hAnsi="Times New Roman"/>
              </w:rPr>
              <w:t>eople,</w:t>
            </w:r>
            <w:r w:rsidRPr="00D61B63">
              <w:rPr>
                <w:rFonts w:ascii="Times New Roman" w:hAnsi="Times New Roman"/>
                <w:spacing w:val="-1"/>
              </w:rPr>
              <w:t xml:space="preserve"> pr</w:t>
            </w:r>
            <w:r w:rsidRPr="00D61B63">
              <w:rPr>
                <w:rFonts w:ascii="Times New Roman" w:hAnsi="Times New Roman"/>
              </w:rPr>
              <w:t>op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rt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als.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30" w:lineRule="exact"/>
              <w:ind w:right="86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Evid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of a 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evere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level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of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nduct probl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-4"/>
              </w:rPr>
              <w:t>m</w:t>
            </w:r>
            <w:r w:rsidRPr="00D61B63">
              <w:rPr>
                <w:rFonts w:ascii="Times New Roman" w:hAnsi="Times New Roman"/>
              </w:rPr>
              <w:t>s as describ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d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 xml:space="preserve">ove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places the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co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unity at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signific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nt ri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 xml:space="preserve">k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f ph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sical 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rm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due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to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ese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</w:tbl>
    <w:p w:rsidR="00D61B63" w:rsidRPr="00D61B63" w:rsidRDefault="00D61B63" w:rsidP="00D61B63">
      <w:pPr>
        <w:widowControl w:val="0"/>
        <w:spacing w:before="4" w:line="220" w:lineRule="exact"/>
        <w:rPr>
          <w:rFonts w:asciiTheme="minorHAnsi" w:eastAsiaTheme="minorHAnsi" w:hAnsiTheme="minorHAnsi" w:cstheme="minorBidi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hRule="exact" w:val="30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lastRenderedPageBreak/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1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6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DJ</w:t>
            </w:r>
            <w:r w:rsidRPr="00D61B63">
              <w:rPr>
                <w:rFonts w:ascii="Times New Roman" w:hAnsi="Times New Roman"/>
                <w:b/>
                <w:bCs/>
              </w:rPr>
              <w:t>US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T</w:t>
            </w:r>
            <w:r w:rsidRPr="00D61B63">
              <w:rPr>
                <w:rFonts w:ascii="Times New Roman" w:hAnsi="Times New Roman"/>
                <w:b/>
                <w:bCs/>
              </w:rPr>
              <w:t>MENT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T</w:t>
            </w:r>
            <w:r w:rsidRPr="00D61B63">
              <w:rPr>
                <w:rFonts w:ascii="Times New Roman" w:hAnsi="Times New Roman"/>
                <w:b/>
                <w:bCs/>
              </w:rPr>
              <w:t>O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T</w:t>
            </w:r>
            <w:r w:rsidRPr="00D61B63">
              <w:rPr>
                <w:rFonts w:ascii="Times New Roman" w:hAnsi="Times New Roman"/>
                <w:b/>
                <w:bCs/>
              </w:rPr>
              <w:t>R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AU</w:t>
            </w:r>
            <w:r w:rsidRPr="00D61B63">
              <w:rPr>
                <w:rFonts w:ascii="Times New Roman" w:hAnsi="Times New Roman"/>
                <w:b/>
                <w:bCs/>
              </w:rPr>
              <w:t>MA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Please rate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highest level from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the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s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da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Hist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spici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n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f pro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associated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tra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atic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life e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ts.</w:t>
            </w:r>
          </w:p>
        </w:tc>
      </w:tr>
      <w:tr w:rsidR="00D61B63" w:rsidRPr="00D61B63" w:rsidTr="00E860E3">
        <w:trPr>
          <w:trHeight w:hRule="exact" w:val="47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Clear evidence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of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just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ent proble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associated with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ra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>matic life e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ent(s).  Adj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st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 xml:space="preserve">t is </w:t>
            </w:r>
            <w:r w:rsidRPr="00D61B63">
              <w:rPr>
                <w:rFonts w:ascii="Times New Roman" w:hAnsi="Times New Roman"/>
                <w:spacing w:val="1"/>
              </w:rPr>
              <w:t>in</w:t>
            </w:r>
            <w:r w:rsidRPr="00D61B63">
              <w:rPr>
                <w:rFonts w:ascii="Times New Roman" w:hAnsi="Times New Roman"/>
              </w:rPr>
              <w:t>terfering with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ild’s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>ncti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ni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in at least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one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life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do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ain.</w:t>
            </w:r>
          </w:p>
        </w:tc>
      </w:tr>
      <w:tr w:rsidR="00D61B63" w:rsidRPr="00D61B63" w:rsidTr="00E860E3">
        <w:trPr>
          <w:trHeight w:hRule="exact" w:val="47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Clear evidence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sy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2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of Post T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matic Stress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Dis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er,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w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ich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may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cl</w:t>
            </w:r>
            <w:r w:rsidRPr="00D61B63">
              <w:rPr>
                <w:rFonts w:ascii="Times New Roman" w:hAnsi="Times New Roman"/>
                <w:spacing w:val="1"/>
              </w:rPr>
              <w:t>ud</w:t>
            </w:r>
            <w:r w:rsidRPr="00D61B63">
              <w:rPr>
                <w:rFonts w:ascii="Times New Roman" w:hAnsi="Times New Roman"/>
              </w:rPr>
              <w:t>e flashbacks,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night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ares, significant anxiety,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d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tr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 th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ug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ts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rauma e</w:t>
            </w:r>
            <w:r w:rsidRPr="00D61B63">
              <w:rPr>
                <w:rFonts w:ascii="Times New Roman" w:hAnsi="Times New Roman"/>
                <w:spacing w:val="1"/>
              </w:rPr>
              <w:t>xp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rie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ce.</w:t>
            </w:r>
          </w:p>
        </w:tc>
      </w:tr>
    </w:tbl>
    <w:p w:rsidR="00D61B63" w:rsidRPr="00D61B63" w:rsidRDefault="00D61B63" w:rsidP="00D61B63">
      <w:pPr>
        <w:widowControl w:val="0"/>
        <w:spacing w:before="1"/>
        <w:rPr>
          <w:rFonts w:asciiTheme="minorHAnsi" w:eastAsiaTheme="minorHAnsi" w:hAnsiTheme="minorHAnsi" w:cstheme="minorBidi"/>
          <w:sz w:val="22"/>
          <w:szCs w:val="9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1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7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N</w:t>
            </w:r>
            <w:r w:rsidRPr="00D61B63">
              <w:rPr>
                <w:rFonts w:ascii="Times New Roman" w:hAnsi="Times New Roman"/>
                <w:b/>
                <w:bCs/>
              </w:rPr>
              <w:t>GER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C</w:t>
            </w:r>
            <w:r w:rsidRPr="00D61B63">
              <w:rPr>
                <w:rFonts w:ascii="Times New Roman" w:hAnsi="Times New Roman"/>
                <w:b/>
                <w:bCs/>
              </w:rPr>
              <w:t>ONT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R</w:t>
            </w:r>
            <w:r w:rsidRPr="00D61B63">
              <w:rPr>
                <w:rFonts w:ascii="Times New Roman" w:hAnsi="Times New Roman"/>
                <w:b/>
                <w:bCs/>
              </w:rPr>
              <w:t>OL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Pl</w:t>
            </w:r>
            <w:r w:rsidRPr="00D61B63">
              <w:rPr>
                <w:rFonts w:ascii="Times New Roman" w:hAnsi="Times New Roman"/>
                <w:i/>
                <w:spacing w:val="-1"/>
              </w:rPr>
              <w:t>e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 xml:space="preserve">se </w:t>
            </w:r>
            <w:r w:rsidRPr="00D61B63">
              <w:rPr>
                <w:rFonts w:ascii="Times New Roman" w:hAnsi="Times New Roman"/>
                <w:i/>
                <w:spacing w:val="-1"/>
              </w:rPr>
              <w:t>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te the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h</w:t>
            </w:r>
            <w:r w:rsidRPr="00D61B63">
              <w:rPr>
                <w:rFonts w:ascii="Times New Roman" w:hAnsi="Times New Roman"/>
                <w:i/>
                <w:spacing w:val="-2"/>
              </w:rPr>
              <w:t>i</w:t>
            </w:r>
            <w:r w:rsidRPr="00D61B63">
              <w:rPr>
                <w:rFonts w:ascii="Times New Roman" w:hAnsi="Times New Roman"/>
                <w:i/>
              </w:rPr>
              <w:t>gh</w:t>
            </w:r>
            <w:r w:rsidRPr="00D61B63">
              <w:rPr>
                <w:rFonts w:ascii="Times New Roman" w:hAnsi="Times New Roman"/>
                <w:i/>
                <w:spacing w:val="-1"/>
              </w:rPr>
              <w:t>e</w:t>
            </w:r>
            <w:r w:rsidRPr="00D61B63">
              <w:rPr>
                <w:rFonts w:ascii="Times New Roman" w:hAnsi="Times New Roman"/>
                <w:i/>
              </w:rPr>
              <w:t>st level from the</w:t>
            </w:r>
            <w:r w:rsidRPr="00D61B63">
              <w:rPr>
                <w:rFonts w:ascii="Times New Roman" w:hAnsi="Times New Roman"/>
                <w:i/>
                <w:spacing w:val="-4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s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any s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gnif</w:t>
            </w:r>
            <w:r w:rsidRPr="00D61B63">
              <w:rPr>
                <w:rFonts w:ascii="Times New Roman" w:hAnsi="Times New Roman"/>
                <w:spacing w:val="-1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c</w:t>
            </w:r>
            <w:r w:rsidRPr="00D61B63">
              <w:rPr>
                <w:rFonts w:ascii="Times New Roman" w:hAnsi="Times New Roman"/>
                <w:spacing w:val="-1"/>
              </w:rPr>
              <w:t>an</w:t>
            </w:r>
            <w:r w:rsidRPr="00D61B63">
              <w:rPr>
                <w:rFonts w:ascii="Times New Roman" w:hAnsi="Times New Roman"/>
              </w:rPr>
              <w:t xml:space="preserve">t </w:t>
            </w:r>
            <w:r w:rsidRPr="00D61B63">
              <w:rPr>
                <w:rFonts w:ascii="Times New Roman" w:hAnsi="Times New Roman"/>
                <w:spacing w:val="1"/>
              </w:rPr>
              <w:t>ang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co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ro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s.</w:t>
            </w:r>
          </w:p>
        </w:tc>
      </w:tr>
      <w:tr w:rsidR="00D61B63" w:rsidRPr="00D61B63" w:rsidTr="00E860E3">
        <w:trPr>
          <w:trHeight w:val="57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e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>ob</w:t>
            </w:r>
            <w:r w:rsidRPr="00D61B63">
              <w:rPr>
                <w:rFonts w:ascii="Times New Roman" w:hAnsi="Times New Roman"/>
              </w:rPr>
              <w:t>lems with co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tr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lli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g an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r.</w:t>
            </w:r>
            <w:r w:rsidRPr="00D61B63">
              <w:rPr>
                <w:rFonts w:ascii="Times New Roman" w:hAnsi="Times New Roman"/>
                <w:spacing w:val="49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ay 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i</w:t>
            </w:r>
            <w:r w:rsidRPr="00D61B63">
              <w:rPr>
                <w:rFonts w:ascii="Times New Roman" w:hAnsi="Times New Roman"/>
              </w:rPr>
              <w:t xml:space="preserve">mes 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ec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 ver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ally ag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essi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 w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 f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t</w:t>
            </w:r>
            <w:r w:rsidRPr="00D61B63">
              <w:rPr>
                <w:rFonts w:ascii="Times New Roman" w:hAnsi="Times New Roman"/>
              </w:rPr>
              <w:t>rat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.  Pe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rs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-1"/>
              </w:rPr>
              <w:t>ami</w:t>
            </w:r>
            <w:r w:rsidRPr="00D61B63">
              <w:rPr>
                <w:rFonts w:ascii="Times New Roman" w:hAnsi="Times New Roman"/>
                <w:spacing w:val="1"/>
              </w:rPr>
              <w:t>l</w:t>
            </w:r>
            <w:r w:rsidRPr="00D61B63">
              <w:rPr>
                <w:rFonts w:ascii="Times New Roman" w:hAnsi="Times New Roman"/>
              </w:rPr>
              <w:t>y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>ay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 aware of 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d may att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t 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vo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sti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lati</w:t>
            </w:r>
            <w:r w:rsidRPr="00D61B63">
              <w:rPr>
                <w:rFonts w:ascii="Times New Roman" w:hAnsi="Times New Roman"/>
                <w:spacing w:val="2"/>
              </w:rPr>
              <w:t>n</w:t>
            </w:r>
            <w:r w:rsidRPr="00D61B63">
              <w:rPr>
                <w:rFonts w:ascii="Times New Roman" w:hAnsi="Times New Roman"/>
              </w:rPr>
              <w:t>g an</w:t>
            </w:r>
            <w:r w:rsidRPr="00D61B63">
              <w:rPr>
                <w:rFonts w:ascii="Times New Roman" w:hAnsi="Times New Roman"/>
                <w:spacing w:val="-1"/>
              </w:rPr>
              <w:t>g</w:t>
            </w:r>
            <w:r w:rsidRPr="00D61B63">
              <w:rPr>
                <w:rFonts w:ascii="Times New Roman" w:hAnsi="Times New Roman"/>
              </w:rPr>
              <w:t>ry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ou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b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>rs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s.</w:t>
            </w:r>
          </w:p>
        </w:tc>
      </w:tr>
      <w:tr w:rsidR="00D61B63" w:rsidRPr="00D61B63" w:rsidTr="00E860E3">
        <w:trPr>
          <w:trHeight w:val="57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30" w:lineRule="exact"/>
              <w:ind w:right="645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>od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rate a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ont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s. 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</w:rPr>
              <w:t>’s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er has got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en hi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>/her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in 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ignific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nt tr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uble with p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ers, fa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ily an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</w:rPr>
              <w:t>/or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ch</w:t>
            </w:r>
            <w:r w:rsidRPr="00D61B63">
              <w:rPr>
                <w:rFonts w:ascii="Times New Roman" w:hAnsi="Times New Roman"/>
              </w:rPr>
              <w:t>ool.</w:t>
            </w:r>
            <w:r w:rsidRPr="00D61B63">
              <w:rPr>
                <w:rFonts w:ascii="Times New Roman" w:hAnsi="Times New Roman"/>
                <w:spacing w:val="48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 xml:space="preserve">ger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ay be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assoc</w:t>
            </w:r>
            <w:r w:rsidRPr="00D61B63">
              <w:rPr>
                <w:rFonts w:ascii="Times New Roman" w:hAnsi="Times New Roman"/>
                <w:spacing w:val="-1"/>
              </w:rPr>
              <w:t>i</w:t>
            </w:r>
            <w:r w:rsidRPr="00D61B63">
              <w:rPr>
                <w:rFonts w:ascii="Times New Roman" w:hAnsi="Times New Roman"/>
              </w:rPr>
              <w:t>ated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physical violenc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.  O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rs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re likely quite aware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of </w:t>
            </w:r>
            <w:r w:rsidRPr="00D61B63">
              <w:rPr>
                <w:rFonts w:ascii="Times New Roman" w:hAnsi="Times New Roman"/>
                <w:spacing w:val="-1"/>
              </w:rPr>
              <w:t>an</w:t>
            </w:r>
            <w:r w:rsidRPr="00D61B63">
              <w:rPr>
                <w:rFonts w:ascii="Times New Roman" w:hAnsi="Times New Roman"/>
              </w:rPr>
              <w:t>ger potential.</w:t>
            </w:r>
          </w:p>
        </w:tc>
      </w:tr>
      <w:tr w:rsidR="00D61B63" w:rsidRPr="00D61B63" w:rsidTr="00E860E3">
        <w:trPr>
          <w:trHeight w:val="57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Sev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on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rol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 xml:space="preserve">s. 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’s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te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er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is likely a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sociated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 freq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 fig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ting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 is often physical.  Ot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li</w:t>
            </w:r>
            <w:r w:rsidRPr="00D61B63">
              <w:rPr>
                <w:rFonts w:ascii="Times New Roman" w:hAnsi="Times New Roman"/>
                <w:spacing w:val="1"/>
              </w:rPr>
              <w:t>k</w:t>
            </w:r>
            <w:r w:rsidRPr="00D61B63">
              <w:rPr>
                <w:rFonts w:ascii="Times New Roman" w:hAnsi="Times New Roman"/>
              </w:rPr>
              <w:t xml:space="preserve">ely fear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im/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er.</w:t>
            </w:r>
          </w:p>
        </w:tc>
      </w:tr>
    </w:tbl>
    <w:p w:rsidR="00D61B63" w:rsidRPr="00D61B63" w:rsidRDefault="00D61B63" w:rsidP="00D61B63">
      <w:pPr>
        <w:widowControl w:val="0"/>
        <w:spacing w:before="2" w:line="220" w:lineRule="exact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val="2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9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spacing w:val="1"/>
              </w:rPr>
              <w:t>1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8</w:t>
            </w:r>
            <w:r w:rsidRPr="00D61B63">
              <w:rPr>
                <w:rFonts w:ascii="Times New Roman" w:hAnsi="Times New Roman"/>
                <w:b/>
                <w:bCs/>
              </w:rPr>
              <w:t>. SUBS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T</w:t>
            </w:r>
            <w:r w:rsidRPr="00D61B63">
              <w:rPr>
                <w:rFonts w:ascii="Times New Roman" w:hAnsi="Times New Roman"/>
                <w:b/>
                <w:bCs/>
              </w:rPr>
              <w:t xml:space="preserve">ANCE USE </w:t>
            </w:r>
            <w:r w:rsidRPr="00D61B63">
              <w:rPr>
                <w:rFonts w:ascii="Times New Roman" w:hAnsi="Times New Roman"/>
                <w:i/>
              </w:rPr>
              <w:t>Pl</w:t>
            </w:r>
            <w:r w:rsidRPr="00D61B63">
              <w:rPr>
                <w:rFonts w:ascii="Times New Roman" w:hAnsi="Times New Roman"/>
                <w:i/>
                <w:spacing w:val="-1"/>
              </w:rPr>
              <w:t>e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  <w:spacing w:val="-1"/>
              </w:rPr>
              <w:t>s</w:t>
            </w:r>
            <w:r w:rsidRPr="00D61B63">
              <w:rPr>
                <w:rFonts w:ascii="Times New Roman" w:hAnsi="Times New Roman"/>
                <w:i/>
              </w:rPr>
              <w:t xml:space="preserve">e rate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highest level from the</w:t>
            </w:r>
            <w:r w:rsidRPr="00D61B63">
              <w:rPr>
                <w:rFonts w:ascii="Times New Roman" w:hAnsi="Times New Roman"/>
                <w:i/>
                <w:spacing w:val="-4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as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t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History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</w:rPr>
              <w:t>icion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s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>bst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use. 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ild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anifests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and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ri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k facto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 a</w:t>
            </w:r>
            <w:r w:rsidRPr="00D61B63">
              <w:rPr>
                <w:rFonts w:ascii="Times New Roman" w:hAnsi="Times New Roman"/>
                <w:spacing w:val="1"/>
              </w:rPr>
              <w:t>pp</w:t>
            </w:r>
            <w:r w:rsidRPr="00D61B63">
              <w:rPr>
                <w:rFonts w:ascii="Times New Roman" w:hAnsi="Times New Roman"/>
              </w:rPr>
              <w:t xml:space="preserve">ear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 xml:space="preserve">o 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 related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su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sta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 xml:space="preserve">t do </w:t>
            </w:r>
            <w:r w:rsidRPr="00D61B63">
              <w:rPr>
                <w:rFonts w:ascii="Times New Roman" w:hAnsi="Times New Roman"/>
                <w:spacing w:val="1"/>
              </w:rPr>
              <w:t>no</w:t>
            </w:r>
            <w:r w:rsidRPr="00D61B63">
              <w:rPr>
                <w:rFonts w:ascii="Times New Roman" w:hAnsi="Times New Roman"/>
              </w:rPr>
              <w:t xml:space="preserve">t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eet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iagn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stic criteria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for S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bsta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 Related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Disorder as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fi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in DS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-IV-R. 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clu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es s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ici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n of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sing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illicit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>ug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to self-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edicate mental health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 xml:space="preserve">her </w:t>
            </w:r>
            <w:r w:rsidRPr="00D61B63">
              <w:rPr>
                <w:rFonts w:ascii="Times New Roman" w:hAnsi="Times New Roman"/>
                <w:spacing w:val="-1"/>
              </w:rPr>
              <w:t>co</w:t>
            </w:r>
            <w:r w:rsidRPr="00D61B63">
              <w:rPr>
                <w:rFonts w:ascii="Times New Roman" w:hAnsi="Times New Roman"/>
              </w:rPr>
              <w:t>ndi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ion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 xml:space="preserve">. 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To</w:t>
            </w:r>
            <w:r w:rsidRPr="00D61B63">
              <w:rPr>
                <w:rFonts w:ascii="Times New Roman" w:hAnsi="Times New Roman"/>
              </w:rPr>
              <w:t>bacco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use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only wou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>d be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rated 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re. [S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st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e]</w:t>
            </w:r>
          </w:p>
        </w:tc>
      </w:tr>
      <w:tr w:rsidR="00D61B63" w:rsidRPr="00D61B63" w:rsidTr="00BD163D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Clear evidence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of 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ubst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 xml:space="preserve">nce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bu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 xml:space="preserve">e that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f</w:t>
            </w:r>
            <w:r w:rsidRPr="00D61B63">
              <w:rPr>
                <w:rFonts w:ascii="Times New Roman" w:hAnsi="Times New Roman"/>
              </w:rPr>
              <w:t>eres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 f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>nc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ioni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y life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do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ain.  Using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illicit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>ug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to self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icate c</w:t>
            </w:r>
            <w:r w:rsidRPr="00D61B63">
              <w:rPr>
                <w:rFonts w:ascii="Times New Roman" w:hAnsi="Times New Roman"/>
                <w:spacing w:val="1"/>
              </w:rPr>
              <w:t>ou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 xml:space="preserve">d 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 rated</w:t>
            </w:r>
            <w:r w:rsidRPr="00D61B63">
              <w:rPr>
                <w:rFonts w:ascii="Times New Roman" w:hAnsi="Times New Roman"/>
                <w:spacing w:val="1"/>
              </w:rPr>
              <w:t xml:space="preserve"> 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re. 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[Su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sta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 ab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se]</w:t>
            </w:r>
          </w:p>
        </w:tc>
      </w:tr>
      <w:tr w:rsidR="00D61B63" w:rsidRPr="00D61B63" w:rsidTr="00BD163D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30" w:lineRule="exact"/>
              <w:ind w:right="526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req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ires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eto</w:t>
            </w:r>
            <w:r w:rsidRPr="00D61B63">
              <w:rPr>
                <w:rFonts w:ascii="Times New Roman" w:hAnsi="Times New Roman"/>
                <w:spacing w:val="1"/>
              </w:rPr>
              <w:t>x</w:t>
            </w:r>
            <w:r w:rsidRPr="00D61B63">
              <w:rPr>
                <w:rFonts w:ascii="Times New Roman" w:hAnsi="Times New Roman"/>
              </w:rPr>
              <w:t>ificati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is a</w:t>
            </w:r>
            <w:r w:rsidRPr="00D61B63">
              <w:rPr>
                <w:rFonts w:ascii="Times New Roman" w:hAnsi="Times New Roman"/>
                <w:spacing w:val="1"/>
              </w:rPr>
              <w:t>dd</w:t>
            </w:r>
            <w:r w:rsidRPr="00D61B63">
              <w:rPr>
                <w:rFonts w:ascii="Times New Roman" w:hAnsi="Times New Roman"/>
              </w:rPr>
              <w:t>icted 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alcoh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l 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d/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r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u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s.  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ud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re a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/y</w:t>
            </w:r>
            <w:r w:rsidRPr="00D61B63">
              <w:rPr>
                <w:rFonts w:ascii="Times New Roman" w:hAnsi="Times New Roman"/>
                <w:spacing w:val="1"/>
              </w:rPr>
              <w:t>ou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h who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is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to</w:t>
            </w:r>
            <w:r w:rsidRPr="00D61B63">
              <w:rPr>
                <w:rFonts w:ascii="Times New Roman" w:hAnsi="Times New Roman"/>
                <w:spacing w:val="1"/>
              </w:rPr>
              <w:t>x</w:t>
            </w:r>
            <w:r w:rsidRPr="00D61B63">
              <w:rPr>
                <w:rFonts w:ascii="Times New Roman" w:hAnsi="Times New Roman"/>
              </w:rPr>
              <w:t>icated at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ti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e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assess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 (i.e., curre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 xml:space="preserve">tly 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influ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nce).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[D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end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(his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known)]</w:t>
            </w:r>
          </w:p>
        </w:tc>
      </w:tr>
    </w:tbl>
    <w:p w:rsidR="00D61B63" w:rsidRPr="00D61B63" w:rsidRDefault="00D61B63" w:rsidP="00BD163D">
      <w:pPr>
        <w:widowControl w:val="0"/>
        <w:spacing w:before="120" w:after="120"/>
        <w:ind w:right="-14"/>
        <w:rPr>
          <w:rFonts w:ascii="Times New Roman" w:hAnsi="Times New Roman"/>
          <w:sz w:val="24"/>
          <w:szCs w:val="24"/>
        </w:rPr>
      </w:pPr>
      <w:r w:rsidRPr="00D61B63">
        <w:rPr>
          <w:rFonts w:ascii="Times New Roman" w:hAnsi="Times New Roman"/>
          <w:b/>
          <w:bCs/>
          <w:sz w:val="24"/>
          <w:szCs w:val="24"/>
        </w:rPr>
        <w:t>FUNCTIONING PROBLEMS</w:t>
      </w: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hRule="exact" w:val="30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9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1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9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L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I</w:t>
            </w:r>
            <w:r w:rsidRPr="00D61B63">
              <w:rPr>
                <w:rFonts w:ascii="Times New Roman" w:hAnsi="Times New Roman"/>
                <w:b/>
                <w:bCs/>
              </w:rPr>
              <w:t>VI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N</w:t>
            </w:r>
            <w:r w:rsidRPr="00D61B63">
              <w:rPr>
                <w:rFonts w:ascii="Times New Roman" w:hAnsi="Times New Roman"/>
                <w:b/>
                <w:bCs/>
              </w:rPr>
              <w:t>G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S</w:t>
            </w:r>
            <w:r w:rsidRPr="00D61B63">
              <w:rPr>
                <w:rFonts w:ascii="Times New Roman" w:hAnsi="Times New Roman"/>
                <w:b/>
                <w:bCs/>
              </w:rPr>
              <w:t>ITUAT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I</w:t>
            </w:r>
            <w:r w:rsidRPr="00D61B63">
              <w:rPr>
                <w:rFonts w:ascii="Times New Roman" w:hAnsi="Times New Roman"/>
                <w:b/>
                <w:bCs/>
              </w:rPr>
              <w:t>ON</w:t>
            </w:r>
            <w:r w:rsidRPr="00D61B63">
              <w:rPr>
                <w:rFonts w:ascii="Times New Roman" w:hAnsi="Times New Roman"/>
                <w:b/>
                <w:bCs/>
                <w:spacing w:val="49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Please </w:t>
            </w:r>
            <w:r w:rsidRPr="00D61B63">
              <w:rPr>
                <w:rFonts w:ascii="Times New Roman" w:hAnsi="Times New Roman"/>
                <w:i/>
                <w:spacing w:val="-1"/>
              </w:rPr>
              <w:t>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te the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highest level </w:t>
            </w:r>
            <w:r w:rsidRPr="00D61B63">
              <w:rPr>
                <w:rFonts w:ascii="Times New Roman" w:hAnsi="Times New Roman"/>
                <w:i/>
                <w:spacing w:val="-2"/>
              </w:rPr>
              <w:t>f</w:t>
            </w:r>
            <w:r w:rsidRPr="00D61B63">
              <w:rPr>
                <w:rFonts w:ascii="Times New Roman" w:hAnsi="Times New Roman"/>
                <w:i/>
              </w:rPr>
              <w:t>rom the</w:t>
            </w:r>
            <w:r w:rsidRPr="00D61B63">
              <w:rPr>
                <w:rFonts w:ascii="Times New Roman" w:hAnsi="Times New Roman"/>
                <w:i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s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da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 of pro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fu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ctio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ing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in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ho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e-li</w:t>
            </w:r>
            <w:r w:rsidRPr="00D61B63">
              <w:rPr>
                <w:rFonts w:ascii="Times New Roman" w:hAnsi="Times New Roman"/>
                <w:spacing w:val="1"/>
              </w:rPr>
              <w:t>k</w:t>
            </w:r>
            <w:r w:rsidRPr="00D61B63">
              <w:rPr>
                <w:rFonts w:ascii="Times New Roman" w:hAnsi="Times New Roman"/>
              </w:rPr>
              <w:t>e setti</w:t>
            </w:r>
            <w:r w:rsidRPr="00D61B63">
              <w:rPr>
                <w:rFonts w:ascii="Times New Roman" w:hAnsi="Times New Roman"/>
                <w:spacing w:val="1"/>
              </w:rPr>
              <w:t>ng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lastRenderedPageBreak/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30" w:lineRule="exact"/>
              <w:ind w:right="128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2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with </w:t>
            </w:r>
            <w:r w:rsidRPr="00D61B63">
              <w:rPr>
                <w:rFonts w:ascii="Times New Roman" w:hAnsi="Times New Roman"/>
                <w:spacing w:val="-1"/>
              </w:rPr>
              <w:t>f</w:t>
            </w:r>
            <w:r w:rsidRPr="00D61B63">
              <w:rPr>
                <w:rFonts w:ascii="Times New Roman" w:hAnsi="Times New Roman"/>
              </w:rPr>
              <w:t>uncti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 xml:space="preserve">ng at 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e. 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Careg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vers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ern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ab</w:t>
            </w:r>
            <w:r w:rsidRPr="00D61B63">
              <w:rPr>
                <w:rFonts w:ascii="Times New Roman" w:hAnsi="Times New Roman"/>
              </w:rPr>
              <w:t xml:space="preserve">out </w:t>
            </w:r>
            <w:r w:rsidRPr="00D61B63">
              <w:rPr>
                <w:rFonts w:ascii="Times New Roman" w:hAnsi="Times New Roman"/>
                <w:spacing w:val="-1"/>
              </w:rPr>
              <w:t>ch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’s beh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 at ho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e.</w:t>
            </w:r>
          </w:p>
        </w:tc>
      </w:tr>
      <w:tr w:rsidR="00D61B63" w:rsidRPr="00D61B63" w:rsidTr="009D7E8C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9D7E8C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od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rate to se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ere pro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with fu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ctio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ing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ho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e. 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ld</w:t>
            </w:r>
            <w:r w:rsidRPr="00D61B63">
              <w:rPr>
                <w:rFonts w:ascii="Times New Roman" w:hAnsi="Times New Roman"/>
                <w:spacing w:val="1"/>
              </w:rPr>
              <w:t xml:space="preserve"> 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iffic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 xml:space="preserve">lties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tai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g</w:t>
            </w:r>
            <w:r w:rsidR="009D7E8C">
              <w:rPr>
                <w:rFonts w:ascii="Times New Roman" w:hAnsi="Times New Roman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is/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er 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ior in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is setting creating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sig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ifica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 pro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2"/>
              </w:rPr>
              <w:t xml:space="preserve"> 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rs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ho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9D7E8C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Prof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und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fu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cti</w:t>
            </w:r>
            <w:r w:rsidRPr="00D61B63">
              <w:rPr>
                <w:rFonts w:ascii="Times New Roman" w:hAnsi="Times New Roman"/>
                <w:spacing w:val="1"/>
              </w:rPr>
              <w:t>on</w:t>
            </w:r>
            <w:r w:rsidRPr="00D61B63">
              <w:rPr>
                <w:rFonts w:ascii="Times New Roman" w:hAnsi="Times New Roman"/>
              </w:rPr>
              <w:t>ing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</w:rPr>
              <w:t xml:space="preserve">.  </w:t>
            </w:r>
            <w:r w:rsidRPr="00D61B63">
              <w:rPr>
                <w:rFonts w:ascii="Times New Roman" w:hAnsi="Times New Roman"/>
                <w:spacing w:val="-2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is at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mme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 xml:space="preserve">iate risk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f 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g</w:t>
            </w:r>
            <w:r w:rsidR="009D7E8C">
              <w:rPr>
                <w:rFonts w:ascii="Times New Roman" w:hAnsi="Times New Roman"/>
              </w:rPr>
              <w:t xml:space="preserve"> </w:t>
            </w:r>
            <w:r w:rsidRPr="00D61B63">
              <w:rPr>
                <w:rFonts w:ascii="Times New Roman" w:hAnsi="Times New Roman"/>
              </w:rPr>
              <w:t>re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oved f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om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ho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due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to h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s/her 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</w:tbl>
    <w:p w:rsidR="00BD163D" w:rsidRPr="00D61B63" w:rsidRDefault="00BD163D" w:rsidP="00D61B63">
      <w:pPr>
        <w:widowControl w:val="0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2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0</w:t>
            </w:r>
            <w:r w:rsidRPr="00D61B63">
              <w:rPr>
                <w:rFonts w:ascii="Times New Roman" w:hAnsi="Times New Roman"/>
                <w:b/>
                <w:bCs/>
              </w:rPr>
              <w:t>. C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O</w:t>
            </w:r>
            <w:r w:rsidRPr="00D61B63">
              <w:rPr>
                <w:rFonts w:ascii="Times New Roman" w:hAnsi="Times New Roman"/>
                <w:b/>
                <w:bCs/>
              </w:rPr>
              <w:t>M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MU</w:t>
            </w:r>
            <w:r w:rsidRPr="00D61B63">
              <w:rPr>
                <w:rFonts w:ascii="Times New Roman" w:hAnsi="Times New Roman"/>
                <w:b/>
                <w:bCs/>
              </w:rPr>
              <w:t xml:space="preserve">NITY </w:t>
            </w:r>
            <w:r w:rsidRPr="00D61B63">
              <w:rPr>
                <w:rFonts w:ascii="Times New Roman" w:hAnsi="Times New Roman"/>
                <w:i/>
              </w:rPr>
              <w:t>Please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te the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highest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level from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pa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 of pro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>un</w:t>
            </w:r>
            <w:r w:rsidRPr="00D61B63">
              <w:rPr>
                <w:rFonts w:ascii="Times New Roman" w:hAnsi="Times New Roman"/>
              </w:rPr>
              <w:t>ctio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ing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c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m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un</w:t>
            </w:r>
            <w:r w:rsidRPr="00D61B63">
              <w:rPr>
                <w:rFonts w:ascii="Times New Roman" w:hAnsi="Times New Roman"/>
              </w:rPr>
              <w:t>ity.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9D7E8C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2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with </w:t>
            </w:r>
            <w:r w:rsidRPr="00D61B63">
              <w:rPr>
                <w:rFonts w:ascii="Times New Roman" w:hAnsi="Times New Roman"/>
                <w:spacing w:val="-1"/>
              </w:rPr>
              <w:t>f</w:t>
            </w:r>
            <w:r w:rsidRPr="00D61B63">
              <w:rPr>
                <w:rFonts w:ascii="Times New Roman" w:hAnsi="Times New Roman"/>
              </w:rPr>
              <w:t>uncti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ng 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unit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 xml:space="preserve">. 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>’</w:t>
            </w:r>
            <w:r w:rsidRPr="00D61B63">
              <w:rPr>
                <w:rFonts w:ascii="Times New Roman" w:hAnsi="Times New Roman"/>
              </w:rPr>
              <w:t>s 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vior 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s raised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="009D7E8C">
              <w:rPr>
                <w:rFonts w:ascii="Times New Roman" w:hAnsi="Times New Roman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on</w:t>
            </w:r>
            <w:r w:rsidRPr="00D61B63">
              <w:rPr>
                <w:rFonts w:ascii="Times New Roman" w:hAnsi="Times New Roman"/>
              </w:rPr>
              <w:t>cer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f some c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m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un</w:t>
            </w:r>
            <w:r w:rsidRPr="00D61B63">
              <w:rPr>
                <w:rFonts w:ascii="Times New Roman" w:hAnsi="Times New Roman"/>
              </w:rPr>
              <w:t>ity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ers a</w:t>
            </w:r>
            <w:r w:rsidRPr="00D61B63">
              <w:rPr>
                <w:rFonts w:ascii="Times New Roman" w:hAnsi="Times New Roman"/>
                <w:spacing w:val="1"/>
              </w:rPr>
              <w:t>nd</w:t>
            </w:r>
            <w:r w:rsidRPr="00D61B63">
              <w:rPr>
                <w:rFonts w:ascii="Times New Roman" w:hAnsi="Times New Roman"/>
                <w:spacing w:val="-2"/>
              </w:rPr>
              <w:t>/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stit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tio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s.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9D7E8C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od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rate to se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ere pro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with fu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ctio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i</w:t>
            </w:r>
            <w:r w:rsidRPr="00D61B63">
              <w:rPr>
                <w:rFonts w:ascii="Times New Roman" w:hAnsi="Times New Roman"/>
              </w:rPr>
              <w:t>ng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in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c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mm</w:t>
            </w:r>
            <w:r w:rsidRPr="00D61B63">
              <w:rPr>
                <w:rFonts w:ascii="Times New Roman" w:hAnsi="Times New Roman"/>
                <w:spacing w:val="1"/>
              </w:rPr>
              <w:t>un</w:t>
            </w:r>
            <w:r w:rsidRPr="00D61B63">
              <w:rPr>
                <w:rFonts w:ascii="Times New Roman" w:hAnsi="Times New Roman"/>
              </w:rPr>
              <w:t xml:space="preserve">ity.  </w:t>
            </w:r>
            <w:r w:rsidRPr="00D61B63">
              <w:rPr>
                <w:rFonts w:ascii="Times New Roman" w:hAnsi="Times New Roman"/>
                <w:spacing w:val="-2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ild has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iffic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lties</w:t>
            </w:r>
            <w:r w:rsidR="009D7E8C">
              <w:rPr>
                <w:rFonts w:ascii="Times New Roman" w:hAnsi="Times New Roman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>ai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tai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ing h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s/her 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>v</w:t>
            </w:r>
            <w:r w:rsidRPr="00D61B63">
              <w:rPr>
                <w:rFonts w:ascii="Times New Roman" w:hAnsi="Times New Roman"/>
              </w:rPr>
              <w:t>oid s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nctions</w:t>
            </w:r>
            <w:r w:rsidRPr="00D61B63">
              <w:rPr>
                <w:rFonts w:ascii="Times New Roman" w:hAnsi="Times New Roman"/>
                <w:spacing w:val="-1"/>
              </w:rPr>
              <w:t xml:space="preserve"> f</w:t>
            </w:r>
            <w:r w:rsidRPr="00D61B63">
              <w:rPr>
                <w:rFonts w:ascii="Times New Roman" w:hAnsi="Times New Roman"/>
              </w:rPr>
              <w:t>rom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co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unity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ers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nd</w:t>
            </w:r>
            <w:r w:rsidRPr="00D61B63">
              <w:rPr>
                <w:rFonts w:ascii="Times New Roman" w:hAnsi="Times New Roman"/>
                <w:spacing w:val="-2"/>
              </w:rPr>
              <w:t>/</w:t>
            </w:r>
            <w:r w:rsidRPr="00D61B63">
              <w:rPr>
                <w:rFonts w:ascii="Times New Roman" w:hAnsi="Times New Roman"/>
              </w:rPr>
              <w:t xml:space="preserve">or </w:t>
            </w:r>
            <w:r w:rsidRPr="00D61B63">
              <w:rPr>
                <w:rFonts w:ascii="Times New Roman" w:hAnsi="Times New Roman"/>
                <w:spacing w:val="-1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stit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  <w:spacing w:val="-1"/>
              </w:rPr>
              <w:t>ti</w:t>
            </w:r>
            <w:r w:rsidRPr="00D61B63">
              <w:rPr>
                <w:rFonts w:ascii="Times New Roman" w:hAnsi="Times New Roman"/>
                <w:spacing w:val="1"/>
              </w:rPr>
              <w:t>on</w:t>
            </w:r>
            <w:r w:rsidRPr="00D61B63">
              <w:rPr>
                <w:rFonts w:ascii="Times New Roman" w:hAnsi="Times New Roman"/>
              </w:rPr>
              <w:t>s.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9D7E8C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Prof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und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fu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cti</w:t>
            </w:r>
            <w:r w:rsidRPr="00D61B63">
              <w:rPr>
                <w:rFonts w:ascii="Times New Roman" w:hAnsi="Times New Roman"/>
                <w:spacing w:val="1"/>
              </w:rPr>
              <w:t>on</w:t>
            </w:r>
            <w:r w:rsidRPr="00D61B63">
              <w:rPr>
                <w:rFonts w:ascii="Times New Roman" w:hAnsi="Times New Roman"/>
              </w:rPr>
              <w:t>ing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the c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m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un</w:t>
            </w:r>
            <w:r w:rsidRPr="00D61B63">
              <w:rPr>
                <w:rFonts w:ascii="Times New Roman" w:hAnsi="Times New Roman"/>
              </w:rPr>
              <w:t>ity. 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is at imme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 xml:space="preserve">iate risk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f</w:t>
            </w:r>
            <w:r w:rsidR="009D7E8C">
              <w:rPr>
                <w:rFonts w:ascii="Times New Roman" w:hAnsi="Times New Roman"/>
              </w:rPr>
              <w:t xml:space="preserve"> </w:t>
            </w:r>
            <w:r w:rsidRPr="00D61B63">
              <w:rPr>
                <w:rFonts w:ascii="Times New Roman" w:hAnsi="Times New Roman"/>
              </w:rPr>
              <w:t>bei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 re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oved f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om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co</w:t>
            </w:r>
            <w:r w:rsidRPr="00D61B63">
              <w:rPr>
                <w:rFonts w:ascii="Times New Roman" w:hAnsi="Times New Roman"/>
                <w:spacing w:val="-2"/>
              </w:rPr>
              <w:t>mm</w:t>
            </w:r>
            <w:r w:rsidRPr="00D61B63">
              <w:rPr>
                <w:rFonts w:ascii="Times New Roman" w:hAnsi="Times New Roman"/>
              </w:rPr>
              <w:t>unit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</w:tbl>
    <w:p w:rsidR="00D61B63" w:rsidRPr="00D61B63" w:rsidRDefault="00D61B63" w:rsidP="00D61B63">
      <w:pPr>
        <w:widowControl w:val="0"/>
        <w:spacing w:before="4" w:line="220" w:lineRule="exact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hRule="exact" w:val="30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21.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S</w:t>
            </w:r>
            <w:r w:rsidRPr="00D61B63">
              <w:rPr>
                <w:rFonts w:ascii="Times New Roman" w:hAnsi="Times New Roman"/>
                <w:b/>
                <w:bCs/>
              </w:rPr>
              <w:t>C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H</w:t>
            </w:r>
            <w:r w:rsidRPr="00D61B63">
              <w:rPr>
                <w:rFonts w:ascii="Times New Roman" w:hAnsi="Times New Roman"/>
                <w:b/>
                <w:bCs/>
              </w:rPr>
              <w:t>OOL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Please </w:t>
            </w:r>
            <w:r w:rsidRPr="00D61B63">
              <w:rPr>
                <w:rFonts w:ascii="Times New Roman" w:hAnsi="Times New Roman"/>
                <w:i/>
                <w:spacing w:val="-1"/>
              </w:rPr>
              <w:t>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te the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highest level </w:t>
            </w:r>
            <w:r w:rsidRPr="00D61B63">
              <w:rPr>
                <w:rFonts w:ascii="Times New Roman" w:hAnsi="Times New Roman"/>
                <w:i/>
                <w:spacing w:val="-2"/>
              </w:rPr>
              <w:t>f</w:t>
            </w:r>
            <w:r w:rsidRPr="00D61B63">
              <w:rPr>
                <w:rFonts w:ascii="Times New Roman" w:hAnsi="Times New Roman"/>
                <w:i/>
              </w:rPr>
              <w:t>rom the</w:t>
            </w:r>
            <w:r w:rsidRPr="00D61B63">
              <w:rPr>
                <w:rFonts w:ascii="Times New Roman" w:hAnsi="Times New Roman"/>
                <w:i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s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da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pe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-1"/>
              </w:rPr>
              <w:t>orm</w:t>
            </w:r>
            <w:r w:rsidRPr="00D61B63">
              <w:rPr>
                <w:rFonts w:ascii="Times New Roman" w:hAnsi="Times New Roman"/>
              </w:rPr>
              <w:t>ing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well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ol.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erformi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eq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ately 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l alth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ugh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e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2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a</w:t>
            </w:r>
            <w:r w:rsidRPr="00D61B63">
              <w:rPr>
                <w:rFonts w:ascii="Times New Roman" w:hAnsi="Times New Roman"/>
              </w:rPr>
              <w:t>y e</w:t>
            </w:r>
            <w:r w:rsidRPr="00D61B63">
              <w:rPr>
                <w:rFonts w:ascii="Times New Roman" w:hAnsi="Times New Roman"/>
                <w:spacing w:val="1"/>
              </w:rPr>
              <w:t>x</w:t>
            </w:r>
            <w:r w:rsidRPr="00D61B63">
              <w:rPr>
                <w:rFonts w:ascii="Times New Roman" w:hAnsi="Times New Roman"/>
              </w:rPr>
              <w:t xml:space="preserve">ist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ild is enrolled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special progra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9D7E8C">
            <w:pPr>
              <w:widowControl w:val="0"/>
              <w:spacing w:line="230" w:lineRule="exact"/>
              <w:ind w:right="706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is 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xp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enci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oder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te p</w:t>
            </w:r>
            <w:r w:rsidRPr="00D61B63">
              <w:rPr>
                <w:rFonts w:ascii="Times New Roman" w:hAnsi="Times New Roman"/>
                <w:spacing w:val="-1"/>
              </w:rPr>
              <w:t>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ol atte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anc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, beh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an</w:t>
            </w:r>
            <w:r w:rsidRPr="00D61B63">
              <w:rPr>
                <w:rFonts w:ascii="Times New Roman" w:hAnsi="Times New Roman"/>
              </w:rPr>
              <w:t>d/or achieve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ent.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Recent declin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s in </w:t>
            </w:r>
            <w:r w:rsidR="009D7E8C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hool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2"/>
              </w:rPr>
              <w:t>f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ance or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re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ent in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 xml:space="preserve">reases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hool beh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 p</w:t>
            </w:r>
            <w:r w:rsidRPr="00D61B63">
              <w:rPr>
                <w:rFonts w:ascii="Times New Roman" w:hAnsi="Times New Roman"/>
                <w:spacing w:val="-1"/>
              </w:rPr>
              <w:t>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w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uld be</w:t>
            </w:r>
            <w:r w:rsidRPr="00D61B63">
              <w:rPr>
                <w:rFonts w:ascii="Times New Roman" w:hAnsi="Times New Roman"/>
                <w:spacing w:val="-1"/>
              </w:rPr>
              <w:t xml:space="preserve"> r</w:t>
            </w:r>
            <w:r w:rsidRPr="00D61B63">
              <w:rPr>
                <w:rFonts w:ascii="Times New Roman" w:hAnsi="Times New Roman"/>
              </w:rPr>
              <w:t>ated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re.</w:t>
            </w:r>
          </w:p>
        </w:tc>
      </w:tr>
      <w:tr w:rsidR="00D61B63" w:rsidRPr="00D61B63" w:rsidTr="00E860E3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is 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xp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enci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vere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sch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ol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cho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l atten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</w:rPr>
              <w:t>anc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, beh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-2"/>
              </w:rPr>
              <w:t>/</w:t>
            </w:r>
            <w:r w:rsidRPr="00D61B63">
              <w:rPr>
                <w:rFonts w:ascii="Times New Roman" w:hAnsi="Times New Roman"/>
              </w:rPr>
              <w:t>or achieve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ent.   Recent susp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 xml:space="preserve">sions or 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x</w:t>
            </w:r>
            <w:r w:rsidRPr="00D61B63">
              <w:rPr>
                <w:rFonts w:ascii="Times New Roman" w:hAnsi="Times New Roman"/>
              </w:rPr>
              <w:t>puls</w:t>
            </w:r>
            <w:r w:rsidRPr="00D61B63">
              <w:rPr>
                <w:rFonts w:ascii="Times New Roman" w:hAnsi="Times New Roman"/>
                <w:spacing w:val="-3"/>
              </w:rPr>
              <w:t>i</w:t>
            </w:r>
            <w:r w:rsidRPr="00D61B63">
              <w:rPr>
                <w:rFonts w:ascii="Times New Roman" w:hAnsi="Times New Roman"/>
              </w:rPr>
              <w:t>ons,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non-attendanc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failing a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grade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would be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rated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he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e.</w:t>
            </w:r>
          </w:p>
        </w:tc>
      </w:tr>
    </w:tbl>
    <w:p w:rsidR="00D61B63" w:rsidRPr="00D61B63" w:rsidRDefault="00D61B63" w:rsidP="00D61B63">
      <w:pPr>
        <w:widowControl w:val="0"/>
        <w:spacing w:before="1"/>
        <w:rPr>
          <w:rFonts w:asciiTheme="minorHAnsi" w:eastAsiaTheme="minorHAnsi" w:hAnsiTheme="minorHAnsi" w:cstheme="minorBidi"/>
          <w:sz w:val="16"/>
          <w:szCs w:val="10"/>
          <w:highlight w:val="yellow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hRule="exact" w:val="30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2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2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PE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E</w:t>
            </w:r>
            <w:r w:rsidRPr="00D61B63">
              <w:rPr>
                <w:rFonts w:ascii="Times New Roman" w:hAnsi="Times New Roman"/>
                <w:b/>
                <w:bCs/>
              </w:rPr>
              <w:t>R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FU</w:t>
            </w:r>
            <w:r w:rsidRPr="00D61B63">
              <w:rPr>
                <w:rFonts w:ascii="Times New Roman" w:hAnsi="Times New Roman"/>
                <w:b/>
                <w:bCs/>
              </w:rPr>
              <w:t>NCT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I</w:t>
            </w:r>
            <w:r w:rsidRPr="00D61B63">
              <w:rPr>
                <w:rFonts w:ascii="Times New Roman" w:hAnsi="Times New Roman"/>
                <w:b/>
                <w:bCs/>
              </w:rPr>
              <w:t>ON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I</w:t>
            </w:r>
            <w:r w:rsidRPr="00D61B63">
              <w:rPr>
                <w:rFonts w:ascii="Times New Roman" w:hAnsi="Times New Roman"/>
                <w:b/>
                <w:bCs/>
              </w:rPr>
              <w:t>NG</w:t>
            </w:r>
            <w:r w:rsidRPr="00D61B63">
              <w:rPr>
                <w:rFonts w:ascii="Times New Roman" w:hAnsi="Times New Roman"/>
                <w:b/>
                <w:bCs/>
                <w:spacing w:val="48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Please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rate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-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 highest level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from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 xml:space="preserve">e 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st 30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da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ild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ealt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y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eer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relatio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s.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ng so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inor p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oble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 his/her pe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rs.</w:t>
            </w:r>
          </w:p>
        </w:tc>
      </w:tr>
      <w:tr w:rsidR="00D61B63" w:rsidRPr="00D61B63" w:rsidTr="00BD163D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ng so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odera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 xml:space="preserve">e 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with his/her pe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rs.  </w:t>
            </w:r>
            <w:r w:rsidRPr="00D61B63">
              <w:rPr>
                <w:rFonts w:ascii="Times New Roman" w:hAnsi="Times New Roman"/>
                <w:spacing w:val="-1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is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ay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clude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li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ited </w:t>
            </w:r>
            <w:r w:rsidRPr="00D61B63">
              <w:rPr>
                <w:rFonts w:ascii="Times New Roman" w:hAnsi="Times New Roman"/>
                <w:spacing w:val="1"/>
              </w:rPr>
              <w:t>nu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f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eers or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iffic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 xml:space="preserve">lties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a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tai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g same a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e frien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s.</w:t>
            </w:r>
          </w:p>
        </w:tc>
      </w:tr>
      <w:tr w:rsidR="00D61B63" w:rsidRPr="00D61B63" w:rsidTr="00BD163D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30" w:lineRule="exact"/>
              <w:ind w:right="99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is 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xp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enci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vere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dis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upti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ns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in his/her pe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rs.</w:t>
            </w:r>
            <w:r w:rsidRPr="00D61B63">
              <w:rPr>
                <w:rFonts w:ascii="Times New Roman" w:hAnsi="Times New Roman"/>
                <w:spacing w:val="49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This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ay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clude 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ng 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ry lit</w:t>
            </w:r>
            <w:r w:rsidRPr="00D61B63">
              <w:rPr>
                <w:rFonts w:ascii="Times New Roman" w:hAnsi="Times New Roman"/>
                <w:spacing w:val="1"/>
              </w:rPr>
              <w:t>t</w:t>
            </w:r>
            <w:r w:rsidRPr="00D61B63">
              <w:rPr>
                <w:rFonts w:ascii="Times New Roman" w:hAnsi="Times New Roman"/>
              </w:rPr>
              <w:t>le 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cial contact 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peers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 pri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ary </w:t>
            </w:r>
            <w:r w:rsidRPr="00D61B63">
              <w:rPr>
                <w:rFonts w:ascii="Times New Roman" w:hAnsi="Times New Roman"/>
                <w:spacing w:val="-2"/>
              </w:rPr>
              <w:t>a</w:t>
            </w:r>
            <w:r w:rsidRPr="00D61B63">
              <w:rPr>
                <w:rFonts w:ascii="Times New Roman" w:hAnsi="Times New Roman"/>
              </w:rPr>
              <w:t>ffiliati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 a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ne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ati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eer gr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>p (e.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.,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 xml:space="preserve">ang 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er).</w:t>
            </w:r>
          </w:p>
        </w:tc>
      </w:tr>
    </w:tbl>
    <w:p w:rsidR="00D61B63" w:rsidRPr="00D61B63" w:rsidRDefault="00D61B63" w:rsidP="00D61B63">
      <w:pPr>
        <w:widowControl w:val="0"/>
        <w:spacing w:before="4" w:line="220" w:lineRule="exact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spacing w:val="1"/>
              </w:rPr>
              <w:t>2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3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DEVELOPMEN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T</w:t>
            </w:r>
            <w:r w:rsidRPr="00D61B63">
              <w:rPr>
                <w:rFonts w:ascii="Times New Roman" w:hAnsi="Times New Roman"/>
                <w:b/>
                <w:bCs/>
              </w:rPr>
              <w:t xml:space="preserve">AL </w:t>
            </w:r>
            <w:r w:rsidRPr="00D61B63">
              <w:rPr>
                <w:rFonts w:ascii="Times New Roman" w:hAnsi="Times New Roman"/>
                <w:i/>
              </w:rPr>
              <w:t>P</w:t>
            </w:r>
            <w:r w:rsidRPr="00D61B63">
              <w:rPr>
                <w:rFonts w:ascii="Times New Roman" w:hAnsi="Times New Roman"/>
                <w:i/>
                <w:spacing w:val="-2"/>
              </w:rPr>
              <w:t>l</w:t>
            </w:r>
            <w:r w:rsidRPr="00D61B63">
              <w:rPr>
                <w:rFonts w:ascii="Times New Roman" w:hAnsi="Times New Roman"/>
                <w:i/>
              </w:rPr>
              <w:t xml:space="preserve">ease </w:t>
            </w:r>
            <w:r w:rsidRPr="00D61B63">
              <w:rPr>
                <w:rFonts w:ascii="Times New Roman" w:hAnsi="Times New Roman"/>
                <w:i/>
                <w:spacing w:val="-1"/>
              </w:rPr>
              <w:t>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te the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h</w:t>
            </w:r>
            <w:r w:rsidRPr="00D61B63">
              <w:rPr>
                <w:rFonts w:ascii="Times New Roman" w:hAnsi="Times New Roman"/>
                <w:i/>
                <w:spacing w:val="-2"/>
              </w:rPr>
              <w:t>i</w:t>
            </w:r>
            <w:r w:rsidRPr="00D61B63">
              <w:rPr>
                <w:rFonts w:ascii="Times New Roman" w:hAnsi="Times New Roman"/>
                <w:i/>
              </w:rPr>
              <w:t>gh</w:t>
            </w:r>
            <w:r w:rsidRPr="00D61B63">
              <w:rPr>
                <w:rFonts w:ascii="Times New Roman" w:hAnsi="Times New Roman"/>
                <w:i/>
                <w:spacing w:val="-1"/>
              </w:rPr>
              <w:t>e</w:t>
            </w:r>
            <w:r w:rsidRPr="00D61B63">
              <w:rPr>
                <w:rFonts w:ascii="Times New Roman" w:hAnsi="Times New Roman"/>
                <w:i/>
              </w:rPr>
              <w:t>st level from the</w:t>
            </w:r>
            <w:r w:rsidRPr="00D61B63">
              <w:rPr>
                <w:rFonts w:ascii="Times New Roman" w:hAnsi="Times New Roman"/>
                <w:i/>
                <w:spacing w:val="-4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s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lastRenderedPageBreak/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ild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o de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elo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 xml:space="preserve">tal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s.</w:t>
            </w:r>
          </w:p>
        </w:tc>
      </w:tr>
      <w:tr w:rsidR="00D61B63" w:rsidRPr="00D61B63" w:rsidTr="00E860E3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 has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 xml:space="preserve">e 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with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ph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sical i</w:t>
            </w:r>
            <w:r w:rsidRPr="00D61B63">
              <w:rPr>
                <w:rFonts w:ascii="Times New Roman" w:hAnsi="Times New Roman"/>
                <w:spacing w:val="-1"/>
              </w:rPr>
              <w:t>mm</w:t>
            </w:r>
            <w:r w:rsidRPr="00D61B63">
              <w:rPr>
                <w:rFonts w:ascii="Times New Roman" w:hAnsi="Times New Roman"/>
              </w:rPr>
              <w:t>at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rity or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are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rns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>b</w:t>
            </w:r>
            <w:r w:rsidRPr="00D61B63">
              <w:rPr>
                <w:rFonts w:ascii="Times New Roman" w:hAnsi="Times New Roman"/>
              </w:rPr>
              <w:t>out</w:t>
            </w:r>
            <w:r w:rsidRPr="00D61B63">
              <w:rPr>
                <w:rFonts w:ascii="Times New Roman" w:hAnsi="Times New Roman"/>
                <w:spacing w:val="-1"/>
              </w:rPr>
              <w:t xml:space="preserve"> p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ssible deve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>op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ental dela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 xml:space="preserve">. 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ild 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>ay have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w IQ.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ild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op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 xml:space="preserve">tal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 xml:space="preserve">elays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r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i</w:t>
            </w:r>
            <w:r w:rsidRPr="00D61B63">
              <w:rPr>
                <w:rFonts w:ascii="Times New Roman" w:hAnsi="Times New Roman"/>
              </w:rPr>
              <w:t>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2"/>
              </w:rPr>
              <w:t>n</w:t>
            </w:r>
            <w:r w:rsidRPr="00D61B63">
              <w:rPr>
                <w:rFonts w:ascii="Times New Roman" w:hAnsi="Times New Roman"/>
              </w:rPr>
              <w:t>tal retar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atio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 has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d p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rv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si</w:t>
            </w:r>
            <w:r w:rsidRPr="00D61B63">
              <w:rPr>
                <w:rFonts w:ascii="Times New Roman" w:hAnsi="Times New Roman"/>
                <w:spacing w:val="-1"/>
              </w:rPr>
              <w:t>v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vel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p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ental dela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 xml:space="preserve">s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 p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fo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ental retardat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</w:tbl>
    <w:p w:rsidR="00D61B63" w:rsidRPr="00D61B63" w:rsidRDefault="00D61B63" w:rsidP="00D61B63">
      <w:pPr>
        <w:widowControl w:val="0"/>
        <w:spacing w:before="4" w:line="220" w:lineRule="exact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hRule="exact" w:val="30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2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4</w:t>
            </w:r>
            <w:r w:rsidRPr="00D61B63">
              <w:rPr>
                <w:rFonts w:ascii="Times New Roman" w:hAnsi="Times New Roman"/>
                <w:b/>
                <w:bCs/>
              </w:rPr>
              <w:t>. MED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ICA</w:t>
            </w:r>
            <w:r w:rsidRPr="00D61B63">
              <w:rPr>
                <w:rFonts w:ascii="Times New Roman" w:hAnsi="Times New Roman"/>
                <w:b/>
                <w:bCs/>
              </w:rPr>
              <w:t>TION C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O</w:t>
            </w:r>
            <w:r w:rsidRPr="00D61B63">
              <w:rPr>
                <w:rFonts w:ascii="Times New Roman" w:hAnsi="Times New Roman"/>
                <w:b/>
                <w:bCs/>
              </w:rPr>
              <w:t>M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P</w:t>
            </w:r>
            <w:r w:rsidRPr="00D61B63">
              <w:rPr>
                <w:rFonts w:ascii="Times New Roman" w:hAnsi="Times New Roman"/>
                <w:b/>
                <w:bCs/>
              </w:rPr>
              <w:t>LIA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N</w:t>
            </w:r>
            <w:r w:rsidRPr="00D61B63">
              <w:rPr>
                <w:rFonts w:ascii="Times New Roman" w:hAnsi="Times New Roman"/>
                <w:b/>
                <w:bCs/>
              </w:rPr>
              <w:t>CE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Pl</w:t>
            </w:r>
            <w:r w:rsidRPr="00D61B63">
              <w:rPr>
                <w:rFonts w:ascii="Times New Roman" w:hAnsi="Times New Roman"/>
                <w:i/>
                <w:spacing w:val="-1"/>
              </w:rPr>
              <w:t>ea</w:t>
            </w:r>
            <w:r w:rsidRPr="00D61B63">
              <w:rPr>
                <w:rFonts w:ascii="Times New Roman" w:hAnsi="Times New Roman"/>
                <w:i/>
              </w:rPr>
              <w:t xml:space="preserve">se rate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highest level from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the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s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da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ta</w:t>
            </w:r>
            <w:r w:rsidRPr="00D61B63">
              <w:rPr>
                <w:rFonts w:ascii="Times New Roman" w:hAnsi="Times New Roman"/>
                <w:spacing w:val="1"/>
              </w:rPr>
              <w:t>k</w:t>
            </w:r>
            <w:r w:rsidRPr="00D61B63">
              <w:rPr>
                <w:rFonts w:ascii="Times New Roman" w:hAnsi="Times New Roman"/>
              </w:rPr>
              <w:t>es prescri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icati</w:t>
            </w:r>
            <w:r w:rsidRPr="00D61B63">
              <w:rPr>
                <w:rFonts w:ascii="Times New Roman" w:hAnsi="Times New Roman"/>
                <w:spacing w:val="1"/>
              </w:rPr>
              <w:t>on</w:t>
            </w:r>
            <w:r w:rsidRPr="00D61B63">
              <w:rPr>
                <w:rFonts w:ascii="Times New Roman" w:hAnsi="Times New Roman"/>
              </w:rPr>
              <w:t>s as pre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cri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ed and witho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t pr</w:t>
            </w:r>
            <w:r w:rsidRPr="00D61B63">
              <w:rPr>
                <w:rFonts w:ascii="Times New Roman" w:hAnsi="Times New Roman"/>
                <w:spacing w:val="1"/>
              </w:rPr>
              <w:t>ob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s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t currently on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ny pres</w:t>
            </w:r>
            <w:r w:rsidRPr="00D61B63">
              <w:rPr>
                <w:rFonts w:ascii="Times New Roman" w:hAnsi="Times New Roman"/>
                <w:spacing w:val="-1"/>
              </w:rPr>
              <w:t>cri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cati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n.</w:t>
            </w:r>
          </w:p>
        </w:tc>
      </w:tr>
      <w:tr w:rsidR="00D61B63" w:rsidRPr="00D61B63" w:rsidTr="00BD163D">
        <w:trPr>
          <w:trHeight w:val="432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 will ta</w:t>
            </w:r>
            <w:r w:rsidRPr="00D61B63">
              <w:rPr>
                <w:rFonts w:ascii="Times New Roman" w:hAnsi="Times New Roman"/>
                <w:spacing w:val="1"/>
              </w:rPr>
              <w:t>k</w:t>
            </w:r>
            <w:r w:rsidRPr="00D61B63">
              <w:rPr>
                <w:rFonts w:ascii="Times New Roman" w:hAnsi="Times New Roman"/>
              </w:rPr>
              <w:t>e prescr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 xml:space="preserve">ed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ed</w:t>
            </w:r>
            <w:r w:rsidRPr="00D61B63">
              <w:rPr>
                <w:rFonts w:ascii="Times New Roman" w:hAnsi="Times New Roman"/>
              </w:rPr>
              <w:t>icati</w:t>
            </w:r>
            <w:r w:rsidRPr="00D61B63">
              <w:rPr>
                <w:rFonts w:ascii="Times New Roman" w:hAnsi="Times New Roman"/>
                <w:spacing w:val="1"/>
              </w:rPr>
              <w:t>on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>ou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ely, b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t 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ti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es 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ee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remi</w:t>
            </w:r>
            <w:r w:rsidRPr="00D61B63">
              <w:rPr>
                <w:rFonts w:ascii="Times New Roman" w:hAnsi="Times New Roman"/>
                <w:spacing w:val="1"/>
              </w:rPr>
              <w:t>nd</w:t>
            </w:r>
            <w:r w:rsidRPr="00D61B63">
              <w:rPr>
                <w:rFonts w:ascii="Times New Roman" w:hAnsi="Times New Roman"/>
              </w:rPr>
              <w:t xml:space="preserve">ers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o mai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tain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lia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ce.</w:t>
            </w:r>
            <w:r w:rsidRPr="00D61B63">
              <w:rPr>
                <w:rFonts w:ascii="Times New Roman" w:hAnsi="Times New Roman"/>
                <w:spacing w:val="49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Also, a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istory of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icati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no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pl</w:t>
            </w:r>
            <w:r w:rsidRPr="00D61B63">
              <w:rPr>
                <w:rFonts w:ascii="Times New Roman" w:hAnsi="Times New Roman"/>
              </w:rPr>
              <w:t>ia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 b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no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rre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 p</w:t>
            </w:r>
            <w:r w:rsidRPr="00D61B63">
              <w:rPr>
                <w:rFonts w:ascii="Times New Roman" w:hAnsi="Times New Roman"/>
                <w:spacing w:val="-1"/>
              </w:rPr>
              <w:t>ro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wou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>d be rated he</w:t>
            </w:r>
            <w:r w:rsidRPr="00D61B63">
              <w:rPr>
                <w:rFonts w:ascii="Times New Roman" w:hAnsi="Times New Roman"/>
                <w:spacing w:val="-1"/>
              </w:rPr>
              <w:t>re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BD163D">
        <w:trPr>
          <w:trHeight w:val="792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701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is 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</w:rPr>
              <w:t>w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n-c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lia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t.</w:t>
            </w:r>
            <w:r w:rsidRPr="00D61B63">
              <w:rPr>
                <w:rFonts w:ascii="Times New Roman" w:hAnsi="Times New Roman"/>
                <w:spacing w:val="49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ay 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 resista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 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ta</w:t>
            </w:r>
            <w:r w:rsidRPr="00D61B63">
              <w:rPr>
                <w:rFonts w:ascii="Times New Roman" w:hAnsi="Times New Roman"/>
                <w:spacing w:val="1"/>
              </w:rPr>
              <w:t>k</w:t>
            </w:r>
            <w:r w:rsidRPr="00D61B63">
              <w:rPr>
                <w:rFonts w:ascii="Times New Roman" w:hAnsi="Times New Roman"/>
              </w:rPr>
              <w:t>ing prescr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 xml:space="preserve">ed 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 xml:space="preserve">edications or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a</w:t>
            </w:r>
            <w:r w:rsidRPr="00D61B63">
              <w:rPr>
                <w:rFonts w:ascii="Times New Roman" w:hAnsi="Times New Roman"/>
              </w:rPr>
              <w:t>y tend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 xml:space="preserve">o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 xml:space="preserve">use his or 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</w:rPr>
              <w:t>er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edications.  He/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he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ight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co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ly with pres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ri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ti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n p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>ans f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 per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(1-2 </w:t>
            </w:r>
            <w:r w:rsidRPr="00D61B63">
              <w:rPr>
                <w:rFonts w:ascii="Times New Roman" w:hAnsi="Times New Roman"/>
                <w:spacing w:val="-1"/>
              </w:rPr>
              <w:t>w</w:t>
            </w:r>
            <w:r w:rsidRPr="00D61B63">
              <w:rPr>
                <w:rFonts w:ascii="Times New Roman" w:hAnsi="Times New Roman"/>
              </w:rPr>
              <w:t>eeks</w:t>
            </w:r>
            <w:r w:rsidRPr="00D61B63">
              <w:rPr>
                <w:rFonts w:ascii="Times New Roman" w:hAnsi="Times New Roman"/>
                <w:spacing w:val="-1"/>
              </w:rPr>
              <w:t>)</w:t>
            </w:r>
            <w:r w:rsidRPr="00D61B63">
              <w:rPr>
                <w:rFonts w:ascii="Times New Roman" w:hAnsi="Times New Roman"/>
              </w:rPr>
              <w:t>, but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rally does</w:t>
            </w:r>
            <w:r w:rsidRPr="00D61B63">
              <w:rPr>
                <w:rFonts w:ascii="Times New Roman" w:hAnsi="Times New Roman"/>
                <w:spacing w:val="-1"/>
              </w:rPr>
              <w:t xml:space="preserve"> n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t 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stain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ki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 xml:space="preserve">g 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>edication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in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pres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ri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d 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 xml:space="preserve">e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he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le.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nd</w:t>
            </w:r>
            <w:r w:rsidRPr="00D61B63">
              <w:rPr>
                <w:rFonts w:ascii="Times New Roman" w:hAnsi="Times New Roman"/>
                <w:spacing w:val="-2"/>
              </w:rPr>
              <w:t>/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-1"/>
              </w:rPr>
              <w:t xml:space="preserve"> c</w:t>
            </w:r>
            <w:r w:rsidRPr="00D61B63">
              <w:rPr>
                <w:rFonts w:ascii="Times New Roman" w:hAnsi="Times New Roman"/>
              </w:rPr>
              <w:t>areg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vers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are</w:t>
            </w:r>
            <w:r w:rsidRPr="00D61B63">
              <w:rPr>
                <w:rFonts w:ascii="Times New Roman" w:hAnsi="Times New Roman"/>
                <w:spacing w:val="-1"/>
              </w:rPr>
              <w:t xml:space="preserve"> n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t co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 xml:space="preserve">liant </w:t>
            </w:r>
            <w:r w:rsidRPr="00D61B63">
              <w:rPr>
                <w:rFonts w:ascii="Times New Roman" w:hAnsi="Times New Roman"/>
                <w:spacing w:val="-1"/>
              </w:rPr>
              <w:t>w</w:t>
            </w:r>
            <w:r w:rsidRPr="00D61B63">
              <w:rPr>
                <w:rFonts w:ascii="Times New Roman" w:hAnsi="Times New Roman"/>
              </w:rPr>
              <w:t>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</w:rPr>
              <w:t>rescr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ed</w:t>
            </w:r>
            <w:r w:rsidRPr="00D61B63">
              <w:rPr>
                <w:rFonts w:ascii="Times New Roman" w:hAnsi="Times New Roman"/>
                <w:spacing w:val="-1"/>
              </w:rPr>
              <w:t xml:space="preserve"> m</w:t>
            </w:r>
            <w:r w:rsidRPr="00D61B63">
              <w:rPr>
                <w:rFonts w:ascii="Times New Roman" w:hAnsi="Times New Roman"/>
              </w:rPr>
              <w:t>edications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child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ab</w:t>
            </w:r>
            <w:r w:rsidRPr="00D61B63">
              <w:rPr>
                <w:rFonts w:ascii="Times New Roman" w:hAnsi="Times New Roman"/>
              </w:rPr>
              <w:t xml:space="preserve">uses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rescri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tion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icati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n.</w:t>
            </w:r>
          </w:p>
        </w:tc>
      </w:tr>
    </w:tbl>
    <w:p w:rsidR="00D61B63" w:rsidRPr="00D61B63" w:rsidRDefault="00D61B63" w:rsidP="00BD163D">
      <w:pPr>
        <w:widowControl w:val="0"/>
        <w:spacing w:before="120" w:after="120"/>
        <w:ind w:right="-14"/>
        <w:rPr>
          <w:rFonts w:ascii="Times New Roman" w:hAnsi="Times New Roman"/>
          <w:sz w:val="24"/>
          <w:szCs w:val="24"/>
        </w:rPr>
      </w:pPr>
      <w:r w:rsidRPr="00D61B63">
        <w:rPr>
          <w:rFonts w:ascii="Times New Roman" w:hAnsi="Times New Roman"/>
          <w:b/>
          <w:bCs/>
          <w:sz w:val="24"/>
          <w:szCs w:val="24"/>
        </w:rPr>
        <w:t>JUV</w:t>
      </w:r>
      <w:r w:rsidRPr="00D61B63"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 w:rsidRPr="00D61B63">
        <w:rPr>
          <w:rFonts w:ascii="Times New Roman" w:hAnsi="Times New Roman"/>
          <w:b/>
          <w:bCs/>
          <w:sz w:val="24"/>
          <w:szCs w:val="24"/>
        </w:rPr>
        <w:t>NILE</w:t>
      </w:r>
      <w:r w:rsidRPr="00D61B63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D61B63">
        <w:rPr>
          <w:rFonts w:ascii="Times New Roman" w:hAnsi="Times New Roman"/>
          <w:b/>
          <w:bCs/>
          <w:sz w:val="24"/>
          <w:szCs w:val="24"/>
        </w:rPr>
        <w:t>JUSTICE</w:t>
      </w: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hRule="exact" w:val="30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2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5</w:t>
            </w:r>
            <w:r w:rsidRPr="00D61B63">
              <w:rPr>
                <w:rFonts w:ascii="Times New Roman" w:hAnsi="Times New Roman"/>
                <w:b/>
                <w:bCs/>
              </w:rPr>
              <w:t>. J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U</w:t>
            </w:r>
            <w:r w:rsidRPr="00D61B63">
              <w:rPr>
                <w:rFonts w:ascii="Times New Roman" w:hAnsi="Times New Roman"/>
                <w:b/>
                <w:bCs/>
              </w:rPr>
              <w:t>VE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N</w:t>
            </w:r>
            <w:r w:rsidRPr="00D61B63">
              <w:rPr>
                <w:rFonts w:ascii="Times New Roman" w:hAnsi="Times New Roman"/>
                <w:b/>
                <w:bCs/>
              </w:rPr>
              <w:t>ILE J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U</w:t>
            </w:r>
            <w:r w:rsidRPr="00D61B63">
              <w:rPr>
                <w:rFonts w:ascii="Times New Roman" w:hAnsi="Times New Roman"/>
                <w:b/>
                <w:bCs/>
              </w:rPr>
              <w:t>STICE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S</w:t>
            </w:r>
            <w:r w:rsidRPr="00D61B63">
              <w:rPr>
                <w:rFonts w:ascii="Times New Roman" w:hAnsi="Times New Roman"/>
                <w:b/>
                <w:bCs/>
              </w:rPr>
              <w:t>TATUS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Plea</w:t>
            </w:r>
            <w:r w:rsidRPr="00D61B63">
              <w:rPr>
                <w:rFonts w:ascii="Times New Roman" w:hAnsi="Times New Roman"/>
                <w:i/>
                <w:spacing w:val="-1"/>
              </w:rPr>
              <w:t>s</w:t>
            </w:r>
            <w:r w:rsidRPr="00D61B63">
              <w:rPr>
                <w:rFonts w:ascii="Times New Roman" w:hAnsi="Times New Roman"/>
                <w:i/>
              </w:rPr>
              <w:t xml:space="preserve">e rate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highest level from the</w:t>
            </w:r>
            <w:r w:rsidRPr="00D61B63">
              <w:rPr>
                <w:rFonts w:ascii="Times New Roman" w:hAnsi="Times New Roman"/>
                <w:i/>
                <w:spacing w:val="-3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as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t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curre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 inv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 with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court syste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BD163D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Status o</w:t>
            </w:r>
            <w:r w:rsidRPr="00D61B63">
              <w:rPr>
                <w:rFonts w:ascii="Times New Roman" w:hAnsi="Times New Roman"/>
                <w:spacing w:val="-1"/>
              </w:rPr>
              <w:t>f</w:t>
            </w:r>
            <w:r w:rsidRPr="00D61B63">
              <w:rPr>
                <w:rFonts w:ascii="Times New Roman" w:hAnsi="Times New Roman"/>
              </w:rPr>
              <w:t>fense: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juv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nile/fa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ily co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flict,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-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 xml:space="preserve">nty </w:t>
            </w:r>
            <w:r w:rsidRPr="00D61B63">
              <w:rPr>
                <w:rFonts w:ascii="Times New Roman" w:hAnsi="Times New Roman"/>
                <w:spacing w:val="-1"/>
              </w:rPr>
              <w:t>ru</w:t>
            </w:r>
            <w:r w:rsidRPr="00D61B63">
              <w:rPr>
                <w:rFonts w:ascii="Times New Roman" w:hAnsi="Times New Roman"/>
              </w:rPr>
              <w:t>nawa</w:t>
            </w:r>
            <w:r w:rsidRPr="00D61B63">
              <w:rPr>
                <w:rFonts w:ascii="Times New Roman" w:hAnsi="Times New Roman"/>
                <w:spacing w:val="-2"/>
              </w:rPr>
              <w:t>y</w:t>
            </w:r>
            <w:r w:rsidRPr="00D61B63">
              <w:rPr>
                <w:rFonts w:ascii="Times New Roman" w:hAnsi="Times New Roman"/>
              </w:rPr>
              <w:t>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uanc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petty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ff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nses OR </w:t>
            </w:r>
            <w:r w:rsidRPr="00D61B63">
              <w:rPr>
                <w:rFonts w:ascii="Times New Roman" w:hAnsi="Times New Roman"/>
                <w:spacing w:val="1"/>
              </w:rPr>
              <w:t>i</w:t>
            </w:r>
            <w:r w:rsidRPr="00D61B63">
              <w:rPr>
                <w:rFonts w:ascii="Times New Roman" w:hAnsi="Times New Roman"/>
              </w:rPr>
              <w:t>mme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iate risk of inv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 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c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urt syst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>od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rate j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>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nile deli</w:t>
            </w:r>
            <w:r w:rsidRPr="00D61B63">
              <w:rPr>
                <w:rFonts w:ascii="Times New Roman" w:hAnsi="Times New Roman"/>
                <w:spacing w:val="-1"/>
              </w:rPr>
              <w:t>nq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en</w:t>
            </w:r>
            <w:r w:rsidRPr="00D61B63">
              <w:rPr>
                <w:rFonts w:ascii="Times New Roman" w:hAnsi="Times New Roman"/>
                <w:spacing w:val="-1"/>
              </w:rPr>
              <w:t>cy</w:t>
            </w:r>
            <w:r w:rsidRPr="00D61B63">
              <w:rPr>
                <w:rFonts w:ascii="Times New Roman" w:hAnsi="Times New Roman"/>
              </w:rPr>
              <w:t>:  o</w:t>
            </w:r>
            <w:r w:rsidRPr="00D61B63">
              <w:rPr>
                <w:rFonts w:ascii="Times New Roman" w:hAnsi="Times New Roman"/>
                <w:spacing w:val="-1"/>
              </w:rPr>
              <w:t>f</w:t>
            </w:r>
            <w:r w:rsidRPr="00D61B63">
              <w:rPr>
                <w:rFonts w:ascii="Times New Roman" w:hAnsi="Times New Roman"/>
              </w:rPr>
              <w:t>fe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ses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ag</w:t>
            </w:r>
            <w:r w:rsidRPr="00D61B63">
              <w:rPr>
                <w:rFonts w:ascii="Times New Roman" w:hAnsi="Times New Roman"/>
              </w:rPr>
              <w:t>ainst p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on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, o</w:t>
            </w:r>
            <w:r w:rsidRPr="00D61B63">
              <w:rPr>
                <w:rFonts w:ascii="Times New Roman" w:hAnsi="Times New Roman"/>
                <w:spacing w:val="-1"/>
              </w:rPr>
              <w:t>f</w:t>
            </w:r>
            <w:r w:rsidRPr="00D61B63">
              <w:rPr>
                <w:rFonts w:ascii="Times New Roman" w:hAnsi="Times New Roman"/>
              </w:rPr>
              <w:t>fe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ses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ain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t p</w:t>
            </w:r>
            <w:r w:rsidRPr="00D61B63">
              <w:rPr>
                <w:rFonts w:ascii="Times New Roman" w:hAnsi="Times New Roman"/>
                <w:spacing w:val="-1"/>
              </w:rPr>
              <w:t>ro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ert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, d</w:t>
            </w:r>
            <w:r w:rsidRPr="00D61B63">
              <w:rPr>
                <w:rFonts w:ascii="Times New Roman" w:hAnsi="Times New Roman"/>
                <w:spacing w:val="-1"/>
              </w:rPr>
              <w:t>ru</w:t>
            </w:r>
            <w:r w:rsidRPr="00D61B63">
              <w:rPr>
                <w:rFonts w:ascii="Times New Roman" w:hAnsi="Times New Roman"/>
              </w:rPr>
              <w:t>g related o</w:t>
            </w:r>
            <w:r w:rsidRPr="00D61B63">
              <w:rPr>
                <w:rFonts w:ascii="Times New Roman" w:hAnsi="Times New Roman"/>
                <w:spacing w:val="-1"/>
              </w:rPr>
              <w:t>f</w:t>
            </w:r>
            <w:r w:rsidRPr="00D61B63">
              <w:rPr>
                <w:rFonts w:ascii="Times New Roman" w:hAnsi="Times New Roman"/>
              </w:rPr>
              <w:t>fen</w:t>
            </w:r>
            <w:r w:rsidRPr="00D61B63">
              <w:rPr>
                <w:rFonts w:ascii="Times New Roman" w:hAnsi="Times New Roman"/>
                <w:spacing w:val="-1"/>
              </w:rPr>
              <w:t>se</w:t>
            </w:r>
            <w:r w:rsidRPr="00D61B63">
              <w:rPr>
                <w:rFonts w:ascii="Times New Roman" w:hAnsi="Times New Roman"/>
              </w:rPr>
              <w:t xml:space="preserve">s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 u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rage</w:t>
            </w:r>
            <w:r w:rsidRPr="00D61B63">
              <w:rPr>
                <w:rFonts w:ascii="Times New Roman" w:hAnsi="Times New Roman"/>
                <w:spacing w:val="-1"/>
              </w:rPr>
              <w:t xml:space="preserve"> d</w:t>
            </w:r>
            <w:r w:rsidRPr="00D61B63">
              <w:rPr>
                <w:rFonts w:ascii="Times New Roman" w:hAnsi="Times New Roman"/>
              </w:rPr>
              <w:t>ri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ki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BD163D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before="6" w:line="227" w:lineRule="auto"/>
              <w:ind w:right="398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Fel</w:t>
            </w:r>
            <w:r w:rsidRPr="00D61B63">
              <w:rPr>
                <w:rFonts w:ascii="Times New Roman" w:hAnsi="Times New Roman"/>
                <w:spacing w:val="1"/>
              </w:rPr>
              <w:t>on</w:t>
            </w:r>
            <w:r w:rsidRPr="00D61B63">
              <w:rPr>
                <w:rFonts w:ascii="Times New Roman" w:hAnsi="Times New Roman"/>
              </w:rPr>
              <w:t>y cri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na</w:t>
            </w:r>
            <w:r w:rsidRPr="00D61B63">
              <w:rPr>
                <w:rFonts w:ascii="Times New Roman" w:hAnsi="Times New Roman"/>
              </w:rPr>
              <w:t>l acti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 xml:space="preserve">ity: 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seri</w:t>
            </w:r>
            <w:r w:rsidRPr="00D61B63">
              <w:rPr>
                <w:rFonts w:ascii="Times New Roman" w:hAnsi="Times New Roman"/>
                <w:spacing w:val="1"/>
              </w:rPr>
              <w:t>ou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offe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ses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ainst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pe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or 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rty (e</w:t>
            </w:r>
            <w:r w:rsidRPr="00D61B63">
              <w:rPr>
                <w:rFonts w:ascii="Times New Roman" w:hAnsi="Times New Roman"/>
                <w:spacing w:val="-1"/>
              </w:rPr>
              <w:t>.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.,</w:t>
            </w:r>
            <w:r w:rsidRPr="00D61B63">
              <w:rPr>
                <w:rFonts w:ascii="Times New Roman" w:hAnsi="Times New Roman"/>
                <w:spacing w:val="-1"/>
              </w:rPr>
              <w:t xml:space="preserve"> ro</w:t>
            </w:r>
            <w:r w:rsidRPr="00D61B63">
              <w:rPr>
                <w:rFonts w:ascii="Times New Roman" w:hAnsi="Times New Roman"/>
              </w:rPr>
              <w:t>bb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, a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gra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ated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assa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lt, p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ssession 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to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istrib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te co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tr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lled su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sta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es,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1</w:t>
            </w:r>
            <w:r w:rsidRPr="00D61B63">
              <w:rPr>
                <w:rFonts w:ascii="Times New Roman" w:hAnsi="Times New Roman"/>
                <w:position w:val="9"/>
                <w:sz w:val="13"/>
                <w:szCs w:val="13"/>
              </w:rPr>
              <w:t>st</w:t>
            </w:r>
            <w:r w:rsidRPr="00D61B63">
              <w:rPr>
                <w:rFonts w:ascii="Times New Roman" w:hAnsi="Times New Roman"/>
                <w:spacing w:val="17"/>
                <w:position w:val="9"/>
                <w:sz w:val="13"/>
                <w:szCs w:val="13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2</w:t>
            </w:r>
            <w:r w:rsidRPr="00D61B63">
              <w:rPr>
                <w:rFonts w:ascii="Times New Roman" w:hAnsi="Times New Roman"/>
                <w:position w:val="9"/>
                <w:sz w:val="13"/>
                <w:szCs w:val="13"/>
              </w:rPr>
              <w:t xml:space="preserve">nd </w:t>
            </w:r>
            <w:r w:rsidRPr="00D61B63">
              <w:rPr>
                <w:rFonts w:ascii="Times New Roman" w:hAnsi="Times New Roman"/>
              </w:rPr>
              <w:t>de</w:t>
            </w:r>
            <w:r w:rsidRPr="00D61B63">
              <w:rPr>
                <w:rFonts w:ascii="Times New Roman" w:hAnsi="Times New Roman"/>
                <w:spacing w:val="-1"/>
              </w:rPr>
              <w:t>g</w:t>
            </w:r>
            <w:r w:rsidRPr="00D61B63">
              <w:rPr>
                <w:rFonts w:ascii="Times New Roman" w:hAnsi="Times New Roman"/>
              </w:rPr>
              <w:t>ree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f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ns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s).</w:t>
            </w:r>
          </w:p>
        </w:tc>
      </w:tr>
    </w:tbl>
    <w:p w:rsidR="00D61B63" w:rsidRDefault="00D61B63" w:rsidP="00D61B63">
      <w:pPr>
        <w:widowControl w:val="0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hRule="exact" w:val="30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spacing w:val="1"/>
              </w:rPr>
              <w:t>2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6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C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O</w:t>
            </w:r>
            <w:r w:rsidRPr="00D61B63">
              <w:rPr>
                <w:rFonts w:ascii="Times New Roman" w:hAnsi="Times New Roman"/>
                <w:b/>
                <w:bCs/>
              </w:rPr>
              <w:t>M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MU</w:t>
            </w:r>
            <w:r w:rsidRPr="00D61B63">
              <w:rPr>
                <w:rFonts w:ascii="Times New Roman" w:hAnsi="Times New Roman"/>
                <w:b/>
                <w:bCs/>
              </w:rPr>
              <w:t>N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IT</w:t>
            </w:r>
            <w:r w:rsidRPr="00D61B63">
              <w:rPr>
                <w:rFonts w:ascii="Times New Roman" w:hAnsi="Times New Roman"/>
                <w:b/>
                <w:bCs/>
              </w:rPr>
              <w:t xml:space="preserve">Y 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S</w:t>
            </w:r>
            <w:r w:rsidRPr="00D61B63">
              <w:rPr>
                <w:rFonts w:ascii="Times New Roman" w:hAnsi="Times New Roman"/>
                <w:b/>
                <w:bCs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FET</w:t>
            </w:r>
            <w:r w:rsidRPr="00D61B63">
              <w:rPr>
                <w:rFonts w:ascii="Times New Roman" w:hAnsi="Times New Roman"/>
                <w:b/>
                <w:bCs/>
              </w:rPr>
              <w:t>Y</w:t>
            </w:r>
            <w:r w:rsidRPr="00D61B63">
              <w:rPr>
                <w:rFonts w:ascii="Times New Roman" w:hAnsi="Times New Roman"/>
                <w:b/>
                <w:bCs/>
                <w:spacing w:val="2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Ple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se 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 xml:space="preserve">te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ig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est level fr</w:t>
            </w:r>
            <w:r w:rsidRPr="00D61B63">
              <w:rPr>
                <w:rFonts w:ascii="Times New Roman" w:hAnsi="Times New Roman"/>
                <w:i/>
                <w:spacing w:val="1"/>
              </w:rPr>
              <w:t>o</w:t>
            </w:r>
            <w:r w:rsidRPr="00D61B63">
              <w:rPr>
                <w:rFonts w:ascii="Times New Roman" w:hAnsi="Times New Roman"/>
                <w:i/>
              </w:rPr>
              <w:t>m 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0 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ys</w:t>
            </w:r>
          </w:p>
        </w:tc>
      </w:tr>
      <w:tr w:rsidR="00D61B63" w:rsidRPr="00D61B63" w:rsidTr="00E860E3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any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risk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the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co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unity f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om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chil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>’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beh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vi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r.</w:t>
            </w:r>
          </w:p>
        </w:tc>
      </w:tr>
      <w:tr w:rsidR="00D61B63" w:rsidRPr="00D61B63" w:rsidTr="00BD163D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 has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hi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tory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</w:t>
            </w:r>
            <w:r w:rsidRPr="00D61B63">
              <w:rPr>
                <w:rFonts w:ascii="Times New Roman" w:hAnsi="Times New Roman"/>
                <w:spacing w:val="-1"/>
              </w:rPr>
              <w:t xml:space="preserve"> p</w:t>
            </w:r>
            <w:r w:rsidRPr="00D61B63">
              <w:rPr>
                <w:rFonts w:ascii="Times New Roman" w:hAnsi="Times New Roman"/>
              </w:rPr>
              <w:t>resent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ng a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gnific</w:t>
            </w:r>
            <w:r w:rsidRPr="00D61B63">
              <w:rPr>
                <w:rFonts w:ascii="Times New Roman" w:hAnsi="Times New Roman"/>
                <w:spacing w:val="-1"/>
              </w:rPr>
              <w:t>an</w:t>
            </w:r>
            <w:r w:rsidRPr="00D61B63">
              <w:rPr>
                <w:rFonts w:ascii="Times New Roman" w:hAnsi="Times New Roman"/>
              </w:rPr>
              <w:t>t ph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sical ri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k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unity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ers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 mild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od</w:t>
            </w:r>
            <w:r w:rsidRPr="00D61B63">
              <w:rPr>
                <w:rFonts w:ascii="Times New Roman" w:hAnsi="Times New Roman"/>
              </w:rPr>
              <w:t>erate risk of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ati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 o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tcomes.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’s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>rr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or r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pr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sents a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od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 xml:space="preserve">te risk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f ph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cal da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 or a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si</w:t>
            </w:r>
            <w:r w:rsidRPr="00D61B63">
              <w:rPr>
                <w:rFonts w:ascii="Times New Roman" w:hAnsi="Times New Roman"/>
                <w:spacing w:val="-1"/>
              </w:rPr>
              <w:t>g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 xml:space="preserve">ificant risk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f other n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gati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 out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</w:rPr>
              <w:t>s.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30" w:lineRule="exact"/>
              <w:ind w:right="279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’s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>rr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hav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or r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pr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sents a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si</w:t>
            </w:r>
            <w:r w:rsidRPr="00D61B63">
              <w:rPr>
                <w:rFonts w:ascii="Times New Roman" w:hAnsi="Times New Roman"/>
                <w:spacing w:val="-1"/>
              </w:rPr>
              <w:t>g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ificant ri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 xml:space="preserve">k of 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2"/>
              </w:rPr>
              <w:t>y</w:t>
            </w:r>
            <w:r w:rsidRPr="00D61B63">
              <w:rPr>
                <w:rFonts w:ascii="Times New Roman" w:hAnsi="Times New Roman"/>
              </w:rPr>
              <w:t>sical da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er to</w:t>
            </w:r>
            <w:r w:rsidRPr="00D61B63">
              <w:rPr>
                <w:rFonts w:ascii="Times New Roman" w:hAnsi="Times New Roman"/>
                <w:spacing w:val="-1"/>
              </w:rPr>
              <w:t xml:space="preserve"> m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ers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f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c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m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un</w:t>
            </w:r>
            <w:r w:rsidRPr="00D61B63">
              <w:rPr>
                <w:rFonts w:ascii="Times New Roman" w:hAnsi="Times New Roman"/>
              </w:rPr>
              <w:t>ity.</w:t>
            </w:r>
          </w:p>
        </w:tc>
      </w:tr>
    </w:tbl>
    <w:p w:rsidR="00D61B63" w:rsidRPr="00D61B63" w:rsidRDefault="00D61B63" w:rsidP="00D61B63">
      <w:pPr>
        <w:widowControl w:val="0"/>
        <w:spacing w:before="1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hRule="exact" w:val="30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2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7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DELIN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Q</w:t>
            </w:r>
            <w:r w:rsidRPr="00D61B63">
              <w:rPr>
                <w:rFonts w:ascii="Times New Roman" w:hAnsi="Times New Roman"/>
                <w:b/>
                <w:bCs/>
              </w:rPr>
              <w:t>UE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N</w:t>
            </w:r>
            <w:r w:rsidRPr="00D61B63">
              <w:rPr>
                <w:rFonts w:ascii="Times New Roman" w:hAnsi="Times New Roman"/>
                <w:b/>
                <w:bCs/>
              </w:rPr>
              <w:t>CY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Plea</w:t>
            </w:r>
            <w:r w:rsidRPr="00D61B63">
              <w:rPr>
                <w:rFonts w:ascii="Times New Roman" w:hAnsi="Times New Roman"/>
                <w:i/>
                <w:spacing w:val="-1"/>
              </w:rPr>
              <w:t>s</w:t>
            </w:r>
            <w:r w:rsidRPr="00D61B63">
              <w:rPr>
                <w:rFonts w:ascii="Times New Roman" w:hAnsi="Times New Roman"/>
                <w:i/>
              </w:rPr>
              <w:t xml:space="preserve">e rate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highest level from the</w:t>
            </w:r>
            <w:r w:rsidRPr="00D61B63">
              <w:rPr>
                <w:rFonts w:ascii="Times New Roman" w:hAnsi="Times New Roman"/>
                <w:i/>
                <w:spacing w:val="-3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as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t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lastRenderedPageBreak/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History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>f deli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q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 xml:space="preserve">cy </w:t>
            </w:r>
            <w:r w:rsidRPr="00D61B63">
              <w:rPr>
                <w:rFonts w:ascii="Times New Roman" w:hAnsi="Times New Roman"/>
                <w:spacing w:val="-1"/>
              </w:rPr>
              <w:t>b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 xml:space="preserve"> n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acts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del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q</w:t>
            </w:r>
            <w:r w:rsidRPr="00D61B63">
              <w:rPr>
                <w:rFonts w:ascii="Times New Roman" w:hAnsi="Times New Roman"/>
              </w:rPr>
              <w:t xml:space="preserve">uency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 past</w:t>
            </w:r>
            <w:r w:rsidRPr="00D61B63">
              <w:rPr>
                <w:rFonts w:ascii="Times New Roman" w:hAnsi="Times New Roman"/>
                <w:spacing w:val="-1"/>
              </w:rPr>
              <w:t xml:space="preserve"> 3</w:t>
            </w:r>
            <w:r w:rsidRPr="00D61B63">
              <w:rPr>
                <w:rFonts w:ascii="Times New Roman" w:hAnsi="Times New Roman"/>
              </w:rPr>
              <w:t>0 da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s.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Recent acts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delinqu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 xml:space="preserve">cy,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cluding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ug-related acts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und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rage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drinking.</w:t>
            </w:r>
          </w:p>
        </w:tc>
      </w:tr>
      <w:tr w:rsidR="00D61B63" w:rsidRPr="00D61B63" w:rsidTr="00E860E3">
        <w:trPr>
          <w:trHeight w:val="57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Sev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re acts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delinqu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cy that place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others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risk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significant loss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injury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place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risk of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du</w:t>
            </w:r>
            <w:r w:rsidRPr="00D61B63">
              <w:rPr>
                <w:rFonts w:ascii="Times New Roman" w:hAnsi="Times New Roman"/>
              </w:rPr>
              <w:t>lt sa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ctio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.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clu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dri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g w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ile un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er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infl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f dru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an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/or alcohol.</w:t>
            </w:r>
          </w:p>
        </w:tc>
      </w:tr>
    </w:tbl>
    <w:p w:rsidR="00D61B63" w:rsidRPr="00D61B63" w:rsidRDefault="00D61B63" w:rsidP="00D61B63">
      <w:pPr>
        <w:widowControl w:val="0"/>
        <w:spacing w:before="120" w:after="120"/>
        <w:ind w:right="-14"/>
        <w:rPr>
          <w:rFonts w:ascii="Times New Roman" w:hAnsi="Times New Roman"/>
          <w:sz w:val="24"/>
          <w:szCs w:val="24"/>
        </w:rPr>
      </w:pPr>
      <w:r w:rsidRPr="00D61B63">
        <w:rPr>
          <w:rFonts w:ascii="Times New Roman" w:hAnsi="Times New Roman"/>
          <w:b/>
          <w:bCs/>
          <w:position w:val="-1"/>
          <w:sz w:val="24"/>
          <w:szCs w:val="24"/>
        </w:rPr>
        <w:t>CHILD PROTECTI</w:t>
      </w:r>
      <w:r w:rsidRPr="00D61B63">
        <w:rPr>
          <w:rFonts w:ascii="Times New Roman" w:hAnsi="Times New Roman"/>
          <w:b/>
          <w:bCs/>
          <w:spacing w:val="2"/>
          <w:position w:val="-1"/>
          <w:sz w:val="24"/>
          <w:szCs w:val="24"/>
        </w:rPr>
        <w:t>O</w:t>
      </w:r>
      <w:r w:rsidRPr="00D61B63">
        <w:rPr>
          <w:rFonts w:ascii="Times New Roman" w:hAnsi="Times New Roman"/>
          <w:b/>
          <w:bCs/>
          <w:position w:val="-1"/>
          <w:sz w:val="24"/>
          <w:szCs w:val="24"/>
        </w:rPr>
        <w:t>N</w:t>
      </w: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9D7E8C">
        <w:trPr>
          <w:trHeight w:hRule="exact"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9D7E8C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9D7E8C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2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8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ABUSE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  <w:b/>
                <w:bCs/>
              </w:rPr>
              <w:t>R NEGLECT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(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 xml:space="preserve">ote: </w:t>
            </w:r>
            <w:r w:rsidRPr="00D61B63">
              <w:rPr>
                <w:rFonts w:ascii="Times New Roman" w:hAnsi="Times New Roman"/>
                <w:u w:val="single" w:color="000000"/>
              </w:rPr>
              <w:t>C</w:t>
            </w:r>
            <w:r w:rsidRPr="00D61B63">
              <w:rPr>
                <w:rFonts w:ascii="Times New Roman" w:hAnsi="Times New Roman"/>
                <w:spacing w:val="-1"/>
                <w:u w:val="single" w:color="000000"/>
              </w:rPr>
              <w:t>u</w:t>
            </w:r>
            <w:r w:rsidRPr="00D61B63">
              <w:rPr>
                <w:rFonts w:ascii="Times New Roman" w:hAnsi="Times New Roman"/>
                <w:u w:val="single" w:color="000000"/>
              </w:rPr>
              <w:t>rr</w:t>
            </w:r>
            <w:r w:rsidRPr="00D61B63">
              <w:rPr>
                <w:rFonts w:ascii="Times New Roman" w:hAnsi="Times New Roman"/>
                <w:spacing w:val="-1"/>
                <w:u w:val="single" w:color="000000"/>
              </w:rPr>
              <w:t>e</w:t>
            </w:r>
            <w:r w:rsidRPr="00D61B63">
              <w:rPr>
                <w:rFonts w:ascii="Times New Roman" w:hAnsi="Times New Roman"/>
                <w:u w:val="single" w:color="000000"/>
              </w:rPr>
              <w:t>nt</w:t>
            </w:r>
            <w:r w:rsidRPr="00D61B63">
              <w:rPr>
                <w:rFonts w:ascii="Times New Roman" w:hAnsi="Times New Roman"/>
                <w:spacing w:val="-1"/>
                <w:u w:val="single" w:color="000000"/>
              </w:rPr>
              <w:t xml:space="preserve"> </w:t>
            </w:r>
            <w:r w:rsidRPr="00D61B63">
              <w:rPr>
                <w:rFonts w:ascii="Times New Roman" w:hAnsi="Times New Roman"/>
                <w:u w:val="single" w:color="000000"/>
              </w:rPr>
              <w:t>Caregiv</w:t>
            </w:r>
            <w:r w:rsidRPr="00D61B63">
              <w:rPr>
                <w:rFonts w:ascii="Times New Roman" w:hAnsi="Times New Roman"/>
                <w:spacing w:val="-1"/>
                <w:u w:val="single" w:color="000000"/>
              </w:rPr>
              <w:t>e</w:t>
            </w:r>
            <w:r w:rsidRPr="00D61B63">
              <w:rPr>
                <w:rFonts w:ascii="Times New Roman" w:hAnsi="Times New Roman"/>
                <w:u w:val="single" w:color="000000"/>
              </w:rPr>
              <w:t>rs</w:t>
            </w:r>
            <w:r w:rsidRPr="00D61B63">
              <w:rPr>
                <w:rFonts w:ascii="Times New Roman" w:hAnsi="Times New Roman"/>
                <w:spacing w:val="-1"/>
                <w:u w:val="single" w:color="000000"/>
              </w:rPr>
              <w:t xml:space="preserve"> o</w:t>
            </w:r>
            <w:r w:rsidRPr="00D61B63">
              <w:rPr>
                <w:rFonts w:ascii="Times New Roman" w:hAnsi="Times New Roman"/>
                <w:spacing w:val="1"/>
                <w:u w:val="single" w:color="000000"/>
              </w:rPr>
              <w:t>n</w:t>
            </w:r>
            <w:r w:rsidRPr="00D61B63">
              <w:rPr>
                <w:rFonts w:ascii="Times New Roman" w:hAnsi="Times New Roman"/>
                <w:u w:val="single" w:color="000000"/>
              </w:rPr>
              <w:t>ly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are rat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here.) </w:t>
            </w:r>
            <w:r w:rsidRPr="00D61B63">
              <w:rPr>
                <w:rFonts w:ascii="Times New Roman" w:hAnsi="Times New Roman"/>
                <w:i/>
              </w:rPr>
              <w:t>Pl</w:t>
            </w:r>
            <w:r w:rsidRPr="00D61B63">
              <w:rPr>
                <w:rFonts w:ascii="Times New Roman" w:hAnsi="Times New Roman"/>
                <w:i/>
                <w:spacing w:val="-1"/>
              </w:rPr>
              <w:t>e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 xml:space="preserve">se </w:t>
            </w:r>
            <w:r w:rsidRPr="00D61B63">
              <w:rPr>
                <w:rFonts w:ascii="Times New Roman" w:hAnsi="Times New Roman"/>
                <w:i/>
                <w:spacing w:val="-1"/>
              </w:rPr>
              <w:t>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te the h</w:t>
            </w:r>
            <w:r w:rsidRPr="00D61B63">
              <w:rPr>
                <w:rFonts w:ascii="Times New Roman" w:hAnsi="Times New Roman"/>
                <w:i/>
                <w:spacing w:val="-2"/>
              </w:rPr>
              <w:t>i</w:t>
            </w:r>
            <w:r w:rsidRPr="00D61B63">
              <w:rPr>
                <w:rFonts w:ascii="Times New Roman" w:hAnsi="Times New Roman"/>
                <w:i/>
              </w:rPr>
              <w:t>gh</w:t>
            </w:r>
            <w:r w:rsidRPr="00D61B63">
              <w:rPr>
                <w:rFonts w:ascii="Times New Roman" w:hAnsi="Times New Roman"/>
                <w:i/>
                <w:spacing w:val="-1"/>
              </w:rPr>
              <w:t>e</w:t>
            </w:r>
            <w:r w:rsidRPr="00D61B63">
              <w:rPr>
                <w:rFonts w:ascii="Times New Roman" w:hAnsi="Times New Roman"/>
                <w:i/>
              </w:rPr>
              <w:t>st level from the</w:t>
            </w:r>
            <w:r w:rsidRPr="00D61B63">
              <w:rPr>
                <w:rFonts w:ascii="Times New Roman" w:hAnsi="Times New Roman"/>
                <w:i/>
                <w:spacing w:val="-3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st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0 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ys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the child is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at ri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k for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phys</w:t>
            </w:r>
            <w:r w:rsidRPr="00D61B63">
              <w:rPr>
                <w:rFonts w:ascii="Times New Roman" w:hAnsi="Times New Roman"/>
                <w:spacing w:val="-1"/>
              </w:rPr>
              <w:t>i</w:t>
            </w:r>
            <w:r w:rsidRPr="00D61B63">
              <w:rPr>
                <w:rFonts w:ascii="Times New Roman" w:hAnsi="Times New Roman"/>
              </w:rPr>
              <w:t>cal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or sexual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u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 xml:space="preserve">e with </w:t>
            </w:r>
            <w:r w:rsidRPr="00D61B63">
              <w:rPr>
                <w:rFonts w:ascii="Times New Roman" w:hAnsi="Times New Roman"/>
                <w:spacing w:val="-1"/>
              </w:rPr>
              <w:t>cu</w:t>
            </w:r>
            <w:r w:rsidRPr="00D61B63">
              <w:rPr>
                <w:rFonts w:ascii="Times New Roman" w:hAnsi="Times New Roman"/>
              </w:rPr>
              <w:t>rr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careg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er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 has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hi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tory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ab</w:t>
            </w:r>
            <w:r w:rsidRPr="00D61B63">
              <w:rPr>
                <w:rFonts w:ascii="Times New Roman" w:hAnsi="Times New Roman"/>
              </w:rPr>
              <w:t>use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 xml:space="preserve">rent </w:t>
            </w:r>
            <w:r w:rsidRPr="00D61B63">
              <w:rPr>
                <w:rFonts w:ascii="Times New Roman" w:hAnsi="Times New Roman"/>
                <w:spacing w:val="-1"/>
              </w:rPr>
              <w:t>ca</w:t>
            </w:r>
            <w:r w:rsidRPr="00D61B63">
              <w:rPr>
                <w:rFonts w:ascii="Times New Roman" w:hAnsi="Times New Roman"/>
              </w:rPr>
              <w:t>reg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ers</w:t>
            </w:r>
            <w:r w:rsidRPr="00D61B63">
              <w:rPr>
                <w:rFonts w:ascii="Times New Roman" w:hAnsi="Times New Roman"/>
                <w:spacing w:val="-1"/>
              </w:rPr>
              <w:t xml:space="preserve"> b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/she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not </w:t>
            </w:r>
            <w:r w:rsidRPr="00D61B63">
              <w:rPr>
                <w:rFonts w:ascii="Times New Roman" w:hAnsi="Times New Roman"/>
                <w:spacing w:val="-1"/>
              </w:rPr>
              <w:t>cu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ently at ris</w:t>
            </w:r>
            <w:r w:rsidRPr="00D61B63">
              <w:rPr>
                <w:rFonts w:ascii="Times New Roman" w:hAnsi="Times New Roman"/>
                <w:spacing w:val="-1"/>
              </w:rPr>
              <w:t>k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CA38D5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Child is at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risk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abuse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neglect;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="00CA38D5">
              <w:rPr>
                <w:rFonts w:ascii="Times New Roman" w:hAnsi="Times New Roman"/>
                <w:spacing w:val="1"/>
              </w:rPr>
              <w:t>CD</w:t>
            </w:r>
            <w:r w:rsidRPr="00D61B63">
              <w:rPr>
                <w:rFonts w:ascii="Times New Roman" w:hAnsi="Times New Roman"/>
              </w:rPr>
              <w:t xml:space="preserve"> Protective Services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st be con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acted.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Child at imm</w:t>
            </w:r>
            <w:r w:rsidRPr="00D61B63">
              <w:rPr>
                <w:rFonts w:ascii="Times New Roman" w:hAnsi="Times New Roman"/>
                <w:spacing w:val="1"/>
              </w:rPr>
              <w:t>e</w:t>
            </w:r>
            <w:r w:rsidRPr="00D61B63">
              <w:rPr>
                <w:rFonts w:ascii="Times New Roman" w:hAnsi="Times New Roman"/>
              </w:rPr>
              <w:t xml:space="preserve">diate risk of </w:t>
            </w:r>
            <w:r w:rsidRPr="00D61B63">
              <w:rPr>
                <w:rFonts w:ascii="Times New Roman" w:hAnsi="Times New Roman"/>
                <w:spacing w:val="-1"/>
              </w:rPr>
              <w:t>ab</w:t>
            </w:r>
            <w:r w:rsidRPr="00D61B63">
              <w:rPr>
                <w:rFonts w:ascii="Times New Roman" w:hAnsi="Times New Roman"/>
              </w:rPr>
              <w:t>use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n</w:t>
            </w:r>
            <w:r w:rsidRPr="00D61B63">
              <w:rPr>
                <w:rFonts w:ascii="Times New Roman" w:hAnsi="Times New Roman"/>
                <w:spacing w:val="-3"/>
              </w:rPr>
              <w:t>e</w:t>
            </w:r>
            <w:r w:rsidRPr="00D61B63">
              <w:rPr>
                <w:rFonts w:ascii="Times New Roman" w:hAnsi="Times New Roman"/>
              </w:rPr>
              <w:t>glect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and r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quires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mmediate pro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ection.</w:t>
            </w:r>
          </w:p>
        </w:tc>
      </w:tr>
    </w:tbl>
    <w:p w:rsidR="00D61B63" w:rsidRPr="00D61B63" w:rsidRDefault="00D61B63" w:rsidP="009D7E8C">
      <w:pPr>
        <w:widowControl w:val="0"/>
        <w:spacing w:before="40" w:after="40"/>
        <w:ind w:right="-14"/>
        <w:rPr>
          <w:rFonts w:ascii="Times New Roman" w:hAnsi="Times New Roman"/>
        </w:rPr>
      </w:pPr>
      <w:r w:rsidRPr="00D61B63">
        <w:rPr>
          <w:rFonts w:ascii="Times New Roman" w:hAnsi="Times New Roman"/>
          <w:b/>
          <w:bCs/>
        </w:rPr>
        <w:t>*All r</w:t>
      </w:r>
      <w:r w:rsidRPr="00D61B63">
        <w:rPr>
          <w:rFonts w:ascii="Times New Roman" w:hAnsi="Times New Roman"/>
          <w:b/>
          <w:bCs/>
          <w:spacing w:val="-1"/>
        </w:rPr>
        <w:t>e</w:t>
      </w:r>
      <w:r w:rsidRPr="00D61B63">
        <w:rPr>
          <w:rFonts w:ascii="Times New Roman" w:hAnsi="Times New Roman"/>
          <w:b/>
          <w:bCs/>
        </w:rPr>
        <w:t>ferents</w:t>
      </w:r>
      <w:r w:rsidRPr="00D61B63">
        <w:rPr>
          <w:rFonts w:ascii="Times New Roman" w:hAnsi="Times New Roman"/>
          <w:b/>
          <w:bCs/>
          <w:spacing w:val="-1"/>
        </w:rPr>
        <w:t xml:space="preserve"> </w:t>
      </w:r>
      <w:r w:rsidRPr="00D61B63">
        <w:rPr>
          <w:rFonts w:ascii="Times New Roman" w:hAnsi="Times New Roman"/>
          <w:b/>
          <w:bCs/>
        </w:rPr>
        <w:t>are legally required to r</w:t>
      </w:r>
      <w:r w:rsidRPr="00D61B63">
        <w:rPr>
          <w:rFonts w:ascii="Times New Roman" w:hAnsi="Times New Roman"/>
          <w:b/>
          <w:bCs/>
          <w:spacing w:val="-1"/>
        </w:rPr>
        <w:t>e</w:t>
      </w:r>
      <w:r w:rsidRPr="00D61B63">
        <w:rPr>
          <w:rFonts w:ascii="Times New Roman" w:hAnsi="Times New Roman"/>
          <w:b/>
          <w:bCs/>
        </w:rPr>
        <w:t>po</w:t>
      </w:r>
      <w:r w:rsidRPr="00D61B63">
        <w:rPr>
          <w:rFonts w:ascii="Times New Roman" w:hAnsi="Times New Roman"/>
          <w:b/>
          <w:bCs/>
          <w:spacing w:val="-1"/>
        </w:rPr>
        <w:t>r</w:t>
      </w:r>
      <w:r w:rsidRPr="00D61B63">
        <w:rPr>
          <w:rFonts w:ascii="Times New Roman" w:hAnsi="Times New Roman"/>
          <w:b/>
          <w:bCs/>
        </w:rPr>
        <w:t>t</w:t>
      </w:r>
      <w:r w:rsidRPr="00D61B63">
        <w:rPr>
          <w:rFonts w:ascii="Times New Roman" w:hAnsi="Times New Roman"/>
          <w:b/>
          <w:bCs/>
          <w:spacing w:val="1"/>
        </w:rPr>
        <w:t xml:space="preserve"> </w:t>
      </w:r>
      <w:r w:rsidRPr="00D61B63">
        <w:rPr>
          <w:rFonts w:ascii="Times New Roman" w:hAnsi="Times New Roman"/>
          <w:b/>
          <w:bCs/>
        </w:rPr>
        <w:t>su</w:t>
      </w:r>
      <w:r w:rsidRPr="00D61B63">
        <w:rPr>
          <w:rFonts w:ascii="Times New Roman" w:hAnsi="Times New Roman"/>
          <w:b/>
          <w:bCs/>
          <w:spacing w:val="-1"/>
        </w:rPr>
        <w:t>s</w:t>
      </w:r>
      <w:r w:rsidRPr="00D61B63">
        <w:rPr>
          <w:rFonts w:ascii="Times New Roman" w:hAnsi="Times New Roman"/>
          <w:b/>
          <w:bCs/>
        </w:rPr>
        <w:t>pect</w:t>
      </w:r>
      <w:r w:rsidRPr="00D61B63">
        <w:rPr>
          <w:rFonts w:ascii="Times New Roman" w:hAnsi="Times New Roman"/>
          <w:b/>
          <w:bCs/>
          <w:spacing w:val="-1"/>
        </w:rPr>
        <w:t>e</w:t>
      </w:r>
      <w:r w:rsidRPr="00D61B63">
        <w:rPr>
          <w:rFonts w:ascii="Times New Roman" w:hAnsi="Times New Roman"/>
          <w:b/>
          <w:bCs/>
        </w:rPr>
        <w:t>d</w:t>
      </w:r>
      <w:r w:rsidRPr="00D61B63">
        <w:rPr>
          <w:rFonts w:ascii="Times New Roman" w:hAnsi="Times New Roman"/>
          <w:b/>
          <w:bCs/>
          <w:spacing w:val="1"/>
        </w:rPr>
        <w:t xml:space="preserve"> </w:t>
      </w:r>
      <w:r w:rsidRPr="00D61B63">
        <w:rPr>
          <w:rFonts w:ascii="Times New Roman" w:hAnsi="Times New Roman"/>
          <w:b/>
          <w:bCs/>
        </w:rPr>
        <w:t>child abu</w:t>
      </w:r>
      <w:r w:rsidRPr="00D61B63">
        <w:rPr>
          <w:rFonts w:ascii="Times New Roman" w:hAnsi="Times New Roman"/>
          <w:b/>
          <w:bCs/>
          <w:spacing w:val="-1"/>
        </w:rPr>
        <w:t>s</w:t>
      </w:r>
      <w:r w:rsidRPr="00D61B63">
        <w:rPr>
          <w:rFonts w:ascii="Times New Roman" w:hAnsi="Times New Roman"/>
          <w:b/>
          <w:bCs/>
        </w:rPr>
        <w:t>e</w:t>
      </w:r>
      <w:r w:rsidRPr="00D61B63">
        <w:rPr>
          <w:rFonts w:ascii="Times New Roman" w:hAnsi="Times New Roman"/>
          <w:b/>
          <w:bCs/>
          <w:spacing w:val="-1"/>
        </w:rPr>
        <w:t xml:space="preserve"> </w:t>
      </w:r>
      <w:r w:rsidRPr="00D61B63">
        <w:rPr>
          <w:rFonts w:ascii="Times New Roman" w:hAnsi="Times New Roman"/>
          <w:b/>
          <w:bCs/>
        </w:rPr>
        <w:t>or neglect</w:t>
      </w:r>
      <w:r w:rsidRPr="00D61B63">
        <w:rPr>
          <w:rFonts w:ascii="Times New Roman" w:hAnsi="Times New Roman"/>
          <w:b/>
          <w:bCs/>
          <w:spacing w:val="-1"/>
        </w:rPr>
        <w:t xml:space="preserve"> </w:t>
      </w:r>
      <w:r w:rsidRPr="00D61B63">
        <w:rPr>
          <w:rFonts w:ascii="Times New Roman" w:hAnsi="Times New Roman"/>
          <w:b/>
          <w:bCs/>
        </w:rPr>
        <w:t xml:space="preserve">to </w:t>
      </w:r>
      <w:r w:rsidR="009D7E8C">
        <w:rPr>
          <w:rFonts w:ascii="Times New Roman" w:hAnsi="Times New Roman"/>
          <w:b/>
          <w:bCs/>
        </w:rPr>
        <w:t>CD</w:t>
      </w:r>
      <w:r w:rsidRPr="00D61B63">
        <w:rPr>
          <w:rFonts w:ascii="Times New Roman" w:hAnsi="Times New Roman"/>
          <w:b/>
          <w:bCs/>
        </w:rPr>
        <w:t>.</w:t>
      </w: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hRule="exact" w:val="30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2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9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D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O</w:t>
            </w:r>
            <w:r w:rsidRPr="00D61B63">
              <w:rPr>
                <w:rFonts w:ascii="Times New Roman" w:hAnsi="Times New Roman"/>
                <w:b/>
                <w:bCs/>
              </w:rPr>
              <w:t>MES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T</w:t>
            </w:r>
            <w:r w:rsidRPr="00D61B63">
              <w:rPr>
                <w:rFonts w:ascii="Times New Roman" w:hAnsi="Times New Roman"/>
                <w:b/>
                <w:bCs/>
              </w:rPr>
              <w:t>IC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VIOL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E</w:t>
            </w:r>
            <w:r w:rsidRPr="00D61B63">
              <w:rPr>
                <w:rFonts w:ascii="Times New Roman" w:hAnsi="Times New Roman"/>
                <w:b/>
                <w:bCs/>
              </w:rPr>
              <w:t>N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C</w:t>
            </w:r>
            <w:r w:rsidRPr="00D61B63">
              <w:rPr>
                <w:rFonts w:ascii="Times New Roman" w:hAnsi="Times New Roman"/>
                <w:b/>
                <w:bCs/>
              </w:rPr>
              <w:t>E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Ple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se 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 xml:space="preserve">te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ig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est level fr</w:t>
            </w:r>
            <w:r w:rsidRPr="00D61B63">
              <w:rPr>
                <w:rFonts w:ascii="Times New Roman" w:hAnsi="Times New Roman"/>
                <w:i/>
                <w:spacing w:val="1"/>
              </w:rPr>
              <w:t>o</w:t>
            </w:r>
            <w:r w:rsidRPr="00D61B63">
              <w:rPr>
                <w:rFonts w:ascii="Times New Roman" w:hAnsi="Times New Roman"/>
                <w:i/>
              </w:rPr>
              <w:t>m 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0 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ys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No ev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ence</w:t>
            </w:r>
            <w:r w:rsidRPr="00D61B63">
              <w:rPr>
                <w:rFonts w:ascii="Times New Roman" w:hAnsi="Times New Roman"/>
                <w:spacing w:val="-1"/>
              </w:rPr>
              <w:t xml:space="preserve"> o</w:t>
            </w:r>
            <w:r w:rsidRPr="00D61B63">
              <w:rPr>
                <w:rFonts w:ascii="Times New Roman" w:hAnsi="Times New Roman"/>
              </w:rPr>
              <w:t xml:space="preserve">f 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estic violence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betwe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reg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vers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in fa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>ily or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us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ho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>d.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 has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 hi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tory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ex</w:t>
            </w:r>
            <w:r w:rsidRPr="00D61B63">
              <w:rPr>
                <w:rFonts w:ascii="Times New Roman" w:hAnsi="Times New Roman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ur</w:t>
            </w:r>
            <w:r w:rsidRPr="00D61B63">
              <w:rPr>
                <w:rFonts w:ascii="Times New Roman" w:hAnsi="Times New Roman"/>
              </w:rPr>
              <w:t>e to do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estic violence but</w:t>
            </w:r>
            <w:r w:rsidRPr="00D61B63">
              <w:rPr>
                <w:rFonts w:ascii="Times New Roman" w:hAnsi="Times New Roman"/>
                <w:spacing w:val="-1"/>
              </w:rPr>
              <w:t xml:space="preserve"> n</w:t>
            </w:r>
            <w:r w:rsidRPr="00D61B63">
              <w:rPr>
                <w:rFonts w:ascii="Times New Roman" w:hAnsi="Times New Roman"/>
              </w:rPr>
              <w:t>o cu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rent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viol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e 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e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us</w:t>
            </w:r>
            <w:r w:rsidRPr="00D61B63">
              <w:rPr>
                <w:rFonts w:ascii="Times New Roman" w:hAnsi="Times New Roman"/>
                <w:spacing w:val="-1"/>
              </w:rPr>
              <w:t>eh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d.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CA38D5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is e</w:t>
            </w:r>
            <w:r w:rsidRPr="00D61B63">
              <w:rPr>
                <w:rFonts w:ascii="Times New Roman" w:hAnsi="Times New Roman"/>
                <w:spacing w:val="1"/>
              </w:rPr>
              <w:t>x</w:t>
            </w:r>
            <w:r w:rsidRPr="00D61B63">
              <w:rPr>
                <w:rFonts w:ascii="Times New Roman" w:hAnsi="Times New Roman"/>
              </w:rPr>
              <w:t>p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sed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to d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estic</w:t>
            </w:r>
            <w:r w:rsidRPr="00D61B63">
              <w:rPr>
                <w:rFonts w:ascii="Times New Roman" w:hAnsi="Times New Roman"/>
                <w:spacing w:val="1"/>
              </w:rPr>
              <w:t xml:space="preserve"> v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 in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seh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.</w:t>
            </w:r>
            <w:r w:rsidRPr="00D61B63">
              <w:rPr>
                <w:rFonts w:ascii="Times New Roman" w:hAnsi="Times New Roman"/>
                <w:spacing w:val="49"/>
              </w:rPr>
              <w:t xml:space="preserve"> </w:t>
            </w:r>
            <w:r w:rsidR="00CA38D5" w:rsidRPr="00CA38D5">
              <w:rPr>
                <w:rFonts w:ascii="Times New Roman" w:hAnsi="Times New Roman"/>
              </w:rPr>
              <w:t>CD Protective</w:t>
            </w:r>
            <w:r w:rsidRPr="00D61B63">
              <w:rPr>
                <w:rFonts w:ascii="Times New Roman" w:hAnsi="Times New Roman"/>
              </w:rPr>
              <w:t xml:space="preserve"> Ser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 xml:space="preserve">ices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 xml:space="preserve">st 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e called.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30" w:lineRule="exact"/>
              <w:ind w:right="275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is in d</w:t>
            </w:r>
            <w:r w:rsidRPr="00D61B63">
              <w:rPr>
                <w:rFonts w:ascii="Times New Roman" w:hAnsi="Times New Roman"/>
                <w:spacing w:val="-1"/>
              </w:rPr>
              <w:t>an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 xml:space="preserve">er 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o do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estic violence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ho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ho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>d. 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 r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qu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es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mm</w:t>
            </w:r>
            <w:r w:rsidRPr="00D61B63">
              <w:rPr>
                <w:rFonts w:ascii="Times New Roman" w:hAnsi="Times New Roman"/>
              </w:rPr>
              <w:t>ediate p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otecti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</w:tbl>
    <w:p w:rsidR="00D61B63" w:rsidRPr="00D61B63" w:rsidRDefault="00D61B63" w:rsidP="00D61B63">
      <w:pPr>
        <w:widowControl w:val="0"/>
        <w:spacing w:before="120" w:after="120"/>
        <w:ind w:right="-14"/>
        <w:rPr>
          <w:rFonts w:ascii="Times New Roman" w:hAnsi="Times New Roman"/>
          <w:sz w:val="24"/>
          <w:szCs w:val="24"/>
        </w:rPr>
      </w:pPr>
      <w:r w:rsidRPr="00D61B63">
        <w:rPr>
          <w:rFonts w:ascii="Times New Roman" w:hAnsi="Times New Roman"/>
          <w:b/>
          <w:bCs/>
          <w:sz w:val="24"/>
          <w:szCs w:val="24"/>
        </w:rPr>
        <w:t>CAREGIVER NEEDS</w:t>
      </w:r>
      <w:r w:rsidRPr="00D61B63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D61B63">
        <w:rPr>
          <w:rFonts w:ascii="Times New Roman" w:hAnsi="Times New Roman"/>
          <w:b/>
          <w:bCs/>
          <w:sz w:val="24"/>
          <w:szCs w:val="24"/>
        </w:rPr>
        <w:t>&amp; STRENGTHS</w:t>
      </w: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9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spacing w:val="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0</w:t>
            </w:r>
            <w:r w:rsidRPr="00D61B63">
              <w:rPr>
                <w:rFonts w:ascii="Times New Roman" w:hAnsi="Times New Roman"/>
                <w:b/>
                <w:bCs/>
              </w:rPr>
              <w:t>. H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E</w:t>
            </w:r>
            <w:r w:rsidRPr="00D61B63">
              <w:rPr>
                <w:rFonts w:ascii="Times New Roman" w:hAnsi="Times New Roman"/>
                <w:b/>
                <w:bCs/>
              </w:rPr>
              <w:t>ALTH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/</w:t>
            </w:r>
            <w:r w:rsidRPr="00D61B63">
              <w:rPr>
                <w:rFonts w:ascii="Times New Roman" w:hAnsi="Times New Roman"/>
                <w:b/>
                <w:bCs/>
              </w:rPr>
              <w:t>BEHAVIORAL H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E</w:t>
            </w:r>
            <w:r w:rsidRPr="00D61B63">
              <w:rPr>
                <w:rFonts w:ascii="Times New Roman" w:hAnsi="Times New Roman"/>
                <w:b/>
                <w:bCs/>
              </w:rPr>
              <w:t xml:space="preserve">ALTH </w:t>
            </w:r>
            <w:r w:rsidRPr="00D61B63">
              <w:rPr>
                <w:rFonts w:ascii="Times New Roman" w:hAnsi="Times New Roman"/>
                <w:b/>
                <w:bCs/>
                <w:spacing w:val="49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Ple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se 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 xml:space="preserve">te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ig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est level fr</w:t>
            </w:r>
            <w:r w:rsidRPr="00D61B63">
              <w:rPr>
                <w:rFonts w:ascii="Times New Roman" w:hAnsi="Times New Roman"/>
                <w:i/>
                <w:spacing w:val="1"/>
              </w:rPr>
              <w:t>o</w:t>
            </w:r>
            <w:r w:rsidRPr="00D61B63">
              <w:rPr>
                <w:rFonts w:ascii="Times New Roman" w:hAnsi="Times New Roman"/>
                <w:i/>
              </w:rPr>
              <w:t>m 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3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st 30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ys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nerally healt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2"/>
              </w:rPr>
              <w:t>y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9D7E8C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is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 rec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very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om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m</w:t>
            </w:r>
            <w:r w:rsidRPr="00D61B63">
              <w:rPr>
                <w:rFonts w:ascii="Times New Roman" w:hAnsi="Times New Roman"/>
              </w:rPr>
              <w:t>edical,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sical,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ental health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  <w:spacing w:val="-1"/>
              </w:rPr>
              <w:t>b</w:t>
            </w:r>
            <w:r w:rsidRPr="00D61B63">
              <w:rPr>
                <w:rFonts w:ascii="Times New Roman" w:hAnsi="Times New Roman"/>
              </w:rPr>
              <w:t>stan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use</w:t>
            </w:r>
            <w:r w:rsidRPr="00D61B63">
              <w:rPr>
                <w:rFonts w:ascii="Times New Roman" w:hAnsi="Times New Roman"/>
                <w:spacing w:val="-1"/>
              </w:rPr>
              <w:t xml:space="preserve"> p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s 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r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as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i</w:t>
            </w:r>
            <w:r w:rsidRPr="00D61B63">
              <w:rPr>
                <w:rFonts w:ascii="Times New Roman" w:hAnsi="Times New Roman"/>
              </w:rPr>
              <w:t>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on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lled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ea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>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pr</w:t>
            </w:r>
            <w:r w:rsidRPr="00D61B63">
              <w:rPr>
                <w:rFonts w:ascii="Times New Roman" w:hAnsi="Times New Roman"/>
                <w:spacing w:val="1"/>
              </w:rPr>
              <w:t>ob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at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 p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tial 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pl</w:t>
            </w:r>
            <w:r w:rsidRPr="00D61B63">
              <w:rPr>
                <w:rFonts w:ascii="Times New Roman" w:hAnsi="Times New Roman"/>
              </w:rPr>
              <w:t xml:space="preserve">icate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are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g.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30" w:lineRule="exact"/>
              <w:ind w:right="241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has</w:t>
            </w:r>
            <w:r w:rsidRPr="00D61B63">
              <w:rPr>
                <w:rFonts w:ascii="Times New Roman" w:hAnsi="Times New Roman"/>
                <w:spacing w:val="-1"/>
              </w:rPr>
              <w:t xml:space="preserve"> m</w:t>
            </w:r>
            <w:r w:rsidRPr="00D61B63">
              <w:rPr>
                <w:rFonts w:ascii="Times New Roman" w:hAnsi="Times New Roman"/>
              </w:rPr>
              <w:t>edical,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sical,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ental health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  <w:spacing w:val="-1"/>
              </w:rPr>
              <w:t>bsta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 xml:space="preserve">e 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 xml:space="preserve">se 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ble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2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 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terfere with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are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g r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le.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has</w:t>
            </w:r>
            <w:r w:rsidRPr="00D61B63">
              <w:rPr>
                <w:rFonts w:ascii="Times New Roman" w:hAnsi="Times New Roman"/>
                <w:spacing w:val="-1"/>
              </w:rPr>
              <w:t xml:space="preserve"> m</w:t>
            </w:r>
            <w:r w:rsidRPr="00D61B63">
              <w:rPr>
                <w:rFonts w:ascii="Times New Roman" w:hAnsi="Times New Roman"/>
              </w:rPr>
              <w:t>edical,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p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sical,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ental health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  <w:spacing w:val="-1"/>
              </w:rPr>
              <w:t>b</w:t>
            </w:r>
            <w:r w:rsidRPr="00D61B63">
              <w:rPr>
                <w:rFonts w:ascii="Times New Roman" w:hAnsi="Times New Roman"/>
              </w:rPr>
              <w:t>stan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use</w:t>
            </w:r>
            <w:r w:rsidRPr="00D61B63">
              <w:rPr>
                <w:rFonts w:ascii="Times New Roman" w:hAnsi="Times New Roman"/>
                <w:spacing w:val="-1"/>
              </w:rPr>
              <w:t xml:space="preserve"> p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2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at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ake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it </w:t>
            </w:r>
            <w:r w:rsidRPr="00D61B63">
              <w:rPr>
                <w:rFonts w:ascii="Times New Roman" w:hAnsi="Times New Roman"/>
                <w:spacing w:val="1"/>
              </w:rPr>
              <w:t>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po</w:t>
            </w:r>
            <w:r w:rsidRPr="00D61B63">
              <w:rPr>
                <w:rFonts w:ascii="Times New Roman" w:hAnsi="Times New Roman"/>
              </w:rPr>
              <w:t>ssi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for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to</w:t>
            </w:r>
            <w:r w:rsidRPr="00D61B63">
              <w:rPr>
                <w:rFonts w:ascii="Times New Roman" w:hAnsi="Times New Roman"/>
                <w:spacing w:val="1"/>
              </w:rPr>
              <w:t xml:space="preserve"> p</w:t>
            </w:r>
            <w:r w:rsidRPr="00D61B63">
              <w:rPr>
                <w:rFonts w:ascii="Times New Roman" w:hAnsi="Times New Roman"/>
              </w:rPr>
              <w:t>are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at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is t</w:t>
            </w:r>
            <w:r w:rsidRPr="00D61B63">
              <w:rPr>
                <w:rFonts w:ascii="Times New Roman" w:hAnsi="Times New Roman"/>
                <w:spacing w:val="1"/>
              </w:rPr>
              <w:t>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e.</w:t>
            </w:r>
          </w:p>
        </w:tc>
      </w:tr>
    </w:tbl>
    <w:p w:rsidR="00E860E3" w:rsidRDefault="00E860E3"/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val="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9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1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S</w:t>
            </w:r>
            <w:r w:rsidRPr="00D61B63">
              <w:rPr>
                <w:rFonts w:ascii="Times New Roman" w:hAnsi="Times New Roman"/>
                <w:b/>
                <w:bCs/>
              </w:rPr>
              <w:t>UP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E</w:t>
            </w:r>
            <w:r w:rsidRPr="00D61B63">
              <w:rPr>
                <w:rFonts w:ascii="Times New Roman" w:hAnsi="Times New Roman"/>
                <w:b/>
                <w:bCs/>
              </w:rPr>
              <w:t>RV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I</w:t>
            </w:r>
            <w:r w:rsidRPr="00D61B63">
              <w:rPr>
                <w:rFonts w:ascii="Times New Roman" w:hAnsi="Times New Roman"/>
                <w:b/>
                <w:bCs/>
              </w:rPr>
              <w:t xml:space="preserve">SION </w:t>
            </w:r>
            <w:r w:rsidRPr="00D61B63">
              <w:rPr>
                <w:rFonts w:ascii="Times New Roman" w:hAnsi="Times New Roman"/>
                <w:i/>
              </w:rPr>
              <w:t xml:space="preserve">Please </w:t>
            </w:r>
            <w:r w:rsidRPr="00D61B63">
              <w:rPr>
                <w:rFonts w:ascii="Times New Roman" w:hAnsi="Times New Roman"/>
                <w:i/>
                <w:spacing w:val="-1"/>
              </w:rPr>
              <w:t>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te the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highest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level from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3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pa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ood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on</w:t>
            </w:r>
            <w:r w:rsidRPr="00D61B63">
              <w:rPr>
                <w:rFonts w:ascii="Times New Roman" w:hAnsi="Times New Roman"/>
              </w:rPr>
              <w:t>it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 xml:space="preserve">g and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isci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l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e s</w:t>
            </w:r>
            <w:r w:rsidRPr="00D61B63">
              <w:rPr>
                <w:rFonts w:ascii="Times New Roman" w:hAnsi="Times New Roman"/>
                <w:spacing w:val="1"/>
              </w:rPr>
              <w:t>k</w:t>
            </w:r>
            <w:r w:rsidRPr="00D61B63">
              <w:rPr>
                <w:rFonts w:ascii="Times New Roman" w:hAnsi="Times New Roman"/>
              </w:rPr>
              <w:t>ills.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lastRenderedPageBreak/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30" w:lineRule="exact"/>
              <w:ind w:right="609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provides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gen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rally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adequate </w:t>
            </w:r>
            <w:r w:rsidRPr="00D61B63">
              <w:rPr>
                <w:rFonts w:ascii="Times New Roman" w:hAnsi="Times New Roman"/>
                <w:spacing w:val="-1"/>
              </w:rPr>
              <w:t>su</w:t>
            </w:r>
            <w:r w:rsidRPr="00D61B63">
              <w:rPr>
                <w:rFonts w:ascii="Times New Roman" w:hAnsi="Times New Roman"/>
              </w:rPr>
              <w:t>pervision.  May r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qu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re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occasional help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technical assis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ance.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reports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ffic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lties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on</w:t>
            </w:r>
            <w:r w:rsidRPr="00D61B63">
              <w:rPr>
                <w:rFonts w:ascii="Times New Roman" w:hAnsi="Times New Roman"/>
              </w:rPr>
              <w:t>it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g and/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 xml:space="preserve">r 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isci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li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g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 xml:space="preserve">. 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Care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er re</w:t>
            </w:r>
            <w:r w:rsidRPr="00D61B63">
              <w:rPr>
                <w:rFonts w:ascii="Times New Roman" w:hAnsi="Times New Roman"/>
                <w:spacing w:val="1"/>
              </w:rPr>
              <w:t>qu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res assista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 to 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>ov</w:t>
            </w:r>
            <w:r w:rsidRPr="00D61B63">
              <w:rPr>
                <w:rFonts w:ascii="Times New Roman" w:hAnsi="Times New Roman"/>
              </w:rPr>
              <w:t>e su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ervisi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>k</w:t>
            </w:r>
            <w:r w:rsidRPr="00D61B63">
              <w:rPr>
                <w:rFonts w:ascii="Times New Roman" w:hAnsi="Times New Roman"/>
              </w:rPr>
              <w:t>ills.</w:t>
            </w:r>
          </w:p>
        </w:tc>
      </w:tr>
      <w:tr w:rsidR="00D61B63" w:rsidRPr="00D61B63" w:rsidTr="00BD163D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is </w:t>
            </w:r>
            <w:r w:rsidRPr="00D61B63">
              <w:rPr>
                <w:rFonts w:ascii="Times New Roman" w:hAnsi="Times New Roman"/>
                <w:spacing w:val="-1"/>
              </w:rPr>
              <w:t>ab</w:t>
            </w:r>
            <w:r w:rsidRPr="00D61B63">
              <w:rPr>
                <w:rFonts w:ascii="Times New Roman" w:hAnsi="Times New Roman"/>
              </w:rPr>
              <w:t>sent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r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quir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nsi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help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onit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 or disci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li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.  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re</w:t>
            </w:r>
            <w:r w:rsidRPr="00D61B63">
              <w:rPr>
                <w:rFonts w:ascii="Times New Roman" w:hAnsi="Times New Roman"/>
                <w:spacing w:val="-1"/>
              </w:rPr>
              <w:t>qu</w:t>
            </w:r>
            <w:r w:rsidRPr="00D61B63">
              <w:rPr>
                <w:rFonts w:ascii="Times New Roman" w:hAnsi="Times New Roman"/>
              </w:rPr>
              <w:t>ires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mm</w:t>
            </w:r>
            <w:r w:rsidRPr="00D61B63">
              <w:rPr>
                <w:rFonts w:ascii="Times New Roman" w:hAnsi="Times New Roman"/>
              </w:rPr>
              <w:t>ediate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</w:rPr>
              <w:t>onti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u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assist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ce.</w:t>
            </w:r>
            <w:r w:rsidRPr="00D61B63">
              <w:rPr>
                <w:rFonts w:ascii="Times New Roman" w:hAnsi="Times New Roman"/>
                <w:spacing w:val="49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at ri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k of h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rm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self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e 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abse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ce of s</w:t>
            </w:r>
            <w:r w:rsidRPr="00D61B63">
              <w:rPr>
                <w:rFonts w:ascii="Times New Roman" w:hAnsi="Times New Roman"/>
                <w:spacing w:val="1"/>
              </w:rPr>
              <w:t>up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isi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n.</w:t>
            </w:r>
          </w:p>
        </w:tc>
      </w:tr>
    </w:tbl>
    <w:p w:rsidR="00D61B63" w:rsidRPr="00D61B63" w:rsidRDefault="00D61B63" w:rsidP="00D61B63">
      <w:pPr>
        <w:widowControl w:val="0"/>
        <w:rPr>
          <w:rFonts w:asciiTheme="minorHAnsi" w:eastAsiaTheme="minorHAnsi" w:hAnsiTheme="minorHAnsi" w:cstheme="minorBidi"/>
          <w:sz w:val="22"/>
          <w:szCs w:val="9"/>
          <w:highlight w:val="yellow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hRule="exact" w:val="30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spacing w:val="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2</w:t>
            </w:r>
            <w:r w:rsidRPr="00D61B63">
              <w:rPr>
                <w:rFonts w:ascii="Times New Roman" w:hAnsi="Times New Roman"/>
                <w:b/>
                <w:bCs/>
              </w:rPr>
              <w:t xml:space="preserve">. INVOLVEMENT </w:t>
            </w:r>
            <w:r w:rsidRPr="00D61B63">
              <w:rPr>
                <w:rFonts w:ascii="Times New Roman" w:hAnsi="Times New Roman"/>
                <w:i/>
              </w:rPr>
              <w:t>Pl</w:t>
            </w:r>
            <w:r w:rsidRPr="00D61B63">
              <w:rPr>
                <w:rFonts w:ascii="Times New Roman" w:hAnsi="Times New Roman"/>
                <w:i/>
                <w:spacing w:val="-1"/>
              </w:rPr>
              <w:t>e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  <w:spacing w:val="-1"/>
              </w:rPr>
              <w:t>s</w:t>
            </w:r>
            <w:r w:rsidRPr="00D61B63">
              <w:rPr>
                <w:rFonts w:ascii="Times New Roman" w:hAnsi="Times New Roman"/>
                <w:i/>
              </w:rPr>
              <w:t xml:space="preserve">e rate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highest level from the</w:t>
            </w:r>
            <w:r w:rsidRPr="00D61B63">
              <w:rPr>
                <w:rFonts w:ascii="Times New Roman" w:hAnsi="Times New Roman"/>
                <w:i/>
                <w:spacing w:val="-4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as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t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 is able to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act as an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effecti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adv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cate for 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history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of se</w:t>
            </w:r>
            <w:r w:rsidRPr="00D61B63">
              <w:rPr>
                <w:rFonts w:ascii="Times New Roman" w:hAnsi="Times New Roman"/>
                <w:spacing w:val="-1"/>
              </w:rPr>
              <w:t>ek</w:t>
            </w:r>
            <w:r w:rsidRPr="00D61B63">
              <w:rPr>
                <w:rFonts w:ascii="Times New Roman" w:hAnsi="Times New Roman"/>
              </w:rPr>
              <w:t>ing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help for h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 xml:space="preserve">/her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ildren.  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 is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open to rece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ving su</w:t>
            </w:r>
            <w:r w:rsidRPr="00D61B63">
              <w:rPr>
                <w:rFonts w:ascii="Times New Roman" w:hAnsi="Times New Roman"/>
                <w:spacing w:val="-1"/>
              </w:rPr>
              <w:t>pp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rt,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>d</w:t>
            </w:r>
            <w:r w:rsidRPr="00D61B63">
              <w:rPr>
                <w:rFonts w:ascii="Times New Roman" w:hAnsi="Times New Roman"/>
              </w:rPr>
              <w:t>uca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ion,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rm</w:t>
            </w:r>
            <w:r w:rsidRPr="00D61B63">
              <w:rPr>
                <w:rFonts w:ascii="Times New Roman" w:hAnsi="Times New Roman"/>
              </w:rPr>
              <w:t>ation.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9D7E8C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d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es</w:t>
            </w:r>
            <w:r w:rsidRPr="00D61B63">
              <w:rPr>
                <w:rFonts w:ascii="Times New Roman" w:hAnsi="Times New Roman"/>
                <w:spacing w:val="-1"/>
              </w:rPr>
              <w:t xml:space="preserve"> n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t wi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o p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rtici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ate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>er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ices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nd</w:t>
            </w:r>
            <w:r w:rsidRPr="00D61B63">
              <w:rPr>
                <w:rFonts w:ascii="Times New Roman" w:hAnsi="Times New Roman"/>
                <w:spacing w:val="-2"/>
              </w:rPr>
              <w:t>/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terv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tions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end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assist</w:t>
            </w:r>
            <w:r w:rsidR="009D7E8C">
              <w:rPr>
                <w:rFonts w:ascii="Times New Roman" w:hAnsi="Times New Roman"/>
              </w:rPr>
              <w:t xml:space="preserve"> </w:t>
            </w:r>
            <w:r w:rsidRPr="00D61B63">
              <w:rPr>
                <w:rFonts w:ascii="Times New Roman" w:hAnsi="Times New Roman"/>
              </w:rPr>
              <w:t>his/her chi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>d.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wis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</w:rPr>
              <w:t>es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 child to be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re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oved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f</w:t>
            </w:r>
            <w:r w:rsidRPr="00D61B63">
              <w:rPr>
                <w:rFonts w:ascii="Times New Roman" w:hAnsi="Times New Roman"/>
                <w:spacing w:val="-1"/>
              </w:rPr>
              <w:t>ro</w:t>
            </w:r>
            <w:r w:rsidRPr="00D61B63">
              <w:rPr>
                <w:rFonts w:ascii="Times New Roman" w:hAnsi="Times New Roman"/>
              </w:rPr>
              <w:t>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his/her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care.</w:t>
            </w:r>
          </w:p>
        </w:tc>
      </w:tr>
    </w:tbl>
    <w:p w:rsidR="00D61B63" w:rsidRPr="00D61B63" w:rsidRDefault="00D61B63" w:rsidP="00D61B63">
      <w:pPr>
        <w:widowControl w:val="0"/>
        <w:spacing w:before="2" w:line="220" w:lineRule="exact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9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7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3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S</w:t>
            </w:r>
            <w:r w:rsidRPr="00D61B63">
              <w:rPr>
                <w:rFonts w:ascii="Times New Roman" w:hAnsi="Times New Roman"/>
                <w:b/>
                <w:bCs/>
              </w:rPr>
              <w:t>OC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I</w:t>
            </w:r>
            <w:r w:rsidRPr="00D61B63">
              <w:rPr>
                <w:rFonts w:ascii="Times New Roman" w:hAnsi="Times New Roman"/>
                <w:b/>
                <w:bCs/>
              </w:rPr>
              <w:t>AL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RES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O</w:t>
            </w:r>
            <w:r w:rsidRPr="00D61B63">
              <w:rPr>
                <w:rFonts w:ascii="Times New Roman" w:hAnsi="Times New Roman"/>
                <w:b/>
                <w:bCs/>
              </w:rPr>
              <w:t>U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R</w:t>
            </w:r>
            <w:r w:rsidRPr="00D61B63">
              <w:rPr>
                <w:rFonts w:ascii="Times New Roman" w:hAnsi="Times New Roman"/>
                <w:b/>
                <w:bCs/>
              </w:rPr>
              <w:t>CES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Please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rate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-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 highest level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from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 xml:space="preserve">e 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p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st 30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da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30" w:lineRule="exact"/>
              <w:ind w:right="79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signific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nt fa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frie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ds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a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social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net</w:t>
            </w:r>
            <w:r w:rsidRPr="00D61B63">
              <w:rPr>
                <w:rFonts w:ascii="Times New Roman" w:hAnsi="Times New Roman"/>
                <w:spacing w:val="-1"/>
              </w:rPr>
              <w:t>w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k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 acti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 xml:space="preserve">ely 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</w:rPr>
              <w:t>el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fa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 xml:space="preserve">ily and </w:t>
            </w:r>
            <w:r w:rsidRPr="00D61B63">
              <w:rPr>
                <w:rFonts w:ascii="Times New Roman" w:hAnsi="Times New Roman"/>
                <w:spacing w:val="-1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  <w:spacing w:val="-1"/>
              </w:rPr>
              <w:t>il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9D7E8C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so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 fa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friend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 xml:space="preserve"> 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cial net</w:t>
            </w:r>
            <w:r w:rsidRPr="00D61B63">
              <w:rPr>
                <w:rFonts w:ascii="Times New Roman" w:hAnsi="Times New Roman"/>
                <w:spacing w:val="-1"/>
              </w:rPr>
              <w:t>w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k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 acti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>ely hel</w:t>
            </w:r>
            <w:r w:rsidRPr="00D61B63">
              <w:rPr>
                <w:rFonts w:ascii="Times New Roman" w:hAnsi="Times New Roman"/>
                <w:spacing w:val="1"/>
              </w:rPr>
              <w:t>p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</w:rPr>
              <w:t>with fa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i</w:t>
            </w:r>
            <w:r w:rsidRPr="00D61B63">
              <w:rPr>
                <w:rFonts w:ascii="Times New Roman" w:hAnsi="Times New Roman"/>
              </w:rPr>
              <w:t>ly</w:t>
            </w:r>
            <w:r w:rsidR="009D7E8C">
              <w:rPr>
                <w:rFonts w:ascii="Times New Roman" w:hAnsi="Times New Roman"/>
              </w:rPr>
              <w:t xml:space="preserve"> </w:t>
            </w:r>
            <w:r w:rsidRPr="00D61B63">
              <w:rPr>
                <w:rFonts w:ascii="Times New Roman" w:hAnsi="Times New Roman"/>
              </w:rPr>
              <w:t>and child.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30" w:lineRule="exact"/>
              <w:ind w:right="494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 has so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 fa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friend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, or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 xml:space="preserve"> s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cial net</w:t>
            </w:r>
            <w:r w:rsidRPr="00D61B63">
              <w:rPr>
                <w:rFonts w:ascii="Times New Roman" w:hAnsi="Times New Roman"/>
                <w:spacing w:val="-1"/>
              </w:rPr>
              <w:t>w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-1"/>
              </w:rPr>
              <w:t>r</w:t>
            </w:r>
            <w:r w:rsidRPr="00D61B63">
              <w:rPr>
                <w:rFonts w:ascii="Times New Roman" w:hAnsi="Times New Roman"/>
              </w:rPr>
              <w:t>k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at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a</w:t>
            </w:r>
            <w:r w:rsidRPr="00D61B63">
              <w:rPr>
                <w:rFonts w:ascii="Times New Roman" w:hAnsi="Times New Roman"/>
              </w:rPr>
              <w:t>y be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able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to help with fa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i</w:t>
            </w:r>
            <w:r w:rsidRPr="00D61B63">
              <w:rPr>
                <w:rFonts w:ascii="Times New Roman" w:hAnsi="Times New Roman"/>
              </w:rPr>
              <w:t>ly a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c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ild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9D7E8C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no fa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il</w:t>
            </w:r>
            <w:r w:rsidRPr="00D61B63">
              <w:rPr>
                <w:rFonts w:ascii="Times New Roman" w:hAnsi="Times New Roman"/>
                <w:spacing w:val="-1"/>
              </w:rPr>
              <w:t>y</w:t>
            </w:r>
            <w:r w:rsidRPr="00D61B63">
              <w:rPr>
                <w:rFonts w:ascii="Times New Roman" w:hAnsi="Times New Roman"/>
              </w:rPr>
              <w:t>,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friend</w:t>
            </w:r>
            <w:r w:rsidRPr="00D61B63">
              <w:rPr>
                <w:rFonts w:ascii="Times New Roman" w:hAnsi="Times New Roman"/>
                <w:spacing w:val="-1"/>
              </w:rPr>
              <w:t>s</w:t>
            </w:r>
            <w:r w:rsidRPr="00D61B63">
              <w:rPr>
                <w:rFonts w:ascii="Times New Roman" w:hAnsi="Times New Roman"/>
              </w:rPr>
              <w:t>,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 social</w:t>
            </w:r>
            <w:r w:rsidRPr="00D61B63">
              <w:rPr>
                <w:rFonts w:ascii="Times New Roman" w:hAnsi="Times New Roman"/>
                <w:spacing w:val="-1"/>
              </w:rPr>
              <w:t xml:space="preserve"> n</w:t>
            </w:r>
            <w:r w:rsidRPr="00D61B63">
              <w:rPr>
                <w:rFonts w:ascii="Times New Roman" w:hAnsi="Times New Roman"/>
              </w:rPr>
              <w:t>etw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rk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 xml:space="preserve">at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a</w:t>
            </w:r>
            <w:r w:rsidRPr="00D61B63">
              <w:rPr>
                <w:rFonts w:ascii="Times New Roman" w:hAnsi="Times New Roman"/>
              </w:rPr>
              <w:t>y be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 to he</w:t>
            </w:r>
            <w:r w:rsidRPr="00D61B63">
              <w:rPr>
                <w:rFonts w:ascii="Times New Roman" w:hAnsi="Times New Roman"/>
                <w:spacing w:val="-2"/>
              </w:rPr>
              <w:t>l</w:t>
            </w:r>
            <w:r w:rsidRPr="00D61B63">
              <w:rPr>
                <w:rFonts w:ascii="Times New Roman" w:hAnsi="Times New Roman"/>
              </w:rPr>
              <w:t>p with fa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i</w:t>
            </w:r>
            <w:r w:rsidRPr="00D61B63">
              <w:rPr>
                <w:rFonts w:ascii="Times New Roman" w:hAnsi="Times New Roman"/>
              </w:rPr>
              <w:t>ly</w:t>
            </w:r>
            <w:r w:rsidR="009D7E8C">
              <w:rPr>
                <w:rFonts w:ascii="Times New Roman" w:hAnsi="Times New Roman"/>
              </w:rPr>
              <w:t xml:space="preserve"> </w:t>
            </w:r>
            <w:r w:rsidRPr="00D61B63">
              <w:rPr>
                <w:rFonts w:ascii="Times New Roman" w:hAnsi="Times New Roman"/>
              </w:rPr>
              <w:t>and child.</w:t>
            </w:r>
          </w:p>
        </w:tc>
      </w:tr>
    </w:tbl>
    <w:p w:rsidR="00D61B63" w:rsidRPr="00D61B63" w:rsidRDefault="00D61B63" w:rsidP="00D61B63">
      <w:pPr>
        <w:widowControl w:val="0"/>
        <w:spacing w:before="4" w:line="220" w:lineRule="exact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W w:w="10980" w:type="dxa"/>
        <w:tblInd w:w="-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10350"/>
      </w:tblGrid>
      <w:tr w:rsidR="00D61B63" w:rsidRPr="00D61B63" w:rsidTr="00E860E3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8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  <w:i/>
              </w:rPr>
              <w:t>Check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  <w:b/>
                <w:bCs/>
              </w:rPr>
              <w:t>3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4</w:t>
            </w:r>
            <w:r w:rsidRPr="00D61B63">
              <w:rPr>
                <w:rFonts w:ascii="Times New Roman" w:hAnsi="Times New Roman"/>
                <w:b/>
                <w:bCs/>
              </w:rPr>
              <w:t>.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</w:rPr>
              <w:t>RES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I</w:t>
            </w:r>
            <w:r w:rsidRPr="00D61B63">
              <w:rPr>
                <w:rFonts w:ascii="Times New Roman" w:hAnsi="Times New Roman"/>
                <w:b/>
                <w:bCs/>
              </w:rPr>
              <w:t>DE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N</w:t>
            </w:r>
            <w:r w:rsidRPr="00D61B63">
              <w:rPr>
                <w:rFonts w:ascii="Times New Roman" w:hAnsi="Times New Roman"/>
                <w:b/>
                <w:bCs/>
              </w:rPr>
              <w:t>TIAL S</w:t>
            </w:r>
            <w:r w:rsidRPr="00D61B63">
              <w:rPr>
                <w:rFonts w:ascii="Times New Roman" w:hAnsi="Times New Roman"/>
                <w:b/>
                <w:bCs/>
                <w:spacing w:val="-2"/>
              </w:rPr>
              <w:t>T</w:t>
            </w:r>
            <w:r w:rsidRPr="00D61B63">
              <w:rPr>
                <w:rFonts w:ascii="Times New Roman" w:hAnsi="Times New Roman"/>
                <w:b/>
                <w:bCs/>
              </w:rPr>
              <w:t>AB</w:t>
            </w:r>
            <w:r w:rsidRPr="00D61B63">
              <w:rPr>
                <w:rFonts w:ascii="Times New Roman" w:hAnsi="Times New Roman"/>
                <w:b/>
                <w:bCs/>
                <w:spacing w:val="-1"/>
              </w:rPr>
              <w:t>I</w:t>
            </w:r>
            <w:r w:rsidRPr="00D61B63">
              <w:rPr>
                <w:rFonts w:ascii="Times New Roman" w:hAnsi="Times New Roman"/>
                <w:b/>
                <w:bCs/>
              </w:rPr>
              <w:t>LITY</w:t>
            </w:r>
            <w:r w:rsidRPr="00D61B63">
              <w:rPr>
                <w:rFonts w:ascii="Times New Roman" w:hAnsi="Times New Roman"/>
                <w:b/>
                <w:bCs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Please </w:t>
            </w:r>
            <w:r w:rsidRPr="00D61B63">
              <w:rPr>
                <w:rFonts w:ascii="Times New Roman" w:hAnsi="Times New Roman"/>
                <w:i/>
                <w:spacing w:val="-1"/>
              </w:rPr>
              <w:t>r</w:t>
            </w:r>
            <w:r w:rsidRPr="00D61B63">
              <w:rPr>
                <w:rFonts w:ascii="Times New Roman" w:hAnsi="Times New Roman"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i/>
              </w:rPr>
              <w:t>te the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>highest</w:t>
            </w:r>
            <w:r w:rsidRPr="00D61B63">
              <w:rPr>
                <w:rFonts w:ascii="Times New Roman" w:hAnsi="Times New Roman"/>
                <w:i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i/>
              </w:rPr>
              <w:t xml:space="preserve">level from </w:t>
            </w:r>
            <w:r w:rsidRPr="00D61B63">
              <w:rPr>
                <w:rFonts w:ascii="Times New Roman" w:hAnsi="Times New Roman"/>
                <w:i/>
                <w:spacing w:val="-2"/>
              </w:rPr>
              <w:t>t</w:t>
            </w:r>
            <w:r w:rsidRPr="00D61B63">
              <w:rPr>
                <w:rFonts w:ascii="Times New Roman" w:hAnsi="Times New Roman"/>
                <w:i/>
                <w:spacing w:val="1"/>
              </w:rPr>
              <w:t>h</w:t>
            </w:r>
            <w:r w:rsidRPr="00D61B63">
              <w:rPr>
                <w:rFonts w:ascii="Times New Roman" w:hAnsi="Times New Roman"/>
                <w:i/>
              </w:rPr>
              <w:t>e</w:t>
            </w:r>
            <w:r w:rsidRPr="00D61B63">
              <w:rPr>
                <w:rFonts w:ascii="Times New Roman" w:hAnsi="Times New Roman"/>
                <w:i/>
                <w:spacing w:val="-3"/>
              </w:rPr>
              <w:t xml:space="preserve"> 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pa</w:t>
            </w:r>
            <w:r w:rsidRPr="00D61B63">
              <w:rPr>
                <w:rFonts w:ascii="Times New Roman" w:hAnsi="Times New Roman"/>
                <w:b/>
                <w:bCs/>
                <w:i/>
              </w:rPr>
              <w:t>st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 xml:space="preserve"> 3</w:t>
            </w:r>
            <w:r w:rsidRPr="00D61B63">
              <w:rPr>
                <w:rFonts w:ascii="Times New Roman" w:hAnsi="Times New Roman"/>
                <w:b/>
                <w:bCs/>
                <w:i/>
              </w:rPr>
              <w:t xml:space="preserve">0 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d</w:t>
            </w:r>
            <w:r w:rsidRPr="00D61B63">
              <w:rPr>
                <w:rFonts w:ascii="Times New Roman" w:hAnsi="Times New Roman"/>
                <w:b/>
                <w:bCs/>
                <w:i/>
                <w:spacing w:val="1"/>
              </w:rPr>
              <w:t>a</w:t>
            </w:r>
            <w:r w:rsidRPr="00D61B63">
              <w:rPr>
                <w:rFonts w:ascii="Times New Roman" w:hAnsi="Times New Roman"/>
                <w:b/>
                <w:bCs/>
                <w:i/>
                <w:spacing w:val="-1"/>
              </w:rPr>
              <w:t>ys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stable </w:t>
            </w:r>
            <w:r w:rsidRPr="00D61B63">
              <w:rPr>
                <w:rFonts w:ascii="Times New Roman" w:hAnsi="Times New Roman"/>
                <w:spacing w:val="-1"/>
              </w:rPr>
              <w:t>ho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 f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</w:rPr>
              <w:t>r the</w:t>
            </w:r>
            <w:r w:rsidRPr="00D61B63">
              <w:rPr>
                <w:rFonts w:ascii="Times New Roman" w:hAnsi="Times New Roman"/>
                <w:spacing w:val="-1"/>
              </w:rPr>
              <w:t xml:space="preserve"> f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se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able </w:t>
            </w:r>
            <w:r w:rsidRPr="00D61B63">
              <w:rPr>
                <w:rFonts w:ascii="Times New Roman" w:hAnsi="Times New Roman"/>
                <w:spacing w:val="-1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-1"/>
              </w:rPr>
              <w:t>u</w:t>
            </w:r>
            <w:r w:rsidRPr="00D61B63">
              <w:rPr>
                <w:rFonts w:ascii="Times New Roman" w:hAnsi="Times New Roman"/>
              </w:rPr>
              <w:t>re.</w:t>
            </w:r>
          </w:p>
        </w:tc>
      </w:tr>
      <w:tr w:rsidR="00D61B63" w:rsidRPr="00D61B63" w:rsidTr="00BD163D">
        <w:trPr>
          <w:trHeight w:val="50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9D7E8C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has</w:t>
            </w:r>
            <w:r w:rsidRPr="00D61B63">
              <w:rPr>
                <w:rFonts w:ascii="Times New Roman" w:hAnsi="Times New Roman"/>
                <w:spacing w:val="-1"/>
              </w:rPr>
              <w:t xml:space="preserve"> r</w:t>
            </w:r>
            <w:r w:rsidRPr="00D61B63">
              <w:rPr>
                <w:rFonts w:ascii="Times New Roman" w:hAnsi="Times New Roman"/>
              </w:rPr>
              <w:t>elati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</w:rPr>
              <w:t xml:space="preserve">ely stable 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</w:rPr>
              <w:t>ous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  <w:spacing w:val="-1"/>
              </w:rPr>
              <w:t>n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but e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ov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d 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st t</w:t>
            </w:r>
            <w:r w:rsidRPr="00D61B63">
              <w:rPr>
                <w:rFonts w:ascii="Times New Roman" w:hAnsi="Times New Roman"/>
                <w:spacing w:val="-1"/>
              </w:rPr>
              <w:t>hr</w:t>
            </w:r>
            <w:r w:rsidRPr="00D61B63">
              <w:rPr>
                <w:rFonts w:ascii="Times New Roman" w:hAnsi="Times New Roman"/>
              </w:rPr>
              <w:t>ee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onths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or</w:t>
            </w:r>
            <w:r w:rsidR="009D7E8C">
              <w:rPr>
                <w:rFonts w:ascii="Times New Roman" w:hAnsi="Times New Roman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ere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a</w:t>
            </w:r>
            <w:r w:rsidRPr="00D61B63">
              <w:rPr>
                <w:rFonts w:ascii="Times New Roman" w:hAnsi="Times New Roman"/>
              </w:rPr>
              <w:t>re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nd</w:t>
            </w:r>
            <w:r w:rsidRPr="00D61B63">
              <w:rPr>
                <w:rFonts w:ascii="Times New Roman" w:hAnsi="Times New Roman"/>
                <w:spacing w:val="-1"/>
              </w:rPr>
              <w:t>ic</w:t>
            </w:r>
            <w:r w:rsidRPr="00D61B63">
              <w:rPr>
                <w:rFonts w:ascii="Times New Roman" w:hAnsi="Times New Roman"/>
              </w:rPr>
              <w:t>a</w:t>
            </w:r>
            <w:r w:rsidRPr="00D61B63">
              <w:rPr>
                <w:rFonts w:ascii="Times New Roman" w:hAnsi="Times New Roman"/>
                <w:spacing w:val="-1"/>
              </w:rPr>
              <w:t>ti</w:t>
            </w:r>
            <w:r w:rsidRPr="00D61B63">
              <w:rPr>
                <w:rFonts w:ascii="Times New Roman" w:hAnsi="Times New Roman"/>
              </w:rPr>
              <w:t>ons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of </w:t>
            </w:r>
            <w:r w:rsidRPr="00D61B63">
              <w:rPr>
                <w:rFonts w:ascii="Times New Roman" w:hAnsi="Times New Roman"/>
                <w:spacing w:val="-1"/>
              </w:rPr>
              <w:t>ho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 xml:space="preserve">ng </w:t>
            </w:r>
            <w:r w:rsidRPr="00D61B63">
              <w:rPr>
                <w:rFonts w:ascii="Times New Roman" w:hAnsi="Times New Roman"/>
                <w:spacing w:val="-1"/>
              </w:rPr>
              <w:t>pr</w:t>
            </w:r>
            <w:r w:rsidRPr="00D61B63">
              <w:rPr>
                <w:rFonts w:ascii="Times New Roman" w:hAnsi="Times New Roman"/>
              </w:rPr>
              <w:t>ob</w:t>
            </w:r>
            <w:r w:rsidRPr="00D61B63">
              <w:rPr>
                <w:rFonts w:ascii="Times New Roman" w:hAnsi="Times New Roman"/>
                <w:spacing w:val="-1"/>
              </w:rPr>
              <w:t>l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at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-1"/>
              </w:rPr>
              <w:t>i</w:t>
            </w:r>
            <w:r w:rsidRPr="00D61B63">
              <w:rPr>
                <w:rFonts w:ascii="Times New Roman" w:hAnsi="Times New Roman"/>
              </w:rPr>
              <w:t xml:space="preserve">ght </w:t>
            </w:r>
            <w:r w:rsidRPr="00D61B63">
              <w:rPr>
                <w:rFonts w:ascii="Times New Roman" w:hAnsi="Times New Roman"/>
                <w:spacing w:val="-1"/>
              </w:rPr>
              <w:t>f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rce</w:t>
            </w:r>
            <w:r w:rsidRPr="00D61B63">
              <w:rPr>
                <w:rFonts w:ascii="Times New Roman" w:hAnsi="Times New Roman"/>
                <w:spacing w:val="-1"/>
              </w:rPr>
              <w:t xml:space="preserve"> 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em</w:t>
            </w:r>
            <w:r w:rsidRPr="00D61B63">
              <w:rPr>
                <w:rFonts w:ascii="Times New Roman" w:hAnsi="Times New Roman"/>
                <w:spacing w:val="-2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t</w:t>
            </w:r>
            <w:r w:rsidRPr="00D61B63">
              <w:rPr>
                <w:rFonts w:ascii="Times New Roman" w:hAnsi="Times New Roman"/>
              </w:rPr>
              <w:t>o</w:t>
            </w:r>
            <w:r w:rsidRPr="00D61B63">
              <w:rPr>
                <w:rFonts w:ascii="Times New Roman" w:hAnsi="Times New Roman"/>
                <w:spacing w:val="2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ove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i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1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n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xt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 xml:space="preserve">e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onths.</w:t>
            </w:r>
          </w:p>
        </w:tc>
      </w:tr>
      <w:tr w:rsidR="00D61B63" w:rsidRPr="00D61B63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</w:t>
            </w:r>
            <w:r w:rsidRPr="00D61B63">
              <w:rPr>
                <w:rFonts w:ascii="Times New Roman" w:hAnsi="Times New Roman"/>
                <w:spacing w:val="1"/>
              </w:rPr>
              <w:t>g</w:t>
            </w:r>
            <w:r w:rsidRPr="00D61B63">
              <w:rPr>
                <w:rFonts w:ascii="Times New Roman" w:hAnsi="Times New Roman"/>
              </w:rPr>
              <w:t>i</w:t>
            </w:r>
            <w:r w:rsidRPr="00D61B63">
              <w:rPr>
                <w:rFonts w:ascii="Times New Roman" w:hAnsi="Times New Roman"/>
                <w:spacing w:val="1"/>
              </w:rPr>
              <w:t>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as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ov</w:t>
            </w:r>
            <w:r w:rsidRPr="00D61B63">
              <w:rPr>
                <w:rFonts w:ascii="Times New Roman" w:hAnsi="Times New Roman"/>
              </w:rPr>
              <w:t>ed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  <w:spacing w:val="1"/>
              </w:rPr>
              <w:t>u</w:t>
            </w:r>
            <w:r w:rsidRPr="00D61B63">
              <w:rPr>
                <w:rFonts w:ascii="Times New Roman" w:hAnsi="Times New Roman"/>
              </w:rPr>
              <w:t>lti</w:t>
            </w:r>
            <w:r w:rsidRPr="00D61B63">
              <w:rPr>
                <w:rFonts w:ascii="Times New Roman" w:hAnsi="Times New Roman"/>
                <w:spacing w:val="1"/>
              </w:rPr>
              <w:t>pl</w:t>
            </w:r>
            <w:r w:rsidRPr="00D61B63">
              <w:rPr>
                <w:rFonts w:ascii="Times New Roman" w:hAnsi="Times New Roman"/>
              </w:rPr>
              <w:t>e t</w:t>
            </w:r>
            <w:r w:rsidRPr="00D61B63">
              <w:rPr>
                <w:rFonts w:ascii="Times New Roman" w:hAnsi="Times New Roman"/>
                <w:spacing w:val="1"/>
              </w:rPr>
              <w:t>i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es 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past year.</w:t>
            </w:r>
            <w:r w:rsidRPr="00D61B63">
              <w:rPr>
                <w:rFonts w:ascii="Times New Roman" w:hAnsi="Times New Roman"/>
                <w:spacing w:val="49"/>
              </w:rPr>
              <w:t xml:space="preserve"> </w:t>
            </w:r>
            <w:r w:rsidRPr="00D61B63">
              <w:rPr>
                <w:rFonts w:ascii="Times New Roman" w:hAnsi="Times New Roman"/>
              </w:rPr>
              <w:t>H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</w:rPr>
              <w:t>usi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g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</w:rPr>
              <w:t>is u</w:t>
            </w:r>
            <w:r w:rsidRPr="00D61B63">
              <w:rPr>
                <w:rFonts w:ascii="Times New Roman" w:hAnsi="Times New Roman"/>
                <w:spacing w:val="1"/>
              </w:rPr>
              <w:t>n</w:t>
            </w:r>
            <w:r w:rsidRPr="00D61B63">
              <w:rPr>
                <w:rFonts w:ascii="Times New Roman" w:hAnsi="Times New Roman"/>
              </w:rPr>
              <w:t>sta</w:t>
            </w:r>
            <w:r w:rsidRPr="00D61B63">
              <w:rPr>
                <w:rFonts w:ascii="Times New Roman" w:hAnsi="Times New Roman"/>
                <w:spacing w:val="1"/>
              </w:rPr>
              <w:t>b</w:t>
            </w:r>
            <w:r w:rsidRPr="00D61B63">
              <w:rPr>
                <w:rFonts w:ascii="Times New Roman" w:hAnsi="Times New Roman"/>
              </w:rPr>
              <w:t>le.</w:t>
            </w:r>
          </w:p>
        </w:tc>
      </w:tr>
      <w:tr w:rsidR="00D61B63" w:rsidRPr="00605AED" w:rsidTr="00BD163D">
        <w:trPr>
          <w:trHeight w:val="31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D61B63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B63">
              <w:rPr>
                <w:rFonts w:ascii="Times New Roman" w:hAnsi="Times New Roman"/>
              </w:rPr>
              <w:instrText xml:space="preserve"> FORMCHECKBOX </w:instrText>
            </w:r>
            <w:r w:rsidR="00CD41B6">
              <w:rPr>
                <w:rFonts w:ascii="Times New Roman" w:hAnsi="Times New Roman"/>
              </w:rPr>
            </w:r>
            <w:r w:rsidR="00CD41B6">
              <w:rPr>
                <w:rFonts w:ascii="Times New Roman" w:hAnsi="Times New Roman"/>
              </w:rPr>
              <w:fldChar w:fldCharType="separate"/>
            </w:r>
            <w:r w:rsidRPr="00D61B63">
              <w:rPr>
                <w:rFonts w:ascii="Times New Roman" w:hAnsi="Times New Roman"/>
              </w:rPr>
              <w:fldChar w:fldCharType="end"/>
            </w:r>
            <w:r w:rsidRPr="00D61B63"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0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B63" w:rsidRPr="00605AED" w:rsidRDefault="00D61B63" w:rsidP="00DE72AA">
            <w:pPr>
              <w:widowControl w:val="0"/>
              <w:spacing w:line="226" w:lineRule="exact"/>
              <w:ind w:right="-20"/>
              <w:rPr>
                <w:rFonts w:ascii="Times New Roman" w:hAnsi="Times New Roman"/>
              </w:rPr>
            </w:pPr>
            <w:r w:rsidRPr="00D61B63">
              <w:rPr>
                <w:rFonts w:ascii="Times New Roman" w:hAnsi="Times New Roman"/>
              </w:rPr>
              <w:t>Caregiv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has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exp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rienc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d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p</w:t>
            </w:r>
            <w:r w:rsidRPr="00D61B63">
              <w:rPr>
                <w:rFonts w:ascii="Times New Roman" w:hAnsi="Times New Roman"/>
                <w:spacing w:val="-1"/>
              </w:rPr>
              <w:t>e</w:t>
            </w:r>
            <w:r w:rsidRPr="00D61B63">
              <w:rPr>
                <w:rFonts w:ascii="Times New Roman" w:hAnsi="Times New Roman"/>
              </w:rPr>
              <w:t>ri</w:t>
            </w:r>
            <w:r w:rsidRPr="00D61B63">
              <w:rPr>
                <w:rFonts w:ascii="Times New Roman" w:hAnsi="Times New Roman"/>
                <w:spacing w:val="-1"/>
              </w:rPr>
              <w:t>o</w:t>
            </w:r>
            <w:r w:rsidRPr="00D61B63">
              <w:rPr>
                <w:rFonts w:ascii="Times New Roman" w:hAnsi="Times New Roman"/>
                <w:spacing w:val="1"/>
              </w:rPr>
              <w:t>d</w:t>
            </w:r>
            <w:r w:rsidRPr="00D61B63">
              <w:rPr>
                <w:rFonts w:ascii="Times New Roman" w:hAnsi="Times New Roman"/>
              </w:rPr>
              <w:t>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of 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  <w:spacing w:val="1"/>
              </w:rPr>
              <w:t>o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elessness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>in</w:t>
            </w:r>
            <w:r w:rsidRPr="00D61B63">
              <w:rPr>
                <w:rFonts w:ascii="Times New Roman" w:hAnsi="Times New Roman"/>
                <w:spacing w:val="1"/>
              </w:rPr>
              <w:t xml:space="preserve"> </w:t>
            </w:r>
            <w:r w:rsidRPr="00D61B63">
              <w:rPr>
                <w:rFonts w:ascii="Times New Roman" w:hAnsi="Times New Roman"/>
                <w:spacing w:val="-2"/>
              </w:rPr>
              <w:t>t</w:t>
            </w:r>
            <w:r w:rsidRPr="00D61B63">
              <w:rPr>
                <w:rFonts w:ascii="Times New Roman" w:hAnsi="Times New Roman"/>
                <w:spacing w:val="1"/>
              </w:rPr>
              <w:t>h</w:t>
            </w:r>
            <w:r w:rsidRPr="00D61B63">
              <w:rPr>
                <w:rFonts w:ascii="Times New Roman" w:hAnsi="Times New Roman"/>
              </w:rPr>
              <w:t>e</w:t>
            </w:r>
            <w:r w:rsidRPr="00D61B63">
              <w:rPr>
                <w:rFonts w:ascii="Times New Roman" w:hAnsi="Times New Roman"/>
                <w:spacing w:val="-1"/>
              </w:rPr>
              <w:t xml:space="preserve"> </w:t>
            </w:r>
            <w:r w:rsidRPr="00D61B63">
              <w:rPr>
                <w:rFonts w:ascii="Times New Roman" w:hAnsi="Times New Roman"/>
              </w:rPr>
              <w:t xml:space="preserve">past six </w:t>
            </w:r>
            <w:r w:rsidRPr="00D61B63">
              <w:rPr>
                <w:rFonts w:ascii="Times New Roman" w:hAnsi="Times New Roman"/>
                <w:spacing w:val="-2"/>
              </w:rPr>
              <w:t>m</w:t>
            </w:r>
            <w:r w:rsidRPr="00D61B63">
              <w:rPr>
                <w:rFonts w:ascii="Times New Roman" w:hAnsi="Times New Roman"/>
              </w:rPr>
              <w:t>ont</w:t>
            </w:r>
            <w:r w:rsidRPr="00D61B63">
              <w:rPr>
                <w:rFonts w:ascii="Times New Roman" w:hAnsi="Times New Roman"/>
                <w:spacing w:val="-1"/>
              </w:rPr>
              <w:t>h</w:t>
            </w:r>
            <w:r w:rsidRPr="00D61B63">
              <w:rPr>
                <w:rFonts w:ascii="Times New Roman" w:hAnsi="Times New Roman"/>
              </w:rPr>
              <w:t>s.</w:t>
            </w:r>
          </w:p>
        </w:tc>
      </w:tr>
    </w:tbl>
    <w:p w:rsidR="00BA3E2C" w:rsidRDefault="00BA3E2C">
      <w:pPr>
        <w:rPr>
          <w:rFonts w:ascii="Arial" w:hAnsi="Arial" w:cs="Arial"/>
          <w:sz w:val="36"/>
          <w:szCs w:val="12"/>
        </w:rPr>
      </w:pPr>
      <w:r>
        <w:rPr>
          <w:rFonts w:ascii="Arial" w:hAnsi="Arial" w:cs="Arial"/>
          <w:sz w:val="36"/>
          <w:szCs w:val="12"/>
        </w:rPr>
        <w:br w:type="page"/>
      </w:r>
    </w:p>
    <w:tbl>
      <w:tblPr>
        <w:tblStyle w:val="TableGrid"/>
        <w:tblW w:w="11016" w:type="dxa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218"/>
        <w:gridCol w:w="704"/>
        <w:gridCol w:w="690"/>
        <w:gridCol w:w="100"/>
        <w:gridCol w:w="900"/>
        <w:gridCol w:w="2399"/>
        <w:gridCol w:w="198"/>
        <w:gridCol w:w="512"/>
        <w:gridCol w:w="1487"/>
        <w:gridCol w:w="802"/>
        <w:gridCol w:w="1006"/>
      </w:tblGrid>
      <w:tr w:rsidR="00025B62" w:rsidRPr="00571E98" w:rsidTr="00BA3E2C">
        <w:trPr>
          <w:trHeight w:val="432"/>
        </w:trPr>
        <w:tc>
          <w:tcPr>
            <w:tcW w:w="2218" w:type="dxa"/>
            <w:tcBorders>
              <w:top w:val="nil"/>
              <w:left w:val="nil"/>
              <w:bottom w:val="nil"/>
            </w:tcBorders>
          </w:tcPr>
          <w:p w:rsidR="00025B62" w:rsidRPr="00571E98" w:rsidRDefault="00025B62" w:rsidP="006F3A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1" w:type="dxa"/>
            <w:gridSpan w:val="6"/>
          </w:tcPr>
          <w:p w:rsidR="00025B62" w:rsidRPr="00571E98" w:rsidRDefault="00025B62" w:rsidP="006F3AEE">
            <w:pPr>
              <w:rPr>
                <w:rFonts w:ascii="Arial" w:hAnsi="Arial" w:cs="Arial"/>
              </w:rPr>
            </w:pPr>
            <w:r w:rsidRPr="00571E98">
              <w:rPr>
                <w:rFonts w:ascii="Arial" w:hAnsi="Arial" w:cs="Arial"/>
              </w:rPr>
              <w:t>MISSOURI DEPARTMENT OF SOCIAL SERVICES</w:t>
            </w:r>
          </w:p>
          <w:p w:rsidR="00025B62" w:rsidRPr="00571E98" w:rsidRDefault="00EA713C" w:rsidP="006F3A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CHILDREN’S </w:t>
            </w:r>
            <w:r w:rsidR="00025B62" w:rsidRPr="00571E98">
              <w:rPr>
                <w:rFonts w:ascii="Arial" w:hAnsi="Arial" w:cs="Arial"/>
              </w:rPr>
              <w:t xml:space="preserve">DIVISION </w:t>
            </w:r>
          </w:p>
        </w:tc>
        <w:tc>
          <w:tcPr>
            <w:tcW w:w="1999" w:type="dxa"/>
            <w:gridSpan w:val="2"/>
          </w:tcPr>
          <w:p w:rsidR="00025B62" w:rsidRPr="00571E98" w:rsidRDefault="00025B62" w:rsidP="006F3AEE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DATE</w:t>
            </w:r>
          </w:p>
          <w:p w:rsidR="00180604" w:rsidRPr="00571E98" w:rsidRDefault="003E5F30" w:rsidP="0018060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M/d/yyyy"/>
                  </w:textInput>
                </w:ffData>
              </w:fldChar>
            </w:r>
            <w:r w:rsidR="0058294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08" w:type="dxa"/>
            <w:gridSpan w:val="2"/>
          </w:tcPr>
          <w:p w:rsidR="00025B62" w:rsidRPr="00571E98" w:rsidRDefault="00025B62" w:rsidP="006F3AEE">
            <w:pPr>
              <w:rPr>
                <w:rFonts w:ascii="Arial" w:hAnsi="Arial" w:cs="Arial"/>
                <w:b/>
              </w:rPr>
            </w:pPr>
            <w:r w:rsidRPr="00571E98">
              <w:rPr>
                <w:rFonts w:ascii="Arial" w:hAnsi="Arial" w:cs="Arial"/>
                <w:b/>
              </w:rPr>
              <w:t>SECTION B</w:t>
            </w:r>
          </w:p>
        </w:tc>
      </w:tr>
      <w:tr w:rsidR="00E94B8D" w:rsidRPr="00571E98" w:rsidTr="00BA3E2C">
        <w:trPr>
          <w:trHeight w:val="432"/>
        </w:trPr>
        <w:tc>
          <w:tcPr>
            <w:tcW w:w="2218" w:type="dxa"/>
            <w:tcBorders>
              <w:top w:val="nil"/>
              <w:left w:val="nil"/>
            </w:tcBorders>
          </w:tcPr>
          <w:p w:rsidR="00E94B8D" w:rsidRPr="00571E98" w:rsidRDefault="00E94B8D" w:rsidP="006F3A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1" w:type="dxa"/>
            <w:gridSpan w:val="6"/>
          </w:tcPr>
          <w:p w:rsidR="00E94B8D" w:rsidRPr="00571E98" w:rsidRDefault="00E94B8D" w:rsidP="006F3AEE">
            <w:pPr>
              <w:rPr>
                <w:rFonts w:ascii="Arial" w:hAnsi="Arial" w:cs="Arial"/>
                <w:b/>
              </w:rPr>
            </w:pPr>
            <w:r w:rsidRPr="00571E98">
              <w:rPr>
                <w:rFonts w:ascii="Arial" w:hAnsi="Arial" w:cs="Arial"/>
                <w:b/>
              </w:rPr>
              <w:t>RESIDENTAL TREATMENT REFERRAL</w:t>
            </w:r>
          </w:p>
          <w:p w:rsidR="00E94B8D" w:rsidRPr="00571E98" w:rsidRDefault="00E94B8D" w:rsidP="006F3AEE">
            <w:pPr>
              <w:rPr>
                <w:rFonts w:ascii="Arial" w:hAnsi="Arial" w:cs="Arial"/>
              </w:rPr>
            </w:pPr>
            <w:r w:rsidRPr="00571E98">
              <w:rPr>
                <w:rFonts w:ascii="Arial" w:hAnsi="Arial" w:cs="Arial"/>
              </w:rPr>
              <w:t>MATERNITY AND PARENTING CARE</w:t>
            </w:r>
          </w:p>
        </w:tc>
        <w:tc>
          <w:tcPr>
            <w:tcW w:w="3807" w:type="dxa"/>
            <w:gridSpan w:val="4"/>
          </w:tcPr>
          <w:p w:rsidR="00E94B8D" w:rsidRPr="00571E98" w:rsidRDefault="00E94B8D" w:rsidP="009D7E8C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CHILD’S NAME</w:t>
            </w:r>
          </w:p>
          <w:p w:rsidR="00E94B8D" w:rsidRPr="00571E98" w:rsidRDefault="00E94B8D" w:rsidP="009D7E8C">
            <w:pPr>
              <w:rPr>
                <w:rFonts w:ascii="Arial" w:hAnsi="Arial" w:cs="Arial"/>
                <w:sz w:val="16"/>
                <w:szCs w:val="16"/>
              </w:rPr>
            </w:pPr>
            <w:r w:rsidRPr="00E94B8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r w:rsidRPr="00E94B8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E94B8D">
              <w:rPr>
                <w:rFonts w:ascii="Arial" w:hAnsi="Arial" w:cs="Arial"/>
                <w:sz w:val="16"/>
                <w:szCs w:val="16"/>
              </w:rPr>
            </w:r>
            <w:r w:rsidRPr="00E94B8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025B62" w:rsidRPr="00571E98" w:rsidTr="00BA3E2C">
        <w:trPr>
          <w:trHeight w:val="432"/>
        </w:trPr>
        <w:tc>
          <w:tcPr>
            <w:tcW w:w="2218" w:type="dxa"/>
          </w:tcPr>
          <w:p w:rsidR="00025B62" w:rsidRPr="00571E98" w:rsidRDefault="00025B62" w:rsidP="006F3AEE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DUE DATE</w:t>
            </w:r>
          </w:p>
          <w:p w:rsidR="00180604" w:rsidRPr="00571E98" w:rsidRDefault="003E5F30" w:rsidP="0018060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M/d/yyyy"/>
                  </w:textInput>
                </w:ffData>
              </w:fldChar>
            </w:r>
            <w:r w:rsidR="0058294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991" w:type="dxa"/>
            <w:gridSpan w:val="6"/>
          </w:tcPr>
          <w:p w:rsidR="00025B62" w:rsidRPr="00571E98" w:rsidRDefault="00025B62" w:rsidP="006F3AEE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DOCTOR’S NAME</w:t>
            </w:r>
          </w:p>
          <w:bookmarkStart w:id="34" w:name="Text90"/>
          <w:p w:rsidR="00CA7CF6" w:rsidRPr="00571E98" w:rsidRDefault="003E5F30" w:rsidP="006F3A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4"/>
          </w:p>
        </w:tc>
        <w:tc>
          <w:tcPr>
            <w:tcW w:w="3807" w:type="dxa"/>
            <w:gridSpan w:val="4"/>
          </w:tcPr>
          <w:p w:rsidR="00025B62" w:rsidRPr="00571E98" w:rsidRDefault="00025B62" w:rsidP="006F3AEE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LAST DOCTOR’S VISIT</w:t>
            </w:r>
          </w:p>
          <w:p w:rsidR="00CA7CF6" w:rsidRPr="00571E98" w:rsidRDefault="003E5F30" w:rsidP="006F3AEE">
            <w:pPr>
              <w:rPr>
                <w:rFonts w:ascii="Arial" w:hAnsi="Arial" w:cs="Arial"/>
                <w:sz w:val="16"/>
                <w:szCs w:val="16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9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35" w:name="Text89"/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5"/>
          </w:p>
        </w:tc>
      </w:tr>
      <w:tr w:rsidR="00025B62" w:rsidRPr="00571E98" w:rsidTr="00BA3E2C">
        <w:trPr>
          <w:trHeight w:val="432"/>
        </w:trPr>
        <w:tc>
          <w:tcPr>
            <w:tcW w:w="2218" w:type="dxa"/>
          </w:tcPr>
          <w:p w:rsidR="00025B62" w:rsidRPr="00571E98" w:rsidRDefault="00025B62" w:rsidP="006F3AEE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DOCTOR’S TELEPHONE</w:t>
            </w:r>
          </w:p>
          <w:p w:rsidR="00CC4BAD" w:rsidRPr="00571E98" w:rsidRDefault="003E5F30" w:rsidP="006F3AEE">
            <w:pPr>
              <w:rPr>
                <w:rFonts w:ascii="Arial" w:hAnsi="Arial" w:cs="Arial"/>
                <w:sz w:val="12"/>
                <w:szCs w:val="12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="0058294D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58294D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798" w:type="dxa"/>
            <w:gridSpan w:val="10"/>
          </w:tcPr>
          <w:p w:rsidR="00025B62" w:rsidRPr="00571E98" w:rsidRDefault="00025B62" w:rsidP="006F3AEE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DOCTOR’S ADDRESS</w:t>
            </w:r>
          </w:p>
          <w:bookmarkStart w:id="36" w:name="Text91"/>
          <w:p w:rsidR="00CA7CF6" w:rsidRPr="00571E98" w:rsidRDefault="003E5F30" w:rsidP="006F3A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6"/>
          </w:p>
        </w:tc>
      </w:tr>
      <w:tr w:rsidR="00025B62" w:rsidRPr="00571E98" w:rsidTr="00BA3E2C">
        <w:trPr>
          <w:trHeight w:val="432"/>
        </w:trPr>
        <w:tc>
          <w:tcPr>
            <w:tcW w:w="7721" w:type="dxa"/>
            <w:gridSpan w:val="8"/>
          </w:tcPr>
          <w:p w:rsidR="00025B62" w:rsidRPr="00571E98" w:rsidRDefault="00AD02E4" w:rsidP="006F3AEE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WHERE IS SHE CURRENTLY PLACED</w:t>
            </w:r>
          </w:p>
          <w:bookmarkStart w:id="37" w:name="Text92"/>
          <w:p w:rsidR="00CA7CF6" w:rsidRPr="00571E98" w:rsidRDefault="003E5F30" w:rsidP="006F3A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7"/>
          </w:p>
        </w:tc>
        <w:tc>
          <w:tcPr>
            <w:tcW w:w="3295" w:type="dxa"/>
            <w:gridSpan w:val="3"/>
          </w:tcPr>
          <w:p w:rsidR="00025B62" w:rsidRPr="00571E98" w:rsidRDefault="00025B62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CURRENT LEVEL OF PLACEMENT</w:t>
            </w:r>
          </w:p>
          <w:p w:rsidR="00CA7CF6" w:rsidRPr="00571E98" w:rsidRDefault="003E5F30" w:rsidP="00025B62">
            <w:pPr>
              <w:rPr>
                <w:rFonts w:ascii="Arial" w:hAnsi="Arial" w:cs="Arial"/>
                <w:sz w:val="16"/>
                <w:szCs w:val="16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93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38" w:name="Text93"/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8"/>
          </w:p>
        </w:tc>
      </w:tr>
      <w:tr w:rsidR="00025B62" w:rsidRPr="00571E98">
        <w:trPr>
          <w:trHeight w:val="432"/>
        </w:trPr>
        <w:tc>
          <w:tcPr>
            <w:tcW w:w="11016" w:type="dxa"/>
            <w:gridSpan w:val="11"/>
          </w:tcPr>
          <w:p w:rsidR="00025B62" w:rsidRPr="00571E98" w:rsidRDefault="00025B62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WHY</w:t>
            </w:r>
          </w:p>
          <w:bookmarkStart w:id="39" w:name="Text94"/>
          <w:p w:rsidR="00CA7CF6" w:rsidRPr="00571E98" w:rsidRDefault="003E5F30" w:rsidP="00025B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9"/>
          </w:p>
        </w:tc>
      </w:tr>
      <w:tr w:rsidR="00025B62" w:rsidRPr="00571E98">
        <w:trPr>
          <w:trHeight w:val="432"/>
        </w:trPr>
        <w:tc>
          <w:tcPr>
            <w:tcW w:w="11016" w:type="dxa"/>
            <w:gridSpan w:val="11"/>
          </w:tcPr>
          <w:p w:rsidR="00025B62" w:rsidRPr="00571E98" w:rsidRDefault="00025B62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CURRENT MEDICATIONS</w:t>
            </w:r>
          </w:p>
          <w:p w:rsidR="00CA7CF6" w:rsidRPr="00571E98" w:rsidRDefault="003E5F30" w:rsidP="00025B6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025B62" w:rsidRPr="00571E98">
        <w:trPr>
          <w:trHeight w:val="432"/>
        </w:trPr>
        <w:tc>
          <w:tcPr>
            <w:tcW w:w="11016" w:type="dxa"/>
            <w:gridSpan w:val="11"/>
          </w:tcPr>
          <w:p w:rsidR="00025B62" w:rsidRPr="00571E98" w:rsidRDefault="00025B62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PAST MEDICATIONS</w:t>
            </w:r>
          </w:p>
          <w:p w:rsidR="00CA7CF6" w:rsidRPr="00571E98" w:rsidRDefault="003E5F30" w:rsidP="00025B6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025B62" w:rsidRPr="00571E98" w:rsidTr="00BA3E2C">
        <w:trPr>
          <w:trHeight w:val="432"/>
        </w:trPr>
        <w:tc>
          <w:tcPr>
            <w:tcW w:w="2218" w:type="dxa"/>
          </w:tcPr>
          <w:p w:rsidR="00025B62" w:rsidRPr="00571E98" w:rsidRDefault="00025B62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IS THIS THE FIRST PREGNANCY?</w:t>
            </w:r>
          </w:p>
        </w:tc>
        <w:tc>
          <w:tcPr>
            <w:tcW w:w="704" w:type="dxa"/>
          </w:tcPr>
          <w:p w:rsidR="00025B62" w:rsidRPr="00571E98" w:rsidRDefault="003E5F30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Check1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156"/>
            <w:r w:rsidR="00054259" w:rsidRPr="00571E98">
              <w:rPr>
                <w:rFonts w:ascii="Arial" w:hAnsi="Arial" w:cs="Arial"/>
                <w:sz w:val="12"/>
                <w:szCs w:val="12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2"/>
                <w:szCs w:val="12"/>
              </w:rPr>
            </w:r>
            <w:r w:rsidR="00CD41B6">
              <w:rPr>
                <w:rFonts w:ascii="Arial" w:hAnsi="Arial" w:cs="Arial"/>
                <w:sz w:val="12"/>
                <w:szCs w:val="12"/>
              </w:rPr>
              <w:fldChar w:fldCharType="separate"/>
            </w:r>
            <w:r w:rsidRPr="00571E98">
              <w:rPr>
                <w:rFonts w:ascii="Arial" w:hAnsi="Arial" w:cs="Arial"/>
                <w:sz w:val="12"/>
                <w:szCs w:val="12"/>
              </w:rPr>
              <w:fldChar w:fldCharType="end"/>
            </w:r>
            <w:bookmarkEnd w:id="40"/>
            <w:r w:rsidR="00054259" w:rsidRPr="00571E98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025B62" w:rsidRPr="00571E98">
              <w:rPr>
                <w:rFonts w:ascii="Arial" w:hAnsi="Arial" w:cs="Arial"/>
                <w:sz w:val="12"/>
                <w:szCs w:val="12"/>
              </w:rPr>
              <w:t xml:space="preserve">YES </w:t>
            </w:r>
            <w:r w:rsidRPr="00571E98">
              <w:rPr>
                <w:rFonts w:ascii="Arial" w:hAnsi="Arial" w:cs="Arial"/>
                <w:sz w:val="12"/>
                <w:szCs w:val="12"/>
              </w:rPr>
              <w:fldChar w:fldCharType="begin"/>
            </w:r>
            <w:bookmarkStart w:id="41" w:name="Check60"/>
            <w:r w:rsidR="00025B62" w:rsidRPr="00571E98">
              <w:rPr>
                <w:rFonts w:ascii="Arial" w:hAnsi="Arial" w:cs="Arial"/>
                <w:sz w:val="12"/>
                <w:szCs w:val="12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2"/>
                <w:szCs w:val="12"/>
              </w:rPr>
              <w:fldChar w:fldCharType="separate"/>
            </w:r>
            <w:r w:rsidRPr="00571E98">
              <w:rPr>
                <w:rFonts w:ascii="Arial" w:hAnsi="Arial" w:cs="Arial"/>
                <w:sz w:val="12"/>
                <w:szCs w:val="12"/>
              </w:rPr>
              <w:fldChar w:fldCharType="end"/>
            </w:r>
            <w:bookmarkEnd w:id="41"/>
            <w:r w:rsidR="00025B62" w:rsidRPr="00571E98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</w:tc>
        <w:tc>
          <w:tcPr>
            <w:tcW w:w="690" w:type="dxa"/>
          </w:tcPr>
          <w:p w:rsidR="00025B62" w:rsidRPr="00571E98" w:rsidRDefault="003E5F30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Check1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157"/>
            <w:r w:rsidR="00054259" w:rsidRPr="00571E98">
              <w:rPr>
                <w:rFonts w:ascii="Arial" w:hAnsi="Arial" w:cs="Arial"/>
                <w:sz w:val="12"/>
                <w:szCs w:val="12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2"/>
                <w:szCs w:val="12"/>
              </w:rPr>
            </w:r>
            <w:r w:rsidR="00CD41B6">
              <w:rPr>
                <w:rFonts w:ascii="Arial" w:hAnsi="Arial" w:cs="Arial"/>
                <w:sz w:val="12"/>
                <w:szCs w:val="12"/>
              </w:rPr>
              <w:fldChar w:fldCharType="separate"/>
            </w:r>
            <w:r w:rsidRPr="00571E98">
              <w:rPr>
                <w:rFonts w:ascii="Arial" w:hAnsi="Arial" w:cs="Arial"/>
                <w:sz w:val="12"/>
                <w:szCs w:val="12"/>
              </w:rPr>
              <w:fldChar w:fldCharType="end"/>
            </w:r>
            <w:bookmarkEnd w:id="42"/>
            <w:r w:rsidR="00054259" w:rsidRPr="00571E98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025B62" w:rsidRPr="00571E98">
              <w:rPr>
                <w:rFonts w:ascii="Arial" w:hAnsi="Arial" w:cs="Arial"/>
                <w:sz w:val="12"/>
                <w:szCs w:val="12"/>
              </w:rPr>
              <w:t xml:space="preserve">NO </w:t>
            </w:r>
            <w:r w:rsidRPr="00571E98">
              <w:rPr>
                <w:rFonts w:ascii="Arial" w:hAnsi="Arial" w:cs="Arial"/>
                <w:sz w:val="12"/>
                <w:szCs w:val="12"/>
              </w:rPr>
              <w:fldChar w:fldCharType="begin"/>
            </w:r>
            <w:bookmarkStart w:id="43" w:name="Check61"/>
            <w:r w:rsidR="00025B62" w:rsidRPr="00571E98">
              <w:rPr>
                <w:rFonts w:ascii="Arial" w:hAnsi="Arial" w:cs="Arial"/>
                <w:sz w:val="12"/>
                <w:szCs w:val="12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2"/>
                <w:szCs w:val="12"/>
              </w:rPr>
              <w:fldChar w:fldCharType="separate"/>
            </w:r>
            <w:r w:rsidRPr="00571E98">
              <w:rPr>
                <w:rFonts w:ascii="Arial" w:hAnsi="Arial" w:cs="Arial"/>
                <w:sz w:val="12"/>
                <w:szCs w:val="12"/>
              </w:rPr>
              <w:fldChar w:fldCharType="end"/>
            </w:r>
            <w:bookmarkEnd w:id="43"/>
          </w:p>
        </w:tc>
        <w:tc>
          <w:tcPr>
            <w:tcW w:w="7404" w:type="dxa"/>
            <w:gridSpan w:val="8"/>
          </w:tcPr>
          <w:p w:rsidR="00025B62" w:rsidRPr="00571E98" w:rsidRDefault="00025B62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AT WHAT AGE WAS THE FIRST PREGNANCY?</w:t>
            </w:r>
          </w:p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95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44" w:name="Text95"/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4"/>
          </w:p>
        </w:tc>
      </w:tr>
      <w:tr w:rsidR="00025B62" w:rsidRPr="00571E98">
        <w:trPr>
          <w:trHeight w:val="233"/>
        </w:trPr>
        <w:tc>
          <w:tcPr>
            <w:tcW w:w="11016" w:type="dxa"/>
            <w:gridSpan w:val="11"/>
            <w:shd w:val="clear" w:color="auto" w:fill="000000"/>
          </w:tcPr>
          <w:p w:rsidR="00025B62" w:rsidRPr="00571E98" w:rsidRDefault="00025B62" w:rsidP="00025B62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571E98">
              <w:rPr>
                <w:rFonts w:ascii="Arial" w:hAnsi="Arial" w:cs="Arial"/>
                <w:b/>
                <w:sz w:val="12"/>
                <w:szCs w:val="12"/>
              </w:rPr>
              <w:t>CHILDREN</w:t>
            </w:r>
          </w:p>
        </w:tc>
      </w:tr>
      <w:tr w:rsidR="00025B62" w:rsidRPr="00571E98" w:rsidTr="00BA3E2C">
        <w:trPr>
          <w:trHeight w:val="350"/>
        </w:trPr>
        <w:tc>
          <w:tcPr>
            <w:tcW w:w="3712" w:type="dxa"/>
            <w:gridSpan w:val="4"/>
            <w:shd w:val="clear" w:color="auto" w:fill="auto"/>
          </w:tcPr>
          <w:p w:rsidR="00025B62" w:rsidRPr="00571E98" w:rsidRDefault="00025B62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NAME</w:t>
            </w:r>
          </w:p>
          <w:p w:rsidR="00CA7CF6" w:rsidRPr="00571E98" w:rsidRDefault="003E5F30" w:rsidP="00025B62">
            <w:pPr>
              <w:rPr>
                <w:rFonts w:ascii="Arial" w:hAnsi="Arial" w:cs="Arial"/>
                <w:sz w:val="16"/>
                <w:szCs w:val="16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9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45" w:name="Text96"/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5"/>
          </w:p>
        </w:tc>
        <w:tc>
          <w:tcPr>
            <w:tcW w:w="900" w:type="dxa"/>
            <w:shd w:val="clear" w:color="auto" w:fill="auto"/>
          </w:tcPr>
          <w:p w:rsidR="00025B62" w:rsidRPr="00571E98" w:rsidRDefault="00025B62" w:rsidP="00CA7CF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GENDER</w:t>
            </w:r>
          </w:p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98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46" w:name="Text98"/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6"/>
          </w:p>
        </w:tc>
        <w:tc>
          <w:tcPr>
            <w:tcW w:w="2399" w:type="dxa"/>
            <w:shd w:val="clear" w:color="auto" w:fill="auto"/>
          </w:tcPr>
          <w:p w:rsidR="00025B62" w:rsidRPr="00571E98" w:rsidRDefault="00025B62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DATE OF BIRTH</w:t>
            </w:r>
          </w:p>
          <w:p w:rsidR="00180604" w:rsidRPr="00571E98" w:rsidRDefault="003E5F30" w:rsidP="0018060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M/d/yyyy"/>
                  </w:textInput>
                </w:ffData>
              </w:fldChar>
            </w:r>
            <w:r w:rsidR="0058294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005" w:type="dxa"/>
            <w:gridSpan w:val="5"/>
            <w:shd w:val="clear" w:color="auto" w:fill="auto"/>
          </w:tcPr>
          <w:p w:rsidR="00025B62" w:rsidRPr="00571E98" w:rsidRDefault="00025B62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PLACEMENT</w:t>
            </w:r>
          </w:p>
          <w:p w:rsidR="00CA7CF6" w:rsidRPr="00571E98" w:rsidRDefault="003E5F30" w:rsidP="00025B62">
            <w:pPr>
              <w:rPr>
                <w:rFonts w:ascii="Arial" w:hAnsi="Arial" w:cs="Arial"/>
                <w:sz w:val="16"/>
                <w:szCs w:val="16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97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47" w:name="Text97"/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7"/>
          </w:p>
        </w:tc>
      </w:tr>
      <w:tr w:rsidR="00025B62" w:rsidRPr="00571E98" w:rsidTr="00BA3E2C">
        <w:trPr>
          <w:trHeight w:val="350"/>
        </w:trPr>
        <w:tc>
          <w:tcPr>
            <w:tcW w:w="3712" w:type="dxa"/>
            <w:gridSpan w:val="4"/>
            <w:shd w:val="clear" w:color="auto" w:fill="auto"/>
          </w:tcPr>
          <w:p w:rsidR="00025B62" w:rsidRPr="00571E98" w:rsidRDefault="00025B62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NAME</w:t>
            </w:r>
          </w:p>
          <w:p w:rsidR="00CA7CF6" w:rsidRPr="00571E98" w:rsidRDefault="003E5F30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shd w:val="clear" w:color="auto" w:fill="auto"/>
          </w:tcPr>
          <w:p w:rsidR="00025B62" w:rsidRPr="00571E98" w:rsidRDefault="00025B62" w:rsidP="00CA7CF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GENDER</w:t>
            </w:r>
          </w:p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99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48" w:name="Text99"/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8"/>
          </w:p>
        </w:tc>
        <w:tc>
          <w:tcPr>
            <w:tcW w:w="2399" w:type="dxa"/>
            <w:shd w:val="clear" w:color="auto" w:fill="auto"/>
          </w:tcPr>
          <w:p w:rsidR="00025B62" w:rsidRPr="00571E98" w:rsidRDefault="00025B62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DATE OF BIRTH</w:t>
            </w:r>
          </w:p>
          <w:p w:rsidR="00180604" w:rsidRPr="00571E98" w:rsidRDefault="003E5F30" w:rsidP="0018060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M/d/yyyy"/>
                  </w:textInput>
                </w:ffData>
              </w:fldChar>
            </w:r>
            <w:r w:rsidR="0058294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005" w:type="dxa"/>
            <w:gridSpan w:val="5"/>
            <w:shd w:val="clear" w:color="auto" w:fill="auto"/>
          </w:tcPr>
          <w:p w:rsidR="00CA7CF6" w:rsidRPr="00571E98" w:rsidRDefault="00025B62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PLACEMENT</w:t>
            </w:r>
          </w:p>
          <w:p w:rsidR="00CA7CF6" w:rsidRPr="00571E98" w:rsidRDefault="003E5F30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025B62" w:rsidRPr="00571E98" w:rsidTr="00BA3E2C">
        <w:trPr>
          <w:trHeight w:val="350"/>
        </w:trPr>
        <w:tc>
          <w:tcPr>
            <w:tcW w:w="3712" w:type="dxa"/>
            <w:gridSpan w:val="4"/>
            <w:shd w:val="clear" w:color="auto" w:fill="auto"/>
          </w:tcPr>
          <w:p w:rsidR="00025B62" w:rsidRPr="00571E98" w:rsidRDefault="00025B62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NAME</w:t>
            </w:r>
          </w:p>
          <w:p w:rsidR="00CA7CF6" w:rsidRPr="00571E98" w:rsidRDefault="003E5F30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shd w:val="clear" w:color="auto" w:fill="auto"/>
          </w:tcPr>
          <w:p w:rsidR="00025B62" w:rsidRPr="00571E98" w:rsidRDefault="00025B62" w:rsidP="00CA7CF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GENDER</w:t>
            </w:r>
          </w:p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0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49" w:name="Text100"/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9"/>
          </w:p>
        </w:tc>
        <w:tc>
          <w:tcPr>
            <w:tcW w:w="2399" w:type="dxa"/>
            <w:shd w:val="clear" w:color="auto" w:fill="auto"/>
          </w:tcPr>
          <w:p w:rsidR="00025B62" w:rsidRPr="00571E98" w:rsidRDefault="00025B62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DATE OF BIRTH</w:t>
            </w:r>
          </w:p>
          <w:p w:rsidR="00180604" w:rsidRPr="00571E98" w:rsidRDefault="003E5F30" w:rsidP="0018060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M/d/yyyy"/>
                  </w:textInput>
                </w:ffData>
              </w:fldChar>
            </w:r>
            <w:r w:rsidR="0058294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005" w:type="dxa"/>
            <w:gridSpan w:val="5"/>
            <w:shd w:val="clear" w:color="auto" w:fill="auto"/>
          </w:tcPr>
          <w:p w:rsidR="00025B62" w:rsidRPr="00571E98" w:rsidRDefault="00025B62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PLACEMENT</w:t>
            </w:r>
          </w:p>
          <w:p w:rsidR="00CA7CF6" w:rsidRPr="00571E98" w:rsidRDefault="003E5F30" w:rsidP="00025B62">
            <w:pPr>
              <w:rPr>
                <w:rFonts w:ascii="Arial" w:hAnsi="Arial" w:cs="Arial"/>
                <w:sz w:val="12"/>
                <w:szCs w:val="12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025B62" w:rsidRPr="00571E98">
        <w:trPr>
          <w:trHeight w:val="233"/>
        </w:trPr>
        <w:tc>
          <w:tcPr>
            <w:tcW w:w="11016" w:type="dxa"/>
            <w:gridSpan w:val="11"/>
            <w:shd w:val="clear" w:color="auto" w:fill="000000"/>
          </w:tcPr>
          <w:p w:rsidR="00025B62" w:rsidRPr="00571E98" w:rsidRDefault="00025B62" w:rsidP="000C4E96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571E98">
              <w:rPr>
                <w:rFonts w:ascii="Arial" w:hAnsi="Arial" w:cs="Arial"/>
                <w:b/>
                <w:sz w:val="12"/>
                <w:szCs w:val="12"/>
              </w:rPr>
              <w:t>SEXUAL ISSUES (CHECK ALL THAT APPL</w:t>
            </w:r>
            <w:r w:rsidR="00341C58">
              <w:rPr>
                <w:rFonts w:ascii="Arial" w:hAnsi="Arial" w:cs="Arial"/>
                <w:b/>
                <w:sz w:val="12"/>
                <w:szCs w:val="12"/>
              </w:rPr>
              <w:t>Y.  EXPLAIN ALL ITEMS THAT ARE CHECKED</w:t>
            </w:r>
            <w:r w:rsidRPr="00571E98">
              <w:rPr>
                <w:rFonts w:ascii="Arial" w:hAnsi="Arial" w:cs="Arial"/>
                <w:b/>
                <w:sz w:val="12"/>
                <w:szCs w:val="12"/>
              </w:rPr>
              <w:t>)</w:t>
            </w:r>
            <w:r w:rsidR="00341C58">
              <w:rPr>
                <w:rFonts w:ascii="Arial" w:hAnsi="Arial" w:cs="Arial"/>
                <w:b/>
                <w:sz w:val="12"/>
                <w:szCs w:val="12"/>
              </w:rPr>
              <w:t>.</w:t>
            </w:r>
          </w:p>
        </w:tc>
      </w:tr>
      <w:tr w:rsidR="00025B62" w:rsidRPr="00571E98" w:rsidTr="00BA3E2C">
        <w:trPr>
          <w:trHeight w:val="107"/>
        </w:trPr>
        <w:tc>
          <w:tcPr>
            <w:tcW w:w="3712" w:type="dxa"/>
            <w:gridSpan w:val="4"/>
            <w:shd w:val="clear" w:color="auto" w:fill="auto"/>
          </w:tcPr>
          <w:p w:rsidR="00025B62" w:rsidRPr="00571E98" w:rsidRDefault="00025B62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RAPE</w:t>
            </w:r>
          </w:p>
        </w:tc>
        <w:tc>
          <w:tcPr>
            <w:tcW w:w="900" w:type="dxa"/>
            <w:shd w:val="clear" w:color="auto" w:fill="auto"/>
          </w:tcPr>
          <w:p w:rsidR="00025B62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92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0"/>
          </w:p>
        </w:tc>
        <w:tc>
          <w:tcPr>
            <w:tcW w:w="5398" w:type="dxa"/>
            <w:gridSpan w:val="5"/>
            <w:shd w:val="clear" w:color="auto" w:fill="auto"/>
          </w:tcPr>
          <w:p w:rsidR="00025B62" w:rsidRPr="00571E98" w:rsidRDefault="00025B62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INCEST</w:t>
            </w:r>
          </w:p>
        </w:tc>
        <w:tc>
          <w:tcPr>
            <w:tcW w:w="1006" w:type="dxa"/>
            <w:shd w:val="clear" w:color="auto" w:fill="auto"/>
          </w:tcPr>
          <w:p w:rsidR="00025B62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93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1"/>
          </w:p>
        </w:tc>
      </w:tr>
      <w:tr w:rsidR="00025B62" w:rsidRPr="00571E98" w:rsidTr="00BA3E2C">
        <w:trPr>
          <w:trHeight w:val="170"/>
        </w:trPr>
        <w:tc>
          <w:tcPr>
            <w:tcW w:w="3712" w:type="dxa"/>
            <w:gridSpan w:val="4"/>
            <w:shd w:val="clear" w:color="auto" w:fill="auto"/>
          </w:tcPr>
          <w:p w:rsidR="00025B62" w:rsidRPr="00571E98" w:rsidRDefault="00025B62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SEXUAL ABUSE</w:t>
            </w:r>
          </w:p>
        </w:tc>
        <w:tc>
          <w:tcPr>
            <w:tcW w:w="900" w:type="dxa"/>
            <w:shd w:val="clear" w:color="auto" w:fill="auto"/>
          </w:tcPr>
          <w:p w:rsidR="00025B62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94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2"/>
          </w:p>
        </w:tc>
        <w:tc>
          <w:tcPr>
            <w:tcW w:w="5398" w:type="dxa"/>
            <w:gridSpan w:val="5"/>
            <w:shd w:val="clear" w:color="auto" w:fill="auto"/>
          </w:tcPr>
          <w:p w:rsidR="00025B62" w:rsidRPr="00571E98" w:rsidRDefault="00025B62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SEXUALLY ACTIVE</w:t>
            </w:r>
          </w:p>
        </w:tc>
        <w:tc>
          <w:tcPr>
            <w:tcW w:w="1006" w:type="dxa"/>
            <w:shd w:val="clear" w:color="auto" w:fill="auto"/>
          </w:tcPr>
          <w:p w:rsidR="00025B62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95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3"/>
          </w:p>
        </w:tc>
      </w:tr>
      <w:tr w:rsidR="00204115" w:rsidRPr="00571E98">
        <w:trPr>
          <w:trHeight w:val="233"/>
        </w:trPr>
        <w:tc>
          <w:tcPr>
            <w:tcW w:w="11016" w:type="dxa"/>
            <w:gridSpan w:val="11"/>
            <w:shd w:val="clear" w:color="auto" w:fill="000000"/>
          </w:tcPr>
          <w:p w:rsidR="00204115" w:rsidRPr="00571E98" w:rsidRDefault="00204115" w:rsidP="000C4E96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571E98">
              <w:rPr>
                <w:rFonts w:ascii="Arial" w:hAnsi="Arial" w:cs="Arial"/>
                <w:b/>
                <w:sz w:val="12"/>
                <w:szCs w:val="12"/>
              </w:rPr>
              <w:t>PREGNANCY ISSUES (CHECK ALL THAT APPLY</w:t>
            </w:r>
            <w:r w:rsidR="00341C58">
              <w:rPr>
                <w:rFonts w:ascii="Arial" w:hAnsi="Arial" w:cs="Arial"/>
                <w:b/>
                <w:sz w:val="12"/>
                <w:szCs w:val="12"/>
              </w:rPr>
              <w:t>.  SUMMARIZE ALL ITEMS THAT ARE CHECKED).</w:t>
            </w:r>
          </w:p>
        </w:tc>
      </w:tr>
      <w:tr w:rsidR="00204115" w:rsidRPr="00571E98" w:rsidTr="00BA3E2C">
        <w:trPr>
          <w:trHeight w:val="107"/>
        </w:trPr>
        <w:tc>
          <w:tcPr>
            <w:tcW w:w="3712" w:type="dxa"/>
            <w:gridSpan w:val="4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PLANNED PREGNANCY</w:t>
            </w:r>
          </w:p>
        </w:tc>
        <w:tc>
          <w:tcPr>
            <w:tcW w:w="900" w:type="dxa"/>
            <w:shd w:val="clear" w:color="auto" w:fill="auto"/>
          </w:tcPr>
          <w:p w:rsidR="00204115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96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4"/>
          </w:p>
        </w:tc>
        <w:tc>
          <w:tcPr>
            <w:tcW w:w="5398" w:type="dxa"/>
            <w:gridSpan w:val="5"/>
            <w:shd w:val="clear" w:color="auto" w:fill="auto"/>
          </w:tcPr>
          <w:p w:rsidR="00204115" w:rsidRPr="00571E98" w:rsidRDefault="00E94B8D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ACCIDENTAL PREGNANCY</w:t>
            </w:r>
          </w:p>
        </w:tc>
        <w:tc>
          <w:tcPr>
            <w:tcW w:w="1006" w:type="dxa"/>
            <w:shd w:val="clear" w:color="auto" w:fill="auto"/>
          </w:tcPr>
          <w:p w:rsidR="00204115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97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5"/>
          </w:p>
        </w:tc>
      </w:tr>
      <w:tr w:rsidR="00204115" w:rsidRPr="00571E98" w:rsidTr="00BA3E2C">
        <w:trPr>
          <w:trHeight w:val="107"/>
        </w:trPr>
        <w:tc>
          <w:tcPr>
            <w:tcW w:w="3712" w:type="dxa"/>
            <w:gridSpan w:val="4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PLANS TO PARENT THE CHILD</w:t>
            </w:r>
          </w:p>
        </w:tc>
        <w:tc>
          <w:tcPr>
            <w:tcW w:w="900" w:type="dxa"/>
            <w:shd w:val="clear" w:color="auto" w:fill="auto"/>
          </w:tcPr>
          <w:p w:rsidR="00204115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98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6"/>
          </w:p>
        </w:tc>
        <w:tc>
          <w:tcPr>
            <w:tcW w:w="5398" w:type="dxa"/>
            <w:gridSpan w:val="5"/>
            <w:shd w:val="clear" w:color="auto" w:fill="auto"/>
          </w:tcPr>
          <w:p w:rsidR="00204115" w:rsidRPr="00571E98" w:rsidRDefault="00E94B8D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PLANS TO RELINQUISH BABY FOR ADOPTION</w:t>
            </w:r>
          </w:p>
        </w:tc>
        <w:tc>
          <w:tcPr>
            <w:tcW w:w="1006" w:type="dxa"/>
            <w:shd w:val="clear" w:color="auto" w:fill="auto"/>
          </w:tcPr>
          <w:p w:rsidR="00204115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99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7"/>
          </w:p>
        </w:tc>
      </w:tr>
      <w:tr w:rsidR="00204115" w:rsidRPr="00571E98" w:rsidTr="00BA3E2C">
        <w:trPr>
          <w:trHeight w:val="107"/>
        </w:trPr>
        <w:tc>
          <w:tcPr>
            <w:tcW w:w="3712" w:type="dxa"/>
            <w:gridSpan w:val="4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UNDECIDED ABOUT PARENTING THE CHILD</w:t>
            </w:r>
          </w:p>
        </w:tc>
        <w:tc>
          <w:tcPr>
            <w:tcW w:w="900" w:type="dxa"/>
            <w:shd w:val="clear" w:color="auto" w:fill="auto"/>
          </w:tcPr>
          <w:p w:rsidR="00204115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0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100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8"/>
          </w:p>
        </w:tc>
        <w:tc>
          <w:tcPr>
            <w:tcW w:w="5398" w:type="dxa"/>
            <w:gridSpan w:val="5"/>
            <w:shd w:val="clear" w:color="auto" w:fill="auto"/>
          </w:tcPr>
          <w:p w:rsidR="00204115" w:rsidRPr="00571E98" w:rsidRDefault="00E94B8D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PREVIOUS RELINQUISHMENTS</w:t>
            </w:r>
          </w:p>
        </w:tc>
        <w:tc>
          <w:tcPr>
            <w:tcW w:w="1006" w:type="dxa"/>
            <w:shd w:val="clear" w:color="auto" w:fill="auto"/>
          </w:tcPr>
          <w:p w:rsidR="00204115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0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heck101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9"/>
          </w:p>
        </w:tc>
      </w:tr>
      <w:tr w:rsidR="00204115" w:rsidRPr="00571E98" w:rsidTr="00BA3E2C">
        <w:trPr>
          <w:trHeight w:val="107"/>
        </w:trPr>
        <w:tc>
          <w:tcPr>
            <w:tcW w:w="3712" w:type="dxa"/>
            <w:gridSpan w:val="4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TERMINATED PREVIOUS PREGNANCY</w:t>
            </w:r>
          </w:p>
        </w:tc>
        <w:tc>
          <w:tcPr>
            <w:tcW w:w="900" w:type="dxa"/>
            <w:shd w:val="clear" w:color="auto" w:fill="auto"/>
          </w:tcPr>
          <w:p w:rsidR="00204115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0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heck102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0"/>
          </w:p>
        </w:tc>
        <w:tc>
          <w:tcPr>
            <w:tcW w:w="5398" w:type="dxa"/>
            <w:gridSpan w:val="5"/>
            <w:shd w:val="clear" w:color="auto" w:fill="auto"/>
          </w:tcPr>
          <w:p w:rsidR="00204115" w:rsidRPr="00571E98" w:rsidRDefault="00E94B8D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PREVIOUS MISCARRIAGES</w:t>
            </w:r>
          </w:p>
        </w:tc>
        <w:tc>
          <w:tcPr>
            <w:tcW w:w="1006" w:type="dxa"/>
            <w:shd w:val="clear" w:color="auto" w:fill="auto"/>
          </w:tcPr>
          <w:p w:rsidR="00204115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0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heck103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1"/>
          </w:p>
        </w:tc>
      </w:tr>
      <w:tr w:rsidR="00204115" w:rsidRPr="00571E98" w:rsidTr="00BA3E2C">
        <w:trPr>
          <w:trHeight w:val="107"/>
        </w:trPr>
        <w:tc>
          <w:tcPr>
            <w:tcW w:w="3712" w:type="dxa"/>
            <w:gridSpan w:val="4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HIGH RISK FACTORS PRESENT</w:t>
            </w:r>
          </w:p>
        </w:tc>
        <w:tc>
          <w:tcPr>
            <w:tcW w:w="900" w:type="dxa"/>
            <w:shd w:val="clear" w:color="auto" w:fill="auto"/>
          </w:tcPr>
          <w:p w:rsidR="00204115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0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heck104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2"/>
          </w:p>
        </w:tc>
        <w:tc>
          <w:tcPr>
            <w:tcW w:w="5398" w:type="dxa"/>
            <w:gridSpan w:val="5"/>
            <w:shd w:val="clear" w:color="auto" w:fill="auto"/>
          </w:tcPr>
          <w:p w:rsidR="00204115" w:rsidRPr="00571E98" w:rsidRDefault="00E94B8D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COMPLICATIONS IN CURRENT PREGNANCY</w:t>
            </w:r>
          </w:p>
        </w:tc>
        <w:tc>
          <w:tcPr>
            <w:tcW w:w="1006" w:type="dxa"/>
            <w:shd w:val="clear" w:color="auto" w:fill="auto"/>
          </w:tcPr>
          <w:p w:rsidR="00204115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heck105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3"/>
          </w:p>
        </w:tc>
      </w:tr>
      <w:tr w:rsidR="00204115" w:rsidRPr="00571E98" w:rsidTr="00BA3E2C">
        <w:trPr>
          <w:trHeight w:val="107"/>
        </w:trPr>
        <w:tc>
          <w:tcPr>
            <w:tcW w:w="3712" w:type="dxa"/>
            <w:gridSpan w:val="4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USED DRUGS BEFORE PREGNANCY</w:t>
            </w:r>
          </w:p>
        </w:tc>
        <w:tc>
          <w:tcPr>
            <w:tcW w:w="900" w:type="dxa"/>
            <w:shd w:val="clear" w:color="auto" w:fill="auto"/>
          </w:tcPr>
          <w:p w:rsidR="00204115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0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heck106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4"/>
          </w:p>
        </w:tc>
        <w:tc>
          <w:tcPr>
            <w:tcW w:w="5398" w:type="dxa"/>
            <w:gridSpan w:val="5"/>
            <w:shd w:val="clear" w:color="auto" w:fill="auto"/>
          </w:tcPr>
          <w:p w:rsidR="00204115" w:rsidRPr="00571E98" w:rsidRDefault="00E94B8D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USED DRUGS DURING PREGNANCY</w:t>
            </w:r>
          </w:p>
        </w:tc>
        <w:tc>
          <w:tcPr>
            <w:tcW w:w="1006" w:type="dxa"/>
            <w:shd w:val="clear" w:color="auto" w:fill="auto"/>
          </w:tcPr>
          <w:p w:rsidR="00204115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0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Check107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5"/>
          </w:p>
        </w:tc>
      </w:tr>
      <w:tr w:rsidR="00204115" w:rsidRPr="00571E98" w:rsidTr="00BA3E2C">
        <w:trPr>
          <w:trHeight w:val="107"/>
        </w:trPr>
        <w:tc>
          <w:tcPr>
            <w:tcW w:w="3712" w:type="dxa"/>
            <w:gridSpan w:val="4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COMPLICATIONS IN PREVIOUS PREGNANCY</w:t>
            </w:r>
          </w:p>
        </w:tc>
        <w:tc>
          <w:tcPr>
            <w:tcW w:w="900" w:type="dxa"/>
            <w:shd w:val="clear" w:color="auto" w:fill="auto"/>
          </w:tcPr>
          <w:p w:rsidR="00204115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0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Check108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6"/>
          </w:p>
        </w:tc>
        <w:tc>
          <w:tcPr>
            <w:tcW w:w="5398" w:type="dxa"/>
            <w:gridSpan w:val="5"/>
            <w:shd w:val="clear" w:color="auto" w:fill="auto"/>
          </w:tcPr>
          <w:p w:rsidR="00204115" w:rsidRPr="00571E98" w:rsidRDefault="00E94B8D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OTHER: </w:t>
            </w:r>
            <w:bookmarkStart w:id="67" w:name="Text101"/>
            <w:r w:rsidR="003E5F3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E5F30">
              <w:rPr>
                <w:rFonts w:ascii="Arial" w:hAnsi="Arial" w:cs="Arial"/>
                <w:sz w:val="16"/>
                <w:szCs w:val="16"/>
              </w:rPr>
            </w:r>
            <w:r w:rsidR="003E5F3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3E5F3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7"/>
          </w:p>
        </w:tc>
        <w:tc>
          <w:tcPr>
            <w:tcW w:w="1006" w:type="dxa"/>
            <w:shd w:val="clear" w:color="auto" w:fill="auto"/>
          </w:tcPr>
          <w:p w:rsidR="00204115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heck109"/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8"/>
          </w:p>
        </w:tc>
      </w:tr>
      <w:tr w:rsidR="00204115" w:rsidRPr="00571E98">
        <w:trPr>
          <w:trHeight w:val="1457"/>
        </w:trPr>
        <w:tc>
          <w:tcPr>
            <w:tcW w:w="11016" w:type="dxa"/>
            <w:gridSpan w:val="11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EXPLAIN</w:t>
            </w:r>
          </w:p>
          <w:bookmarkStart w:id="69" w:name="Text102"/>
          <w:p w:rsidR="00CA7CF6" w:rsidRPr="00571E98" w:rsidRDefault="003E5F30" w:rsidP="000C4E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9"/>
          </w:p>
        </w:tc>
      </w:tr>
      <w:tr w:rsidR="00204115" w:rsidRPr="00571E98">
        <w:trPr>
          <w:trHeight w:val="1457"/>
        </w:trPr>
        <w:tc>
          <w:tcPr>
            <w:tcW w:w="11016" w:type="dxa"/>
            <w:gridSpan w:val="11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ATTITUDE TOWARD PREGNANCY</w:t>
            </w:r>
            <w:r w:rsidR="00341C58">
              <w:rPr>
                <w:rFonts w:ascii="Arial" w:hAnsi="Arial" w:cs="Arial"/>
                <w:sz w:val="12"/>
                <w:szCs w:val="12"/>
              </w:rPr>
              <w:t>?</w:t>
            </w:r>
          </w:p>
          <w:p w:rsidR="00CA7CF6" w:rsidRPr="00571E98" w:rsidRDefault="003E5F30" w:rsidP="000C4E96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204115" w:rsidRPr="00571E98">
        <w:trPr>
          <w:trHeight w:val="1457"/>
        </w:trPr>
        <w:tc>
          <w:tcPr>
            <w:tcW w:w="11016" w:type="dxa"/>
            <w:gridSpan w:val="11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ATTITUDE TOWARD PARENTING</w:t>
            </w:r>
            <w:r w:rsidR="00341C58">
              <w:rPr>
                <w:rFonts w:ascii="Arial" w:hAnsi="Arial" w:cs="Arial"/>
                <w:sz w:val="12"/>
                <w:szCs w:val="12"/>
              </w:rPr>
              <w:t>?</w:t>
            </w:r>
          </w:p>
          <w:p w:rsidR="00CA7CF6" w:rsidRPr="00571E98" w:rsidRDefault="003E5F30" w:rsidP="000C4E96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204115" w:rsidRPr="00571E98">
        <w:trPr>
          <w:trHeight w:val="1457"/>
        </w:trPr>
        <w:tc>
          <w:tcPr>
            <w:tcW w:w="11016" w:type="dxa"/>
            <w:gridSpan w:val="11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WHAT BEHAVIOR CHANGES HAS MOTHER EXHIBITED SINCE BECOMING PREGNANT?</w:t>
            </w:r>
          </w:p>
          <w:p w:rsidR="00CA7CF6" w:rsidRPr="00571E98" w:rsidRDefault="003E5F30" w:rsidP="000C4E96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025B62" w:rsidRPr="00571E98" w:rsidRDefault="00025B62" w:rsidP="006F3AEE">
      <w:pPr>
        <w:rPr>
          <w:rFonts w:ascii="Arial" w:hAnsi="Arial" w:cs="Arial"/>
        </w:rPr>
      </w:pPr>
    </w:p>
    <w:p w:rsidR="00204115" w:rsidRPr="00571E98" w:rsidRDefault="00204115" w:rsidP="006F3AEE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672"/>
        <w:gridCol w:w="3672"/>
        <w:gridCol w:w="1164"/>
        <w:gridCol w:w="2508"/>
      </w:tblGrid>
      <w:tr w:rsidR="00E94B8D" w:rsidRPr="00571E98">
        <w:trPr>
          <w:trHeight w:val="530"/>
        </w:trPr>
        <w:tc>
          <w:tcPr>
            <w:tcW w:w="850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E94B8D" w:rsidRPr="00571E98" w:rsidRDefault="00E94B8D" w:rsidP="000C4E96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508" w:type="dxa"/>
            <w:tcBorders>
              <w:bottom w:val="single" w:sz="4" w:space="0" w:color="auto"/>
            </w:tcBorders>
          </w:tcPr>
          <w:p w:rsidR="00E94B8D" w:rsidRPr="00571E98" w:rsidRDefault="00E94B8D" w:rsidP="009D7E8C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CHILD’S NAME</w:t>
            </w:r>
          </w:p>
          <w:p w:rsidR="00E94B8D" w:rsidRPr="00571E98" w:rsidRDefault="00E94B8D" w:rsidP="009D7E8C">
            <w:pPr>
              <w:rPr>
                <w:rFonts w:ascii="Arial" w:hAnsi="Arial" w:cs="Arial"/>
                <w:sz w:val="16"/>
                <w:szCs w:val="16"/>
              </w:rPr>
            </w:pPr>
            <w:r w:rsidRPr="00E94B8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r w:rsidRPr="00E94B8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E94B8D">
              <w:rPr>
                <w:rFonts w:ascii="Arial" w:hAnsi="Arial" w:cs="Arial"/>
                <w:sz w:val="16"/>
                <w:szCs w:val="16"/>
              </w:rPr>
            </w:r>
            <w:r w:rsidRPr="00E94B8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204115" w:rsidRPr="00571E98">
        <w:trPr>
          <w:trHeight w:hRule="exact" w:val="1440"/>
        </w:trPr>
        <w:tc>
          <w:tcPr>
            <w:tcW w:w="11016" w:type="dxa"/>
            <w:gridSpan w:val="4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WHAT IS MOTHER’S SUPPORT SYSTEM</w:t>
            </w:r>
            <w:r w:rsidR="00341C58">
              <w:rPr>
                <w:rFonts w:ascii="Arial" w:hAnsi="Arial" w:cs="Arial"/>
                <w:sz w:val="12"/>
                <w:szCs w:val="12"/>
              </w:rPr>
              <w:t>?</w:t>
            </w:r>
          </w:p>
          <w:p w:rsidR="00CA7CF6" w:rsidRPr="00571E98" w:rsidRDefault="003E5F30" w:rsidP="000C4E96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204115" w:rsidRPr="00571E98">
        <w:trPr>
          <w:trHeight w:hRule="exact" w:val="1440"/>
        </w:trPr>
        <w:tc>
          <w:tcPr>
            <w:tcW w:w="11016" w:type="dxa"/>
            <w:gridSpan w:val="4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WHAT FAMILY INVOLVEMENT IS EXPECTED IN THE PREGNANCY AND AFTER CARE FOR MOTHER AND BABY</w:t>
            </w:r>
            <w:r w:rsidR="00341C58">
              <w:rPr>
                <w:rFonts w:ascii="Arial" w:hAnsi="Arial" w:cs="Arial"/>
                <w:sz w:val="12"/>
                <w:szCs w:val="12"/>
              </w:rPr>
              <w:t>?</w:t>
            </w:r>
          </w:p>
          <w:p w:rsidR="00CA7CF6" w:rsidRPr="00571E98" w:rsidRDefault="003E5F30" w:rsidP="000C4E96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204115" w:rsidRPr="00571E98">
        <w:trPr>
          <w:trHeight w:hRule="exact" w:val="1440"/>
        </w:trPr>
        <w:tc>
          <w:tcPr>
            <w:tcW w:w="11016" w:type="dxa"/>
            <w:gridSpan w:val="4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WHO MODELED PARENTING FOR MOTHER</w:t>
            </w:r>
            <w:r w:rsidR="00341C58">
              <w:rPr>
                <w:rFonts w:ascii="Arial" w:hAnsi="Arial" w:cs="Arial"/>
                <w:sz w:val="12"/>
                <w:szCs w:val="12"/>
              </w:rPr>
              <w:t>?</w:t>
            </w:r>
          </w:p>
          <w:p w:rsidR="00CA7CF6" w:rsidRPr="00571E98" w:rsidRDefault="003E5F30" w:rsidP="000C4E96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204115" w:rsidRPr="00571E98">
        <w:trPr>
          <w:trHeight w:hRule="exact" w:val="1440"/>
        </w:trPr>
        <w:tc>
          <w:tcPr>
            <w:tcW w:w="11016" w:type="dxa"/>
            <w:gridSpan w:val="4"/>
            <w:shd w:val="clear" w:color="auto" w:fill="auto"/>
          </w:tcPr>
          <w:p w:rsidR="00CA7CF6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HOW DOES MOTHER SEE THE BABY CHANGING HER LIFE</w:t>
            </w:r>
            <w:r w:rsidR="00341C58">
              <w:rPr>
                <w:rFonts w:ascii="Arial" w:hAnsi="Arial" w:cs="Arial"/>
                <w:sz w:val="12"/>
                <w:szCs w:val="12"/>
              </w:rPr>
              <w:t>?</w:t>
            </w:r>
          </w:p>
          <w:p w:rsidR="00204115" w:rsidRPr="00571E98" w:rsidRDefault="003E5F30" w:rsidP="000C4E96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204115" w:rsidRPr="00571E98">
        <w:trPr>
          <w:trHeight w:hRule="exact" w:val="1440"/>
        </w:trPr>
        <w:tc>
          <w:tcPr>
            <w:tcW w:w="11016" w:type="dxa"/>
            <w:gridSpan w:val="4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WHAT IS MOTHER’S RELATIONSHIP TO BABY’S FATHER</w:t>
            </w:r>
            <w:r w:rsidR="00341C58">
              <w:rPr>
                <w:rFonts w:ascii="Arial" w:hAnsi="Arial" w:cs="Arial"/>
                <w:sz w:val="12"/>
                <w:szCs w:val="12"/>
              </w:rPr>
              <w:t>?</w:t>
            </w:r>
          </w:p>
          <w:p w:rsidR="00CA7CF6" w:rsidRPr="00571E98" w:rsidRDefault="003E5F30" w:rsidP="000C4E96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204115" w:rsidRPr="00571E98">
        <w:trPr>
          <w:trHeight w:val="215"/>
        </w:trPr>
        <w:tc>
          <w:tcPr>
            <w:tcW w:w="11016" w:type="dxa"/>
            <w:gridSpan w:val="4"/>
            <w:shd w:val="clear" w:color="auto" w:fill="000000"/>
          </w:tcPr>
          <w:p w:rsidR="00204115" w:rsidRPr="00571E98" w:rsidRDefault="00204115" w:rsidP="000C4E9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71E98">
              <w:rPr>
                <w:rFonts w:ascii="Arial" w:hAnsi="Arial" w:cs="Arial"/>
                <w:b/>
                <w:sz w:val="16"/>
                <w:szCs w:val="16"/>
              </w:rPr>
              <w:t>FATHER’S INFORMATION</w:t>
            </w:r>
          </w:p>
        </w:tc>
      </w:tr>
      <w:tr w:rsidR="00204115" w:rsidRPr="00571E98" w:rsidTr="00116DC3">
        <w:trPr>
          <w:trHeight w:val="432"/>
        </w:trPr>
        <w:tc>
          <w:tcPr>
            <w:tcW w:w="3672" w:type="dxa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BABY’S FATHER’S NAME</w:t>
            </w:r>
          </w:p>
          <w:p w:rsidR="00CA7CF6" w:rsidRPr="00571E98" w:rsidRDefault="003E5F30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70" w:name="Text103"/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0"/>
          </w:p>
        </w:tc>
        <w:tc>
          <w:tcPr>
            <w:tcW w:w="3672" w:type="dxa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DATE OF BIRTH</w:t>
            </w:r>
          </w:p>
          <w:p w:rsidR="00180604" w:rsidRPr="00571E98" w:rsidRDefault="003E5F30" w:rsidP="0018060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M/d/yyyy"/>
                  </w:textInput>
                </w:ffData>
              </w:fldChar>
            </w:r>
            <w:r w:rsidR="0058294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672" w:type="dxa"/>
            <w:gridSpan w:val="2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FATHER’S DCN</w:t>
            </w:r>
          </w:p>
          <w:p w:rsidR="00CA7CF6" w:rsidRPr="00571E98" w:rsidRDefault="003E5F30" w:rsidP="00C52E4C">
            <w:pPr>
              <w:rPr>
                <w:rFonts w:ascii="Arial" w:hAnsi="Arial" w:cs="Arial"/>
                <w:sz w:val="16"/>
                <w:szCs w:val="16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4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71" w:name="Text104"/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1"/>
          </w:p>
        </w:tc>
      </w:tr>
      <w:tr w:rsidR="00204115" w:rsidRPr="00571E98" w:rsidTr="00116DC3">
        <w:trPr>
          <w:trHeight w:val="432"/>
        </w:trPr>
        <w:tc>
          <w:tcPr>
            <w:tcW w:w="3672" w:type="dxa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FATHER’S TELEPHONE NUMBER</w:t>
            </w:r>
          </w:p>
          <w:p w:rsidR="00CC4BAD" w:rsidRPr="00571E98" w:rsidRDefault="003E5F30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="0058294D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58294D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344" w:type="dxa"/>
            <w:gridSpan w:val="3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FATHER’S ADDRESS</w:t>
            </w:r>
          </w:p>
          <w:p w:rsidR="00CA7CF6" w:rsidRPr="00571E98" w:rsidRDefault="003E5F30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5"/>
                  <w:enabled/>
                  <w:calcOnExit w:val="0"/>
                  <w:textInput>
                    <w:maxLength w:val="85"/>
                  </w:textInput>
                </w:ffData>
              </w:fldChar>
            </w:r>
            <w:bookmarkStart w:id="72" w:name="Text105"/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2"/>
          </w:p>
        </w:tc>
      </w:tr>
      <w:tr w:rsidR="00204115" w:rsidRPr="00571E98" w:rsidTr="00116DC3">
        <w:trPr>
          <w:trHeight w:val="2016"/>
        </w:trPr>
        <w:tc>
          <w:tcPr>
            <w:tcW w:w="11016" w:type="dxa"/>
            <w:gridSpan w:val="4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FATHER’S ATTITUDE TOWARD PREGNANCY/PARENTING</w:t>
            </w:r>
          </w:p>
          <w:bookmarkStart w:id="73" w:name="Text106"/>
          <w:p w:rsidR="00CA7CF6" w:rsidRPr="00571E98" w:rsidRDefault="003E5F30" w:rsidP="000C4E96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3"/>
          </w:p>
        </w:tc>
      </w:tr>
      <w:tr w:rsidR="00204115" w:rsidRPr="00571E98" w:rsidTr="00116DC3">
        <w:trPr>
          <w:trHeight w:val="2016"/>
        </w:trPr>
        <w:tc>
          <w:tcPr>
            <w:tcW w:w="11016" w:type="dxa"/>
            <w:gridSpan w:val="4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ANY RESTRICTIONS ON CONTACT</w:t>
            </w:r>
            <w:r w:rsidR="00EC59A4">
              <w:rPr>
                <w:rFonts w:ascii="Arial" w:hAnsi="Arial" w:cs="Arial"/>
                <w:sz w:val="12"/>
                <w:szCs w:val="12"/>
              </w:rPr>
              <w:t>?</w:t>
            </w:r>
          </w:p>
          <w:p w:rsidR="00CA7CF6" w:rsidRPr="00571E98" w:rsidRDefault="003E5F30" w:rsidP="000C4E96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204115" w:rsidRPr="00571E98" w:rsidTr="00116DC3">
        <w:trPr>
          <w:trHeight w:val="2016"/>
        </w:trPr>
        <w:tc>
          <w:tcPr>
            <w:tcW w:w="11016" w:type="dxa"/>
            <w:gridSpan w:val="4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DOES THE FATHER HAVE A HISTORY OF CHEMICAL ABUSE</w:t>
            </w:r>
            <w:r w:rsidR="00EC59A4">
              <w:rPr>
                <w:rFonts w:ascii="Arial" w:hAnsi="Arial" w:cs="Arial"/>
                <w:sz w:val="12"/>
                <w:szCs w:val="12"/>
              </w:rPr>
              <w:t>?</w:t>
            </w:r>
          </w:p>
          <w:p w:rsidR="00CA7CF6" w:rsidRPr="00571E98" w:rsidRDefault="003E5F30" w:rsidP="000C4E96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204115" w:rsidRPr="00571E98" w:rsidTr="00116DC3">
        <w:trPr>
          <w:trHeight w:val="2160"/>
        </w:trPr>
        <w:tc>
          <w:tcPr>
            <w:tcW w:w="11016" w:type="dxa"/>
            <w:gridSpan w:val="4"/>
            <w:shd w:val="clear" w:color="auto" w:fill="auto"/>
          </w:tcPr>
          <w:p w:rsidR="00204115" w:rsidRPr="00571E98" w:rsidRDefault="00204115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lastRenderedPageBreak/>
              <w:t>COMMENTS</w:t>
            </w:r>
          </w:p>
          <w:p w:rsidR="00CA7CF6" w:rsidRPr="00571E98" w:rsidRDefault="003E5F30" w:rsidP="000C4E96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BA3E2C" w:rsidRDefault="00BA3E2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11016" w:type="dxa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315"/>
        <w:gridCol w:w="1357"/>
        <w:gridCol w:w="743"/>
        <w:gridCol w:w="700"/>
        <w:gridCol w:w="2093"/>
        <w:gridCol w:w="136"/>
        <w:gridCol w:w="1864"/>
        <w:gridCol w:w="1207"/>
        <w:gridCol w:w="601"/>
      </w:tblGrid>
      <w:tr w:rsidR="000C4E96" w:rsidRPr="00571E98">
        <w:trPr>
          <w:trHeight w:val="432"/>
        </w:trPr>
        <w:tc>
          <w:tcPr>
            <w:tcW w:w="2315" w:type="dxa"/>
            <w:tcBorders>
              <w:top w:val="nil"/>
              <w:left w:val="nil"/>
              <w:bottom w:val="nil"/>
            </w:tcBorders>
          </w:tcPr>
          <w:p w:rsidR="000C4E96" w:rsidRPr="00571E98" w:rsidRDefault="00EC59A4" w:rsidP="000C4E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lastRenderedPageBreak/>
              <w:br w:type="page"/>
            </w:r>
          </w:p>
        </w:tc>
        <w:tc>
          <w:tcPr>
            <w:tcW w:w="4893" w:type="dxa"/>
            <w:gridSpan w:val="4"/>
          </w:tcPr>
          <w:p w:rsidR="000C4E96" w:rsidRPr="00571E98" w:rsidRDefault="000C4E96" w:rsidP="000C4E96">
            <w:pPr>
              <w:rPr>
                <w:rFonts w:ascii="Arial" w:hAnsi="Arial" w:cs="Arial"/>
              </w:rPr>
            </w:pPr>
            <w:r w:rsidRPr="00571E98">
              <w:rPr>
                <w:rFonts w:ascii="Arial" w:hAnsi="Arial" w:cs="Arial"/>
              </w:rPr>
              <w:t>MISSOURI DEPARTMENT OF SOCIAL SERVICES</w:t>
            </w:r>
          </w:p>
          <w:p w:rsidR="000C4E96" w:rsidRPr="00571E98" w:rsidRDefault="00EC59A4" w:rsidP="000C4E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CHILDREN’S DIVISION</w:t>
            </w:r>
          </w:p>
        </w:tc>
        <w:tc>
          <w:tcPr>
            <w:tcW w:w="2000" w:type="dxa"/>
            <w:gridSpan w:val="2"/>
          </w:tcPr>
          <w:p w:rsidR="000C4E96" w:rsidRPr="00571E98" w:rsidRDefault="000C4E96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DATE</w:t>
            </w:r>
          </w:p>
          <w:p w:rsidR="00180604" w:rsidRPr="00571E98" w:rsidRDefault="003E5F30" w:rsidP="0018060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M/d/yyyy"/>
                  </w:textInput>
                </w:ffData>
              </w:fldChar>
            </w:r>
            <w:r w:rsidR="0058294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08" w:type="dxa"/>
            <w:gridSpan w:val="2"/>
          </w:tcPr>
          <w:p w:rsidR="000C4E96" w:rsidRPr="00571E98" w:rsidRDefault="000C4E96" w:rsidP="000C4E96">
            <w:pPr>
              <w:rPr>
                <w:rFonts w:ascii="Arial" w:hAnsi="Arial" w:cs="Arial"/>
                <w:b/>
              </w:rPr>
            </w:pPr>
            <w:r w:rsidRPr="00571E98">
              <w:rPr>
                <w:rFonts w:ascii="Arial" w:hAnsi="Arial" w:cs="Arial"/>
                <w:b/>
              </w:rPr>
              <w:t xml:space="preserve">SECTION </w:t>
            </w:r>
            <w:r w:rsidR="00122E97" w:rsidRPr="00571E98">
              <w:rPr>
                <w:rFonts w:ascii="Arial" w:hAnsi="Arial" w:cs="Arial"/>
                <w:b/>
              </w:rPr>
              <w:t>C</w:t>
            </w:r>
          </w:p>
        </w:tc>
      </w:tr>
      <w:tr w:rsidR="00E94B8D" w:rsidRPr="00571E98">
        <w:trPr>
          <w:trHeight w:val="432"/>
        </w:trPr>
        <w:tc>
          <w:tcPr>
            <w:tcW w:w="2315" w:type="dxa"/>
            <w:tcBorders>
              <w:top w:val="nil"/>
              <w:left w:val="nil"/>
            </w:tcBorders>
          </w:tcPr>
          <w:p w:rsidR="00E94B8D" w:rsidRPr="00571E98" w:rsidRDefault="00E94B8D" w:rsidP="000C4E9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93" w:type="dxa"/>
            <w:gridSpan w:val="4"/>
          </w:tcPr>
          <w:p w:rsidR="00E94B8D" w:rsidRPr="00571E98" w:rsidRDefault="00E94B8D" w:rsidP="000C4E96">
            <w:pPr>
              <w:rPr>
                <w:rFonts w:ascii="Arial" w:hAnsi="Arial" w:cs="Arial"/>
                <w:b/>
              </w:rPr>
            </w:pPr>
            <w:r w:rsidRPr="00571E98">
              <w:rPr>
                <w:rFonts w:ascii="Arial" w:hAnsi="Arial" w:cs="Arial"/>
                <w:b/>
              </w:rPr>
              <w:t>RESIDENTAL TREATMENT REFERRAL</w:t>
            </w:r>
          </w:p>
          <w:p w:rsidR="00E94B8D" w:rsidRPr="00571E98" w:rsidRDefault="00E94B8D" w:rsidP="000C4E96">
            <w:pPr>
              <w:rPr>
                <w:rFonts w:ascii="Arial" w:hAnsi="Arial" w:cs="Arial"/>
              </w:rPr>
            </w:pPr>
            <w:r w:rsidRPr="00571E98">
              <w:rPr>
                <w:rFonts w:ascii="Arial" w:hAnsi="Arial" w:cs="Arial"/>
              </w:rPr>
              <w:t>INFANT AND TODDLER CARE</w:t>
            </w:r>
          </w:p>
        </w:tc>
        <w:tc>
          <w:tcPr>
            <w:tcW w:w="3808" w:type="dxa"/>
            <w:gridSpan w:val="4"/>
          </w:tcPr>
          <w:p w:rsidR="00E94B8D" w:rsidRPr="00571E98" w:rsidRDefault="00E94B8D" w:rsidP="009D7E8C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CHILD’S NAME</w:t>
            </w:r>
          </w:p>
          <w:p w:rsidR="00E94B8D" w:rsidRPr="00571E98" w:rsidRDefault="00E94B8D" w:rsidP="009D7E8C">
            <w:pPr>
              <w:rPr>
                <w:rFonts w:ascii="Arial" w:hAnsi="Arial" w:cs="Arial"/>
                <w:sz w:val="16"/>
                <w:szCs w:val="16"/>
              </w:rPr>
            </w:pPr>
            <w:r w:rsidRPr="00E94B8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r w:rsidRPr="00E94B8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E94B8D">
              <w:rPr>
                <w:rFonts w:ascii="Arial" w:hAnsi="Arial" w:cs="Arial"/>
                <w:sz w:val="16"/>
                <w:szCs w:val="16"/>
              </w:rPr>
            </w:r>
            <w:r w:rsidRPr="00E94B8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0C4E96" w:rsidRPr="00571E98">
        <w:trPr>
          <w:trHeight w:val="233"/>
        </w:trPr>
        <w:tc>
          <w:tcPr>
            <w:tcW w:w="11016" w:type="dxa"/>
            <w:gridSpan w:val="9"/>
            <w:shd w:val="clear" w:color="auto" w:fill="000000"/>
          </w:tcPr>
          <w:p w:rsidR="000C4E96" w:rsidRPr="00571E98" w:rsidRDefault="000C4E96" w:rsidP="000C4E9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71E98">
              <w:rPr>
                <w:rFonts w:ascii="Arial" w:hAnsi="Arial" w:cs="Arial"/>
                <w:b/>
                <w:sz w:val="16"/>
                <w:szCs w:val="16"/>
              </w:rPr>
              <w:t>FOR ALL CHILDREN AGE BIRTH THROUGH SIX MONTHS</w:t>
            </w:r>
          </w:p>
        </w:tc>
      </w:tr>
      <w:tr w:rsidR="000C4E96" w:rsidRPr="00571E98">
        <w:trPr>
          <w:trHeight w:val="377"/>
        </w:trPr>
        <w:tc>
          <w:tcPr>
            <w:tcW w:w="3672" w:type="dxa"/>
            <w:gridSpan w:val="2"/>
            <w:shd w:val="clear" w:color="auto" w:fill="auto"/>
          </w:tcPr>
          <w:p w:rsidR="000C4E96" w:rsidRPr="00571E98" w:rsidRDefault="000C4E96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BABY’S  WEIGHT AT BIRTH</w:t>
            </w:r>
          </w:p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8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74" w:name="Text108"/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4"/>
          </w:p>
        </w:tc>
        <w:tc>
          <w:tcPr>
            <w:tcW w:w="3672" w:type="dxa"/>
            <w:gridSpan w:val="4"/>
            <w:shd w:val="clear" w:color="auto" w:fill="auto"/>
          </w:tcPr>
          <w:p w:rsidR="000C4E96" w:rsidRPr="00571E98" w:rsidRDefault="000C4E96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BABY’S LENGTH AT BIRTH</w:t>
            </w:r>
          </w:p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9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75" w:name="Text109"/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5"/>
          </w:p>
        </w:tc>
        <w:tc>
          <w:tcPr>
            <w:tcW w:w="3672" w:type="dxa"/>
            <w:gridSpan w:val="3"/>
            <w:shd w:val="clear" w:color="auto" w:fill="auto"/>
          </w:tcPr>
          <w:p w:rsidR="000C4E96" w:rsidRPr="00571E98" w:rsidRDefault="000C4E96" w:rsidP="000C4E96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GESTATIONAL AGE</w:t>
            </w:r>
          </w:p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10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76" w:name="Text110"/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6"/>
          </w:p>
        </w:tc>
      </w:tr>
      <w:tr w:rsidR="000C4E96" w:rsidRPr="00571E98">
        <w:trPr>
          <w:trHeight w:val="107"/>
        </w:trPr>
        <w:tc>
          <w:tcPr>
            <w:tcW w:w="11016" w:type="dxa"/>
            <w:gridSpan w:val="9"/>
            <w:shd w:val="clear" w:color="auto" w:fill="000000"/>
          </w:tcPr>
          <w:p w:rsidR="000C4E96" w:rsidRPr="00571E98" w:rsidRDefault="000C4E96" w:rsidP="000C4E9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71E98">
              <w:rPr>
                <w:rFonts w:ascii="Arial" w:hAnsi="Arial" w:cs="Arial"/>
                <w:b/>
                <w:sz w:val="16"/>
                <w:szCs w:val="16"/>
              </w:rPr>
              <w:t>FOR ALL CHILDREN AGE BIRTH THROUGH SIX YEARS</w:t>
            </w:r>
          </w:p>
          <w:p w:rsidR="000C4E96" w:rsidRPr="00571E98" w:rsidRDefault="000C4E96" w:rsidP="000C4E9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71E98">
              <w:rPr>
                <w:rFonts w:ascii="Arial" w:hAnsi="Arial" w:cs="Arial"/>
                <w:b/>
                <w:sz w:val="16"/>
                <w:szCs w:val="16"/>
              </w:rPr>
              <w:t>RISK FACTORS; (CHECK ALL THAT APPLY AND SUMMARIZE ALL THAT ARE CHECKED)</w:t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MOTHER HAS HISTORY OF DRUG USE DURING PREGNANCY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TOILET TRAINING PROBLEMS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MOTHER HA</w:t>
            </w:r>
            <w:r w:rsidRPr="00571E98">
              <w:rPr>
                <w:rFonts w:ascii="Arial" w:hAnsi="Arial" w:cs="Arial"/>
                <w:sz w:val="16"/>
                <w:szCs w:val="16"/>
              </w:rPr>
              <w:t>S HISTORY OF ALCOHOL USE DURING PREGNANCY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E94B8D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ENURETIC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MOTHER HAS HISTORY OF SUBSTANCE ABUSE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ENCOPRETIC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FATHER HAS HISTORY OF SUBSTANCE ABUSE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HISTORY OF SLEEP PROBLEMS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CHILD TESTED POSITIVE FOR DRUGS AT BIRTH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HISTORY OF NIGHTMARES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CHILD HAD WITHDRAWAL SYMPTOMS AT BIRTH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HISTORY OF NIGHT TERRORS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INCONSISTENT PRENATAL CARE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SERIOUS SEXUAL ABUSE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NO PRENATAL CARE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SERIOUS PHYSICAL ABUSE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LOW APGAR SCORE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HISTORY OF SERIOUS PHYSICAL TRAUMA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LOW BIRTH WEIGHT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CHILD IS SELF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Pr="00571E98">
              <w:rPr>
                <w:rFonts w:ascii="Arial" w:hAnsi="Arial" w:cs="Arial"/>
                <w:sz w:val="16"/>
                <w:szCs w:val="16"/>
              </w:rPr>
              <w:t>ABUSIVE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IRRITABLE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CHILD LACKS JUDGMENT REGARDING PERSONAL SAFETY ISSUES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OVERSTIMULATED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CHILD ON MEDICATION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DIFFICULT TO CONSOLE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CHILD ON NEBULIZER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E94B8D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E94B8D">
              <w:rPr>
                <w:rFonts w:ascii="Arial" w:hAnsi="Arial" w:cs="Arial"/>
                <w:sz w:val="16"/>
                <w:szCs w:val="16"/>
              </w:rPr>
              <w:t>CHILD DIAGNOSED WITH A FETAL ALCOHOL SPECTRUM DISORDER, INCLUDING FETAL ALCOHOL SYNDROME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CHILD ON VENTILATOR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CHILD TESTED HIV POSITIVE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CHILD ON APNEA MONITOR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CHILD HAS AIDS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MORE THAN TWO MEDICAL APPOINTMENTS PER MONTH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MOM TESTED HIV POSITIVE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CHILD REQUIRES SPECIAL EQUIPMENT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SEIZURE HISTORY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PLAY THERAPY NEEDED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ASTHMA HISTORY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PHYSICAL THERAPY NEEDED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CARDIAC DEFECT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OCCUPATIONAL THERAPY NEEDED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VISUAL OR HEARING </w:t>
            </w:r>
            <w:r>
              <w:rPr>
                <w:rFonts w:ascii="Arial" w:hAnsi="Arial" w:cs="Arial"/>
                <w:sz w:val="16"/>
                <w:szCs w:val="16"/>
              </w:rPr>
              <w:t>IMPAIRMENT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SPEECH THERAPY NEEDED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HIGH LEAD LEVELS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HISTORY OF MULTIPLE CAREGIVERS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DEVELOPMENTALLY DELAYED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NO ATTACHMENT TO ANY ADULT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HISTORY OF FEEDING PROBLEMS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DEMONSTRATES LIMITED INVOLVEMENT WITH CARETAKERS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COLIC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CHILD CLINGS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FAILURE TO THRIVE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CHILD ATTACHES INDISCRIMINATELY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107"/>
        </w:trPr>
        <w:tc>
          <w:tcPr>
            <w:tcW w:w="4415" w:type="dxa"/>
            <w:gridSpan w:val="3"/>
            <w:shd w:val="clear" w:color="auto" w:fill="auto"/>
            <w:vAlign w:val="center"/>
          </w:tcPr>
          <w:p w:rsidR="00CA7CF6" w:rsidRPr="00571E98" w:rsidRDefault="00CA7CF6" w:rsidP="00CB59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0" w:type="dxa"/>
            <w:shd w:val="clear" w:color="auto" w:fill="auto"/>
            <w:vAlign w:val="center"/>
          </w:tcPr>
          <w:p w:rsidR="00CA7CF6" w:rsidRPr="00571E98" w:rsidRDefault="00CA7CF6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OTHER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3E5F3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77" w:name="Text132"/>
            <w:r w:rsidR="004167A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E5F30">
              <w:rPr>
                <w:rFonts w:ascii="Arial" w:hAnsi="Arial" w:cs="Arial"/>
                <w:sz w:val="16"/>
                <w:szCs w:val="16"/>
              </w:rPr>
            </w:r>
            <w:r w:rsidR="003E5F3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167A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167A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167A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167A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167A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3E5F3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7"/>
          </w:p>
        </w:tc>
        <w:tc>
          <w:tcPr>
            <w:tcW w:w="6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0C4E96" w:rsidRPr="00571E98" w:rsidTr="00C52E4C">
        <w:trPr>
          <w:trHeight w:val="5760"/>
        </w:trPr>
        <w:tc>
          <w:tcPr>
            <w:tcW w:w="11016" w:type="dxa"/>
            <w:gridSpan w:val="9"/>
            <w:shd w:val="clear" w:color="auto" w:fill="auto"/>
          </w:tcPr>
          <w:p w:rsidR="000C4E96" w:rsidRPr="00571E98" w:rsidRDefault="000C4E96" w:rsidP="000C4E96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COMMENTS</w:t>
            </w:r>
          </w:p>
          <w:bookmarkStart w:id="78" w:name="Text111"/>
          <w:p w:rsidR="00CA7CF6" w:rsidRPr="00571E98" w:rsidRDefault="003E5F30" w:rsidP="000C4E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8"/>
          </w:p>
        </w:tc>
      </w:tr>
    </w:tbl>
    <w:p w:rsidR="00054259" w:rsidRPr="00115F5C" w:rsidRDefault="00EC59A4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11016" w:type="dxa"/>
        <w:tblInd w:w="-7" w:type="dxa"/>
        <w:tblLayout w:type="fixed"/>
        <w:tblLook w:val="01E0" w:firstRow="1" w:lastRow="1" w:firstColumn="1" w:lastColumn="1" w:noHBand="0" w:noVBand="0"/>
      </w:tblPr>
      <w:tblGrid>
        <w:gridCol w:w="4415"/>
        <w:gridCol w:w="1400"/>
        <w:gridCol w:w="1300"/>
        <w:gridCol w:w="1300"/>
        <w:gridCol w:w="1300"/>
        <w:gridCol w:w="1301"/>
      </w:tblGrid>
      <w:tr w:rsidR="00A75B8A" w:rsidRPr="00571E98">
        <w:trPr>
          <w:trHeight w:val="233"/>
        </w:trPr>
        <w:tc>
          <w:tcPr>
            <w:tcW w:w="11016" w:type="dxa"/>
            <w:gridSpan w:val="6"/>
            <w:shd w:val="clear" w:color="auto" w:fill="000000"/>
          </w:tcPr>
          <w:p w:rsidR="00A75B8A" w:rsidRPr="00571E98" w:rsidRDefault="00A75B8A" w:rsidP="001806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71E98">
              <w:rPr>
                <w:rFonts w:ascii="Arial" w:hAnsi="Arial" w:cs="Arial"/>
                <w:b/>
                <w:sz w:val="16"/>
                <w:szCs w:val="16"/>
              </w:rPr>
              <w:lastRenderedPageBreak/>
              <w:t>DEVELOPMENTAL ASSESSMENT (CHECK ALL THAT APPLY AND SUMMARIZE ALL THAT ARE CHECKED)</w:t>
            </w:r>
          </w:p>
        </w:tc>
      </w:tr>
      <w:tr w:rsidR="00A75B8A" w:rsidRPr="00571E98">
        <w:trPr>
          <w:trHeight w:val="233"/>
        </w:trPr>
        <w:tc>
          <w:tcPr>
            <w:tcW w:w="4415" w:type="dxa"/>
            <w:shd w:val="clear" w:color="auto" w:fill="auto"/>
          </w:tcPr>
          <w:p w:rsidR="00A75B8A" w:rsidRPr="00571E98" w:rsidRDefault="00A75B8A" w:rsidP="001806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00" w:type="dxa"/>
            <w:shd w:val="clear" w:color="auto" w:fill="auto"/>
          </w:tcPr>
          <w:p w:rsidR="00A75B8A" w:rsidRPr="00571E98" w:rsidRDefault="00A75B8A" w:rsidP="00A75B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AGE APPROPRIATE</w:t>
            </w:r>
          </w:p>
        </w:tc>
        <w:tc>
          <w:tcPr>
            <w:tcW w:w="1300" w:type="dxa"/>
            <w:shd w:val="clear" w:color="auto" w:fill="auto"/>
          </w:tcPr>
          <w:p w:rsidR="00A75B8A" w:rsidRPr="00571E98" w:rsidRDefault="00A75B8A" w:rsidP="00A75B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SLIGHT DELAY</w:t>
            </w:r>
          </w:p>
        </w:tc>
        <w:tc>
          <w:tcPr>
            <w:tcW w:w="1300" w:type="dxa"/>
            <w:shd w:val="clear" w:color="auto" w:fill="auto"/>
          </w:tcPr>
          <w:p w:rsidR="00A75B8A" w:rsidRPr="00571E98" w:rsidRDefault="00A75B8A" w:rsidP="00A75B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MODERATE DELAY</w:t>
            </w:r>
          </w:p>
        </w:tc>
        <w:tc>
          <w:tcPr>
            <w:tcW w:w="1300" w:type="dxa"/>
            <w:shd w:val="clear" w:color="auto" w:fill="auto"/>
          </w:tcPr>
          <w:p w:rsidR="00A75B8A" w:rsidRPr="00571E98" w:rsidRDefault="00A75B8A" w:rsidP="00A75B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SEVERE DELAY</w:t>
            </w:r>
          </w:p>
        </w:tc>
        <w:tc>
          <w:tcPr>
            <w:tcW w:w="1301" w:type="dxa"/>
            <w:shd w:val="clear" w:color="auto" w:fill="auto"/>
          </w:tcPr>
          <w:p w:rsidR="00A75B8A" w:rsidRPr="00571E98" w:rsidRDefault="00A75B8A" w:rsidP="00A75B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NOT APPLICABLE</w:t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LANGUAGE SKILLS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GIVES APPROPRIATE RESPONSE TO QUESTIONS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RESPONDS TO DIRECTIONS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FINE MOTOR SKILLS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GROSS MOTOR SKILLS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USES STAIRS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COORDINATED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UNSTEADY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PERCEIVES THE ENVIRONMENT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RESPONDS TO THE ENVIRONMENT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APPEARS CURIOUS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BASIC PROBLEM-SOLVING SKILLS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PROGRESSIVE EFFORTS TO PROBLEM SOLVE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RECOGNIZES COMMON OBJECTS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ENGAGES IN PLAY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ENGAGES IN ACTIVITIES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PLAYS WELL WITH OTHERS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rPr>
          <w:trHeight w:val="233"/>
        </w:trPr>
        <w:tc>
          <w:tcPr>
            <w:tcW w:w="4415" w:type="dxa"/>
            <w:shd w:val="clear" w:color="auto" w:fill="auto"/>
            <w:vAlign w:val="center"/>
          </w:tcPr>
          <w:p w:rsidR="00CA7CF6" w:rsidRPr="00571E98" w:rsidRDefault="00CB591E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TOILET TRAINED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CA7CF6" w:rsidRPr="00571E98" w:rsidRDefault="003E5F30" w:rsidP="00CB591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75B8A" w:rsidRPr="00571E98">
        <w:trPr>
          <w:trHeight w:val="2177"/>
        </w:trPr>
        <w:tc>
          <w:tcPr>
            <w:tcW w:w="11016" w:type="dxa"/>
            <w:gridSpan w:val="6"/>
            <w:shd w:val="clear" w:color="auto" w:fill="auto"/>
          </w:tcPr>
          <w:p w:rsidR="00A75B8A" w:rsidRPr="00571E98" w:rsidRDefault="00A75B8A" w:rsidP="00A75B8A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COMMENTS</w:t>
            </w:r>
          </w:p>
          <w:bookmarkStart w:id="79" w:name="Text112"/>
          <w:p w:rsidR="00CA7CF6" w:rsidRPr="00571E98" w:rsidRDefault="003E5F30" w:rsidP="00A75B8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9"/>
          </w:p>
        </w:tc>
      </w:tr>
      <w:tr w:rsidR="00A75B8A" w:rsidRPr="00571E98">
        <w:trPr>
          <w:trHeight w:val="233"/>
        </w:trPr>
        <w:tc>
          <w:tcPr>
            <w:tcW w:w="11016" w:type="dxa"/>
            <w:gridSpan w:val="6"/>
            <w:shd w:val="clear" w:color="auto" w:fill="000000"/>
          </w:tcPr>
          <w:p w:rsidR="00A75B8A" w:rsidRPr="00571E98" w:rsidRDefault="00A75B8A" w:rsidP="001806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71E98">
              <w:rPr>
                <w:rFonts w:ascii="Arial" w:hAnsi="Arial" w:cs="Arial"/>
                <w:b/>
                <w:sz w:val="16"/>
                <w:szCs w:val="16"/>
              </w:rPr>
              <w:t>ATTACHMENT ISSUES</w:t>
            </w:r>
          </w:p>
        </w:tc>
      </w:tr>
      <w:tr w:rsidR="00A75B8A" w:rsidRPr="00571E98">
        <w:trPr>
          <w:trHeight w:val="3203"/>
        </w:trPr>
        <w:tc>
          <w:tcPr>
            <w:tcW w:w="11016" w:type="dxa"/>
            <w:gridSpan w:val="6"/>
            <w:shd w:val="clear" w:color="auto" w:fill="auto"/>
          </w:tcPr>
          <w:p w:rsidR="00A75B8A" w:rsidRPr="00571E98" w:rsidRDefault="00733290" w:rsidP="00180604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DESCRIBE THE EVIDENCE OF BONDING</w:t>
            </w:r>
          </w:p>
          <w:bookmarkStart w:id="80" w:name="Text113"/>
          <w:p w:rsidR="00CA7CF6" w:rsidRPr="00571E98" w:rsidRDefault="003E5F30" w:rsidP="00180604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0"/>
          </w:p>
        </w:tc>
      </w:tr>
      <w:tr w:rsidR="00A75B8A" w:rsidRPr="00571E98">
        <w:trPr>
          <w:trHeight w:val="2987"/>
        </w:trPr>
        <w:tc>
          <w:tcPr>
            <w:tcW w:w="11016" w:type="dxa"/>
            <w:gridSpan w:val="6"/>
            <w:shd w:val="clear" w:color="auto" w:fill="auto"/>
          </w:tcPr>
          <w:p w:rsidR="00A75B8A" w:rsidRPr="00571E98" w:rsidRDefault="00733290" w:rsidP="00180604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DESCRIBE THE MOTHER/CHILD RELATIONSHIP</w:t>
            </w:r>
          </w:p>
          <w:bookmarkStart w:id="81" w:name="Text114"/>
          <w:p w:rsidR="00CA7CF6" w:rsidRPr="00571E98" w:rsidRDefault="003E5F30" w:rsidP="00180604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1"/>
          </w:p>
        </w:tc>
      </w:tr>
    </w:tbl>
    <w:p w:rsidR="000C4E96" w:rsidRPr="00115F5C" w:rsidRDefault="00EC59A4" w:rsidP="006F3AEE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115"/>
        <w:gridCol w:w="2200"/>
        <w:gridCol w:w="1000"/>
        <w:gridCol w:w="1893"/>
        <w:gridCol w:w="2000"/>
        <w:gridCol w:w="807"/>
        <w:gridCol w:w="1001"/>
      </w:tblGrid>
      <w:tr w:rsidR="00733290" w:rsidRPr="00571E98">
        <w:trPr>
          <w:trHeight w:val="432"/>
        </w:trPr>
        <w:tc>
          <w:tcPr>
            <w:tcW w:w="2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33290" w:rsidRPr="00571E98" w:rsidRDefault="007332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90" w:rsidRPr="00571E98" w:rsidRDefault="00733290">
            <w:pPr>
              <w:rPr>
                <w:rFonts w:ascii="Arial" w:hAnsi="Arial" w:cs="Arial"/>
              </w:rPr>
            </w:pPr>
            <w:r w:rsidRPr="00571E98">
              <w:rPr>
                <w:rFonts w:ascii="Arial" w:hAnsi="Arial" w:cs="Arial"/>
              </w:rPr>
              <w:t>MISSOURI DEPARTMENT OF SOCIAL SERVICES</w:t>
            </w:r>
          </w:p>
          <w:p w:rsidR="00733290" w:rsidRPr="00571E98" w:rsidRDefault="00EC59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CHILDREN’S DIVISION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90" w:rsidRPr="00571E98" w:rsidRDefault="00733290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DATE</w:t>
            </w:r>
          </w:p>
          <w:p w:rsidR="00180604" w:rsidRPr="00571E98" w:rsidRDefault="003E5F30" w:rsidP="0018060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M/d/yyyy"/>
                  </w:textInput>
                </w:ffData>
              </w:fldChar>
            </w:r>
            <w:r w:rsidR="0058294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290" w:rsidRPr="00571E98" w:rsidRDefault="00733290">
            <w:pPr>
              <w:rPr>
                <w:rFonts w:ascii="Arial" w:hAnsi="Arial" w:cs="Arial"/>
                <w:b/>
              </w:rPr>
            </w:pPr>
            <w:r w:rsidRPr="00571E98">
              <w:rPr>
                <w:rFonts w:ascii="Arial" w:hAnsi="Arial" w:cs="Arial"/>
                <w:b/>
              </w:rPr>
              <w:t xml:space="preserve">SECTION </w:t>
            </w:r>
            <w:r w:rsidR="00122E97" w:rsidRPr="00571E98">
              <w:rPr>
                <w:rFonts w:ascii="Arial" w:hAnsi="Arial" w:cs="Arial"/>
                <w:b/>
              </w:rPr>
              <w:t>D</w:t>
            </w:r>
          </w:p>
        </w:tc>
      </w:tr>
      <w:tr w:rsidR="00E94B8D" w:rsidRPr="00571E98">
        <w:trPr>
          <w:trHeight w:val="432"/>
        </w:trPr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B8D" w:rsidRPr="00571E98" w:rsidRDefault="00E94B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BB3" w:rsidRDefault="00E94B8D">
            <w:pPr>
              <w:rPr>
                <w:rFonts w:ascii="Arial" w:hAnsi="Arial" w:cs="Arial"/>
                <w:b/>
              </w:rPr>
            </w:pPr>
            <w:r w:rsidRPr="00571E98">
              <w:rPr>
                <w:rFonts w:ascii="Arial" w:hAnsi="Arial" w:cs="Arial"/>
                <w:b/>
              </w:rPr>
              <w:t>RESIDENTAL TREATMENT REFERRAL</w:t>
            </w:r>
          </w:p>
          <w:p w:rsidR="00E94B8D" w:rsidRPr="00272BB3" w:rsidRDefault="00272BB3">
            <w:pPr>
              <w:rPr>
                <w:rFonts w:ascii="Arial" w:hAnsi="Arial" w:cs="Arial"/>
                <w:b/>
              </w:rPr>
            </w:pPr>
            <w:r w:rsidRPr="00272BB3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FTERCARE</w:t>
            </w:r>
            <w:r w:rsidRPr="00272BB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B8D" w:rsidRPr="00571E98" w:rsidRDefault="00E94B8D" w:rsidP="009D7E8C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CHILD’S NAME</w:t>
            </w:r>
          </w:p>
          <w:p w:rsidR="00E94B8D" w:rsidRPr="00571E98" w:rsidRDefault="00E94B8D" w:rsidP="009D7E8C">
            <w:pPr>
              <w:rPr>
                <w:rFonts w:ascii="Arial" w:hAnsi="Arial" w:cs="Arial"/>
                <w:sz w:val="16"/>
                <w:szCs w:val="16"/>
              </w:rPr>
            </w:pPr>
            <w:r w:rsidRPr="00E94B8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r w:rsidRPr="00E94B8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E94B8D">
              <w:rPr>
                <w:rFonts w:ascii="Arial" w:hAnsi="Arial" w:cs="Arial"/>
                <w:sz w:val="16"/>
                <w:szCs w:val="16"/>
              </w:rPr>
            </w:r>
            <w:r w:rsidRPr="00E94B8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33290" w:rsidRPr="00571E98">
        <w:tblPrEx>
          <w:tblCellMar>
            <w:left w:w="108" w:type="dxa"/>
            <w:right w:w="108" w:type="dxa"/>
          </w:tblCellMar>
        </w:tblPrEx>
        <w:trPr>
          <w:trHeight w:val="233"/>
        </w:trPr>
        <w:tc>
          <w:tcPr>
            <w:tcW w:w="11016" w:type="dxa"/>
            <w:gridSpan w:val="7"/>
            <w:shd w:val="clear" w:color="auto" w:fill="000000"/>
          </w:tcPr>
          <w:p w:rsidR="00733290" w:rsidRPr="00571E98" w:rsidRDefault="00733290" w:rsidP="001806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71E98">
              <w:rPr>
                <w:rFonts w:ascii="Arial" w:hAnsi="Arial" w:cs="Arial"/>
                <w:b/>
                <w:sz w:val="16"/>
                <w:szCs w:val="16"/>
              </w:rPr>
              <w:t>BARRIERS TO FAMILY REUNIFICATION (CHECK ALL THAT APPLY – SUMMARIZE ALLTHAT ARE CHECKED)</w:t>
            </w:r>
          </w:p>
        </w:tc>
      </w:tr>
      <w:tr w:rsidR="00733290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733290" w:rsidRPr="00571E98" w:rsidRDefault="00CB591E" w:rsidP="007332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FAMILY</w:t>
            </w:r>
          </w:p>
        </w:tc>
        <w:tc>
          <w:tcPr>
            <w:tcW w:w="1000" w:type="dxa"/>
            <w:shd w:val="clear" w:color="auto" w:fill="auto"/>
          </w:tcPr>
          <w:p w:rsidR="00733290" w:rsidRPr="00571E98" w:rsidRDefault="00733290" w:rsidP="0018060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0" w:type="dxa"/>
            <w:gridSpan w:val="3"/>
            <w:shd w:val="clear" w:color="auto" w:fill="auto"/>
          </w:tcPr>
          <w:p w:rsidR="00733290" w:rsidRPr="00571E98" w:rsidRDefault="00CB591E" w:rsidP="007332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CHILD</w:t>
            </w:r>
          </w:p>
        </w:tc>
        <w:tc>
          <w:tcPr>
            <w:tcW w:w="1001" w:type="dxa"/>
            <w:shd w:val="clear" w:color="auto" w:fill="auto"/>
          </w:tcPr>
          <w:p w:rsidR="00733290" w:rsidRPr="00571E98" w:rsidRDefault="00733290" w:rsidP="0018060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SAFETY ISSUES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CA7CF6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SAFETY ISSUES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001" w:type="dxa"/>
            <w:shd w:val="clear" w:color="auto" w:fill="auto"/>
          </w:tcPr>
          <w:p w:rsidR="00CA7CF6" w:rsidRPr="00571E98" w:rsidRDefault="00CA7CF6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PARENTAL HISTORY OF SUBSTANCE ABUSE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ENVIRONMENT</w:t>
            </w:r>
            <w:r>
              <w:rPr>
                <w:rFonts w:ascii="Arial" w:hAnsi="Arial" w:cs="Arial"/>
                <w:sz w:val="16"/>
                <w:szCs w:val="16"/>
              </w:rPr>
              <w:t>AL</w:t>
            </w:r>
            <w:r w:rsidRPr="00571E98">
              <w:rPr>
                <w:rFonts w:ascii="Arial" w:hAnsi="Arial" w:cs="Arial"/>
                <w:sz w:val="16"/>
                <w:szCs w:val="16"/>
              </w:rPr>
              <w:t xml:space="preserve"> RISKS IN NEIGHBORHOOD</w:t>
            </w:r>
          </w:p>
        </w:tc>
        <w:tc>
          <w:tcPr>
            <w:tcW w:w="10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PARENTAL HISTORY OF PHYSICAL ABUSE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CHILD REFUSES TO ATTEND SCHOOL</w:t>
            </w:r>
          </w:p>
        </w:tc>
        <w:tc>
          <w:tcPr>
            <w:tcW w:w="10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PARENTAL HISTORY OF SEXUAL ABUSE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EDUCATIONAL NEEDS</w:t>
            </w:r>
          </w:p>
        </w:tc>
        <w:tc>
          <w:tcPr>
            <w:tcW w:w="10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PARENTAL HISTORY OF EMOTIONAL ABUSE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COURT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Pr="00571E98">
              <w:rPr>
                <w:rFonts w:ascii="Arial" w:hAnsi="Arial" w:cs="Arial"/>
                <w:sz w:val="16"/>
                <w:szCs w:val="16"/>
              </w:rPr>
              <w:t>ORDERED PLACEMENT ISSUES</w:t>
            </w:r>
          </w:p>
        </w:tc>
        <w:tc>
          <w:tcPr>
            <w:tcW w:w="10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PARENTING POTENTIAL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CA7CF6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CHILD’S IDENTIFIED PROBLEMS</w:t>
            </w:r>
          </w:p>
        </w:tc>
        <w:tc>
          <w:tcPr>
            <w:tcW w:w="10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UNSKILLED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AGGRESSIVE BEHAVIOR</w:t>
            </w:r>
          </w:p>
        </w:tc>
        <w:tc>
          <w:tcPr>
            <w:tcW w:w="10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PHYSICAL IMPEDIMENTS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CONDUCT ISSUES</w:t>
            </w:r>
          </w:p>
        </w:tc>
        <w:tc>
          <w:tcPr>
            <w:tcW w:w="10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MENTAL HEALTH ISSUES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A7CF6" w:rsidP="0018060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1" w:type="dxa"/>
            <w:shd w:val="clear" w:color="auto" w:fill="auto"/>
          </w:tcPr>
          <w:p w:rsidR="00CA7CF6" w:rsidRPr="00571E98" w:rsidRDefault="00CA7CF6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PHYSICAL LIMITATIONS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CA7CF6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A7CF6" w:rsidP="0018060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1" w:type="dxa"/>
            <w:shd w:val="clear" w:color="auto" w:fill="auto"/>
          </w:tcPr>
          <w:p w:rsidR="00CA7CF6" w:rsidRPr="00571E98" w:rsidRDefault="00CA7CF6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HOUSING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A7CF6" w:rsidP="0018060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1" w:type="dxa"/>
            <w:shd w:val="clear" w:color="auto" w:fill="auto"/>
          </w:tcPr>
          <w:p w:rsidR="00CA7CF6" w:rsidRPr="00571E98" w:rsidRDefault="00CA7CF6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TRANSPORTATION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A7CF6" w:rsidP="0018060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1" w:type="dxa"/>
            <w:shd w:val="clear" w:color="auto" w:fill="auto"/>
          </w:tcPr>
          <w:p w:rsidR="00CA7CF6" w:rsidRPr="00571E98" w:rsidRDefault="00CA7CF6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ACCESS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71E98">
              <w:rPr>
                <w:rFonts w:ascii="Arial" w:hAnsi="Arial" w:cs="Arial"/>
                <w:sz w:val="16"/>
                <w:szCs w:val="16"/>
              </w:rPr>
              <w:t>TO RESOURCES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A7CF6" w:rsidP="0018060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1" w:type="dxa"/>
            <w:shd w:val="clear" w:color="auto" w:fill="auto"/>
          </w:tcPr>
          <w:p w:rsidR="00CA7CF6" w:rsidRPr="00571E98" w:rsidRDefault="00CA7CF6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MOTIVATION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CA7CF6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MOTIVATION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001" w:type="dxa"/>
            <w:shd w:val="clear" w:color="auto" w:fill="auto"/>
          </w:tcPr>
          <w:p w:rsidR="00CA7CF6" w:rsidRPr="00571E98" w:rsidRDefault="00CA7CF6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PARENTAL HIS</w:t>
            </w:r>
            <w:r>
              <w:rPr>
                <w:rFonts w:ascii="Arial" w:hAnsi="Arial" w:cs="Arial"/>
                <w:sz w:val="16"/>
                <w:szCs w:val="16"/>
              </w:rPr>
              <w:t>TORY OF COOPERATION WITH CD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CHILD DOES NOT WANT TO REUNIFY</w:t>
            </w:r>
          </w:p>
        </w:tc>
        <w:tc>
          <w:tcPr>
            <w:tcW w:w="10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PARENT HAS SOUGHT HELP SINCE REMOVAL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CHILD HAS SOUGHT HELP FOR PROBLEMS</w:t>
            </w:r>
          </w:p>
        </w:tc>
        <w:tc>
          <w:tcPr>
            <w:tcW w:w="10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PARENT WANTS THE CHILD RETURNED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A7CF6" w:rsidP="0018060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1" w:type="dxa"/>
            <w:shd w:val="clear" w:color="auto" w:fill="auto"/>
          </w:tcPr>
          <w:p w:rsidR="00CA7CF6" w:rsidRPr="00571E98" w:rsidRDefault="00CA7CF6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SUPPORT SYSTEM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CA7CF6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SUPPORT SYSTEM</w:t>
            </w:r>
          </w:p>
        </w:tc>
        <w:tc>
          <w:tcPr>
            <w:tcW w:w="1001" w:type="dxa"/>
            <w:shd w:val="clear" w:color="auto" w:fill="auto"/>
          </w:tcPr>
          <w:p w:rsidR="00CA7CF6" w:rsidRPr="00571E98" w:rsidRDefault="00CA7CF6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FAMILY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FAMILY</w:t>
            </w:r>
          </w:p>
        </w:tc>
        <w:tc>
          <w:tcPr>
            <w:tcW w:w="10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FRIENDS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FRIENDS</w:t>
            </w:r>
          </w:p>
        </w:tc>
        <w:tc>
          <w:tcPr>
            <w:tcW w:w="10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CHURCH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CHURCH</w:t>
            </w:r>
          </w:p>
        </w:tc>
        <w:tc>
          <w:tcPr>
            <w:tcW w:w="10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THERAPIST</w:t>
            </w:r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THERAPIST</w:t>
            </w:r>
          </w:p>
        </w:tc>
        <w:tc>
          <w:tcPr>
            <w:tcW w:w="10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>
        <w:trPr>
          <w:trHeight w:val="107"/>
        </w:trPr>
        <w:tc>
          <w:tcPr>
            <w:tcW w:w="4315" w:type="dxa"/>
            <w:gridSpan w:val="2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OTHER (EXPLAIN) </w:t>
            </w:r>
            <w:r w:rsidR="003E5F30"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1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82" w:name="Text117"/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E5F30" w:rsidRPr="005C0C3E">
              <w:rPr>
                <w:rFonts w:ascii="Arial" w:hAnsi="Arial" w:cs="Arial"/>
                <w:sz w:val="16"/>
                <w:szCs w:val="16"/>
              </w:rPr>
            </w:r>
            <w:r w:rsidR="003E5F30"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3E5F30"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2"/>
          </w:p>
        </w:tc>
        <w:tc>
          <w:tcPr>
            <w:tcW w:w="10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00" w:type="dxa"/>
            <w:gridSpan w:val="3"/>
            <w:shd w:val="clear" w:color="auto" w:fill="auto"/>
          </w:tcPr>
          <w:p w:rsidR="00CA7CF6" w:rsidRPr="00571E98" w:rsidRDefault="00CB591E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     OTHER (EXPLAIN) </w:t>
            </w:r>
            <w:bookmarkStart w:id="83" w:name="Text116"/>
            <w:r w:rsidR="003E5F3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E5F30">
              <w:rPr>
                <w:rFonts w:ascii="Arial" w:hAnsi="Arial" w:cs="Arial"/>
                <w:sz w:val="16"/>
                <w:szCs w:val="16"/>
              </w:rPr>
            </w:r>
            <w:r w:rsidR="003E5F3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3E5F3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3"/>
          </w:p>
        </w:tc>
        <w:tc>
          <w:tcPr>
            <w:tcW w:w="10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33290" w:rsidRPr="00571E98">
        <w:trPr>
          <w:trHeight w:val="7748"/>
        </w:trPr>
        <w:tc>
          <w:tcPr>
            <w:tcW w:w="11016" w:type="dxa"/>
            <w:gridSpan w:val="7"/>
            <w:shd w:val="clear" w:color="auto" w:fill="auto"/>
          </w:tcPr>
          <w:p w:rsidR="00733290" w:rsidRPr="00571E98" w:rsidRDefault="00733290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COMMENTS</w:t>
            </w:r>
          </w:p>
          <w:bookmarkStart w:id="84" w:name="Text118"/>
          <w:p w:rsidR="00CA7CF6" w:rsidRPr="00571E98" w:rsidRDefault="003E5F30" w:rsidP="0018060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4"/>
          </w:p>
        </w:tc>
      </w:tr>
    </w:tbl>
    <w:p w:rsidR="00273C05" w:rsidRDefault="00273C05" w:rsidP="006F3AEE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215"/>
        <w:gridCol w:w="1385"/>
        <w:gridCol w:w="1908"/>
        <w:gridCol w:w="207"/>
        <w:gridCol w:w="1300"/>
        <w:gridCol w:w="193"/>
        <w:gridCol w:w="1107"/>
        <w:gridCol w:w="893"/>
        <w:gridCol w:w="507"/>
        <w:gridCol w:w="1301"/>
      </w:tblGrid>
      <w:tr w:rsidR="00122E97" w:rsidRPr="00571E98">
        <w:trPr>
          <w:trHeight w:val="432"/>
        </w:trPr>
        <w:tc>
          <w:tcPr>
            <w:tcW w:w="2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22E97" w:rsidRPr="00571E98" w:rsidRDefault="00273C05" w:rsidP="0018060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lastRenderedPageBreak/>
              <w:br w:type="page"/>
            </w:r>
          </w:p>
        </w:tc>
        <w:tc>
          <w:tcPr>
            <w:tcW w:w="4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E97" w:rsidRPr="00571E98" w:rsidRDefault="00122E97" w:rsidP="00180604">
            <w:pPr>
              <w:rPr>
                <w:rFonts w:ascii="Arial" w:hAnsi="Arial" w:cs="Arial"/>
              </w:rPr>
            </w:pPr>
            <w:r w:rsidRPr="00571E98">
              <w:rPr>
                <w:rFonts w:ascii="Arial" w:hAnsi="Arial" w:cs="Arial"/>
              </w:rPr>
              <w:t>MISSOURI DEPARTMENT OF SOCIAL SERVICES</w:t>
            </w:r>
          </w:p>
          <w:p w:rsidR="00122E97" w:rsidRPr="00571E98" w:rsidRDefault="00273C05" w:rsidP="001806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CHILDREN’S DIVISION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E97" w:rsidRPr="00571E98" w:rsidRDefault="00122E97" w:rsidP="00180604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DATE</w:t>
            </w:r>
          </w:p>
          <w:p w:rsidR="00180604" w:rsidRPr="00571E98" w:rsidRDefault="003E5F30" w:rsidP="0018060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M/d/yyyy"/>
                  </w:textInput>
                </w:ffData>
              </w:fldChar>
            </w:r>
            <w:r w:rsidR="0058294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E97" w:rsidRPr="00571E98" w:rsidRDefault="00122E97" w:rsidP="00180604">
            <w:pPr>
              <w:rPr>
                <w:rFonts w:ascii="Arial" w:hAnsi="Arial" w:cs="Arial"/>
                <w:b/>
              </w:rPr>
            </w:pPr>
            <w:r w:rsidRPr="00571E98">
              <w:rPr>
                <w:rFonts w:ascii="Arial" w:hAnsi="Arial" w:cs="Arial"/>
                <w:b/>
              </w:rPr>
              <w:t>SECTION E</w:t>
            </w:r>
          </w:p>
        </w:tc>
      </w:tr>
      <w:tr w:rsidR="00122E97" w:rsidRPr="00571E98">
        <w:trPr>
          <w:trHeight w:val="432"/>
        </w:trPr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E97" w:rsidRPr="00571E98" w:rsidRDefault="00122E97" w:rsidP="0018060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E97" w:rsidRPr="00571E98" w:rsidRDefault="00122E97" w:rsidP="00180604">
            <w:pPr>
              <w:rPr>
                <w:rFonts w:ascii="Arial" w:hAnsi="Arial" w:cs="Arial"/>
                <w:b/>
              </w:rPr>
            </w:pPr>
            <w:r w:rsidRPr="00571E98">
              <w:rPr>
                <w:rFonts w:ascii="Arial" w:hAnsi="Arial" w:cs="Arial"/>
                <w:b/>
              </w:rPr>
              <w:t>RESIDENTAL TREATMENT REFERRAL</w:t>
            </w:r>
          </w:p>
          <w:p w:rsidR="00122E97" w:rsidRPr="00571E98" w:rsidRDefault="00122E97" w:rsidP="00180604">
            <w:pPr>
              <w:rPr>
                <w:rFonts w:ascii="Arial" w:hAnsi="Arial" w:cs="Arial"/>
              </w:rPr>
            </w:pPr>
            <w:r w:rsidRPr="00571E98">
              <w:rPr>
                <w:rFonts w:ascii="Arial" w:hAnsi="Arial" w:cs="Arial"/>
              </w:rPr>
              <w:t>TRANSITIONAL LIVING PROGRAM (TLP)</w:t>
            </w:r>
          </w:p>
        </w:tc>
        <w:tc>
          <w:tcPr>
            <w:tcW w:w="38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E97" w:rsidRPr="00571E98" w:rsidRDefault="00122E97" w:rsidP="00180604">
            <w:pPr>
              <w:rPr>
                <w:rFonts w:ascii="Arial" w:hAnsi="Arial" w:cs="Arial"/>
                <w:sz w:val="12"/>
                <w:szCs w:val="12"/>
              </w:rPr>
            </w:pPr>
            <w:r w:rsidRPr="00571E98">
              <w:rPr>
                <w:rFonts w:ascii="Arial" w:hAnsi="Arial" w:cs="Arial"/>
                <w:sz w:val="12"/>
                <w:szCs w:val="12"/>
              </w:rPr>
              <w:t>CHILD’S NAME</w:t>
            </w:r>
          </w:p>
          <w:p w:rsidR="00CA7CF6" w:rsidRPr="00571E98" w:rsidRDefault="00E94B8D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E94B8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r w:rsidRPr="00E94B8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E94B8D">
              <w:rPr>
                <w:rFonts w:ascii="Arial" w:hAnsi="Arial" w:cs="Arial"/>
                <w:sz w:val="16"/>
                <w:szCs w:val="16"/>
              </w:rPr>
            </w:r>
            <w:r w:rsidRPr="00E94B8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t> </w:t>
            </w:r>
            <w:r w:rsidRPr="00E94B8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122E97" w:rsidRPr="00571E98">
        <w:tblPrEx>
          <w:tblCellMar>
            <w:left w:w="108" w:type="dxa"/>
            <w:right w:w="108" w:type="dxa"/>
          </w:tblCellMar>
        </w:tblPrEx>
        <w:trPr>
          <w:trHeight w:val="233"/>
        </w:trPr>
        <w:tc>
          <w:tcPr>
            <w:tcW w:w="11016" w:type="dxa"/>
            <w:gridSpan w:val="10"/>
            <w:shd w:val="clear" w:color="auto" w:fill="000000"/>
          </w:tcPr>
          <w:p w:rsidR="00122E97" w:rsidRPr="00571E98" w:rsidRDefault="00122E97" w:rsidP="001806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71E98">
              <w:rPr>
                <w:rFonts w:ascii="Arial" w:hAnsi="Arial" w:cs="Arial"/>
                <w:b/>
                <w:sz w:val="16"/>
                <w:szCs w:val="16"/>
              </w:rPr>
              <w:t>CHECK THE YOUTH’S POTENTIAL FOR TLP PROGRAMMING</w:t>
            </w:r>
          </w:p>
        </w:tc>
      </w:tr>
      <w:tr w:rsidR="00122E97" w:rsidRPr="00571E98" w:rsidTr="00CB591E">
        <w:tblPrEx>
          <w:tblCellMar>
            <w:left w:w="108" w:type="dxa"/>
            <w:right w:w="108" w:type="dxa"/>
          </w:tblCellMar>
        </w:tblPrEx>
        <w:trPr>
          <w:trHeight w:val="233"/>
        </w:trPr>
        <w:tc>
          <w:tcPr>
            <w:tcW w:w="5715" w:type="dxa"/>
            <w:gridSpan w:val="4"/>
            <w:shd w:val="clear" w:color="auto" w:fill="auto"/>
            <w:vAlign w:val="center"/>
          </w:tcPr>
          <w:p w:rsidR="00122E97" w:rsidRPr="00571E98" w:rsidRDefault="00122E97" w:rsidP="00CB59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0" w:type="dxa"/>
            <w:shd w:val="clear" w:color="auto" w:fill="auto"/>
          </w:tcPr>
          <w:p w:rsidR="00122E97" w:rsidRPr="00571E98" w:rsidRDefault="00122E97" w:rsidP="00122E9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POOR</w:t>
            </w:r>
          </w:p>
        </w:tc>
        <w:tc>
          <w:tcPr>
            <w:tcW w:w="1300" w:type="dxa"/>
            <w:gridSpan w:val="2"/>
            <w:shd w:val="clear" w:color="auto" w:fill="auto"/>
          </w:tcPr>
          <w:p w:rsidR="00122E97" w:rsidRPr="00571E98" w:rsidRDefault="00122E97" w:rsidP="00122E9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AVERAGE</w:t>
            </w:r>
          </w:p>
        </w:tc>
        <w:tc>
          <w:tcPr>
            <w:tcW w:w="1400" w:type="dxa"/>
            <w:gridSpan w:val="2"/>
            <w:shd w:val="clear" w:color="auto" w:fill="auto"/>
          </w:tcPr>
          <w:p w:rsidR="00122E97" w:rsidRPr="00571E98" w:rsidRDefault="00122E97" w:rsidP="00122E9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OUTSTANDING</w:t>
            </w:r>
          </w:p>
        </w:tc>
        <w:tc>
          <w:tcPr>
            <w:tcW w:w="1301" w:type="dxa"/>
            <w:shd w:val="clear" w:color="auto" w:fill="auto"/>
          </w:tcPr>
          <w:p w:rsidR="00122E97" w:rsidRPr="00571E98" w:rsidRDefault="00122E97" w:rsidP="00122E9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NOT APPLICABLE</w:t>
            </w:r>
          </w:p>
        </w:tc>
      </w:tr>
      <w:tr w:rsidR="00CA7CF6" w:rsidRPr="00571E98" w:rsidTr="00CB591E">
        <w:tblPrEx>
          <w:tblCellMar>
            <w:left w:w="108" w:type="dxa"/>
            <w:right w:w="108" w:type="dxa"/>
          </w:tblCellMar>
        </w:tblPrEx>
        <w:trPr>
          <w:trHeight w:val="233"/>
        </w:trPr>
        <w:tc>
          <w:tcPr>
            <w:tcW w:w="5715" w:type="dxa"/>
            <w:gridSpan w:val="4"/>
            <w:shd w:val="clear" w:color="auto" w:fill="auto"/>
            <w:vAlign w:val="center"/>
          </w:tcPr>
          <w:p w:rsidR="00CA7CF6" w:rsidRPr="00571E98" w:rsidRDefault="00CA7CF6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ACADEMIC ACHIEVEMENT</w:t>
            </w:r>
          </w:p>
        </w:tc>
        <w:tc>
          <w:tcPr>
            <w:tcW w:w="13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blPrEx>
          <w:tblCellMar>
            <w:left w:w="108" w:type="dxa"/>
            <w:right w:w="108" w:type="dxa"/>
          </w:tblCellMar>
        </w:tblPrEx>
        <w:trPr>
          <w:trHeight w:val="233"/>
        </w:trPr>
        <w:tc>
          <w:tcPr>
            <w:tcW w:w="5715" w:type="dxa"/>
            <w:gridSpan w:val="4"/>
            <w:shd w:val="clear" w:color="auto" w:fill="auto"/>
            <w:vAlign w:val="center"/>
          </w:tcPr>
          <w:p w:rsidR="00CA7CF6" w:rsidRPr="00571E98" w:rsidRDefault="00CA7CF6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EMPLOYMENT HISTORY</w:t>
            </w:r>
          </w:p>
        </w:tc>
        <w:tc>
          <w:tcPr>
            <w:tcW w:w="13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blPrEx>
          <w:tblCellMar>
            <w:left w:w="108" w:type="dxa"/>
            <w:right w:w="108" w:type="dxa"/>
          </w:tblCellMar>
        </w:tblPrEx>
        <w:trPr>
          <w:trHeight w:val="233"/>
        </w:trPr>
        <w:tc>
          <w:tcPr>
            <w:tcW w:w="5715" w:type="dxa"/>
            <w:gridSpan w:val="4"/>
            <w:shd w:val="clear" w:color="auto" w:fill="auto"/>
            <w:vAlign w:val="center"/>
          </w:tcPr>
          <w:p w:rsidR="00CA7CF6" w:rsidRPr="00571E98" w:rsidRDefault="00CA7CF6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MOTIVATION FOR EMPLOYMENT</w:t>
            </w:r>
          </w:p>
        </w:tc>
        <w:tc>
          <w:tcPr>
            <w:tcW w:w="13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blPrEx>
          <w:tblCellMar>
            <w:left w:w="108" w:type="dxa"/>
            <w:right w:w="108" w:type="dxa"/>
          </w:tblCellMar>
        </w:tblPrEx>
        <w:trPr>
          <w:trHeight w:val="233"/>
        </w:trPr>
        <w:tc>
          <w:tcPr>
            <w:tcW w:w="5715" w:type="dxa"/>
            <w:gridSpan w:val="4"/>
            <w:shd w:val="clear" w:color="auto" w:fill="auto"/>
            <w:vAlign w:val="center"/>
          </w:tcPr>
          <w:p w:rsidR="00CA7CF6" w:rsidRPr="00571E98" w:rsidRDefault="00CA7CF6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MOTIVATION FOR TLP SUCCESS</w:t>
            </w:r>
          </w:p>
        </w:tc>
        <w:tc>
          <w:tcPr>
            <w:tcW w:w="13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blPrEx>
          <w:tblCellMar>
            <w:left w:w="108" w:type="dxa"/>
            <w:right w:w="108" w:type="dxa"/>
          </w:tblCellMar>
        </w:tblPrEx>
        <w:trPr>
          <w:trHeight w:val="233"/>
        </w:trPr>
        <w:tc>
          <w:tcPr>
            <w:tcW w:w="5715" w:type="dxa"/>
            <w:gridSpan w:val="4"/>
            <w:shd w:val="clear" w:color="auto" w:fill="auto"/>
            <w:vAlign w:val="center"/>
          </w:tcPr>
          <w:p w:rsidR="00CA7CF6" w:rsidRPr="00571E98" w:rsidRDefault="00CA7CF6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SELF-IMAGE</w:t>
            </w:r>
          </w:p>
        </w:tc>
        <w:tc>
          <w:tcPr>
            <w:tcW w:w="13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blPrEx>
          <w:tblCellMar>
            <w:left w:w="108" w:type="dxa"/>
            <w:right w:w="108" w:type="dxa"/>
          </w:tblCellMar>
        </w:tblPrEx>
        <w:trPr>
          <w:trHeight w:val="233"/>
        </w:trPr>
        <w:tc>
          <w:tcPr>
            <w:tcW w:w="5715" w:type="dxa"/>
            <w:gridSpan w:val="4"/>
            <w:shd w:val="clear" w:color="auto" w:fill="auto"/>
            <w:vAlign w:val="center"/>
          </w:tcPr>
          <w:p w:rsidR="00CA7CF6" w:rsidRPr="00571E98" w:rsidRDefault="00CA7CF6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RESPONSE TO STRESS</w:t>
            </w:r>
          </w:p>
        </w:tc>
        <w:tc>
          <w:tcPr>
            <w:tcW w:w="13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blPrEx>
          <w:tblCellMar>
            <w:left w:w="108" w:type="dxa"/>
            <w:right w:w="108" w:type="dxa"/>
          </w:tblCellMar>
        </w:tblPrEx>
        <w:trPr>
          <w:trHeight w:val="233"/>
        </w:trPr>
        <w:tc>
          <w:tcPr>
            <w:tcW w:w="5715" w:type="dxa"/>
            <w:gridSpan w:val="4"/>
            <w:shd w:val="clear" w:color="auto" w:fill="auto"/>
            <w:vAlign w:val="center"/>
          </w:tcPr>
          <w:p w:rsidR="00CA7CF6" w:rsidRPr="00571E98" w:rsidRDefault="00CA7CF6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KNOWLEDGE OF LIFE SKILLS</w:t>
            </w:r>
          </w:p>
        </w:tc>
        <w:tc>
          <w:tcPr>
            <w:tcW w:w="13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blPrEx>
          <w:tblCellMar>
            <w:left w:w="108" w:type="dxa"/>
            <w:right w:w="108" w:type="dxa"/>
          </w:tblCellMar>
        </w:tblPrEx>
        <w:trPr>
          <w:trHeight w:val="233"/>
        </w:trPr>
        <w:tc>
          <w:tcPr>
            <w:tcW w:w="5715" w:type="dxa"/>
            <w:gridSpan w:val="4"/>
            <w:shd w:val="clear" w:color="auto" w:fill="auto"/>
            <w:vAlign w:val="center"/>
          </w:tcPr>
          <w:p w:rsidR="00CA7CF6" w:rsidRPr="00571E98" w:rsidRDefault="00CA7CF6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MATURITY LEVEL</w:t>
            </w:r>
          </w:p>
        </w:tc>
        <w:tc>
          <w:tcPr>
            <w:tcW w:w="13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blPrEx>
          <w:tblCellMar>
            <w:left w:w="108" w:type="dxa"/>
            <w:right w:w="108" w:type="dxa"/>
          </w:tblCellMar>
        </w:tblPrEx>
        <w:trPr>
          <w:trHeight w:val="233"/>
        </w:trPr>
        <w:tc>
          <w:tcPr>
            <w:tcW w:w="5715" w:type="dxa"/>
            <w:gridSpan w:val="4"/>
            <w:shd w:val="clear" w:color="auto" w:fill="auto"/>
            <w:vAlign w:val="center"/>
          </w:tcPr>
          <w:p w:rsidR="00CA7CF6" w:rsidRPr="00571E98" w:rsidRDefault="00CA7CF6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FAMILY / OTHER SIGNIFICANT SUPPORT</w:t>
            </w:r>
          </w:p>
        </w:tc>
        <w:tc>
          <w:tcPr>
            <w:tcW w:w="13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A7CF6" w:rsidRPr="00571E98" w:rsidTr="00CB591E">
        <w:tblPrEx>
          <w:tblCellMar>
            <w:left w:w="108" w:type="dxa"/>
            <w:right w:w="108" w:type="dxa"/>
          </w:tblCellMar>
        </w:tblPrEx>
        <w:trPr>
          <w:trHeight w:val="233"/>
        </w:trPr>
        <w:tc>
          <w:tcPr>
            <w:tcW w:w="5715" w:type="dxa"/>
            <w:gridSpan w:val="4"/>
            <w:shd w:val="clear" w:color="auto" w:fill="auto"/>
            <w:vAlign w:val="center"/>
          </w:tcPr>
          <w:p w:rsidR="00CA7CF6" w:rsidRPr="00571E98" w:rsidRDefault="00CA7CF6" w:rsidP="00CB591E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INTERPERSONAL RELATIONSHIPS</w:t>
            </w:r>
          </w:p>
        </w:tc>
        <w:tc>
          <w:tcPr>
            <w:tcW w:w="1300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00" w:type="dxa"/>
            <w:gridSpan w:val="2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01" w:type="dxa"/>
            <w:shd w:val="clear" w:color="auto" w:fill="auto"/>
          </w:tcPr>
          <w:p w:rsidR="00CA7CF6" w:rsidRPr="00571E98" w:rsidRDefault="003E5F30" w:rsidP="00CA7C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7CF6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122E97" w:rsidRPr="00571E98">
        <w:tblPrEx>
          <w:tblCellMar>
            <w:left w:w="108" w:type="dxa"/>
            <w:right w:w="108" w:type="dxa"/>
          </w:tblCellMar>
        </w:tblPrEx>
        <w:trPr>
          <w:trHeight w:val="2420"/>
        </w:trPr>
        <w:tc>
          <w:tcPr>
            <w:tcW w:w="11016" w:type="dxa"/>
            <w:gridSpan w:val="10"/>
            <w:shd w:val="clear" w:color="auto" w:fill="auto"/>
          </w:tcPr>
          <w:p w:rsidR="00122E97" w:rsidRPr="00571E98" w:rsidRDefault="00122E97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COMMENTS</w:t>
            </w:r>
          </w:p>
          <w:bookmarkStart w:id="85" w:name="Text120"/>
          <w:p w:rsidR="00CA7CF6" w:rsidRPr="00571E98" w:rsidRDefault="003E5F30" w:rsidP="0018060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5"/>
          </w:p>
        </w:tc>
      </w:tr>
      <w:tr w:rsidR="00122E97" w:rsidRPr="00571E98">
        <w:tblPrEx>
          <w:tblCellMar>
            <w:left w:w="108" w:type="dxa"/>
            <w:right w:w="108" w:type="dxa"/>
          </w:tblCellMar>
        </w:tblPrEx>
        <w:trPr>
          <w:trHeight w:val="1070"/>
        </w:trPr>
        <w:tc>
          <w:tcPr>
            <w:tcW w:w="11016" w:type="dxa"/>
            <w:gridSpan w:val="10"/>
            <w:shd w:val="clear" w:color="auto" w:fill="auto"/>
          </w:tcPr>
          <w:p w:rsidR="00122E97" w:rsidRPr="00571E98" w:rsidRDefault="00122E97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BRIEFLY SUMMARIZE THE YOUTH’S IMMEDIATE TLP GOALS</w:t>
            </w:r>
          </w:p>
          <w:bookmarkStart w:id="86" w:name="Text121"/>
          <w:p w:rsidR="00CA7CF6" w:rsidRPr="00571E98" w:rsidRDefault="003E5F30" w:rsidP="0018060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6"/>
          </w:p>
        </w:tc>
      </w:tr>
      <w:tr w:rsidR="00122E97" w:rsidRPr="00571E98">
        <w:tblPrEx>
          <w:tblCellMar>
            <w:left w:w="108" w:type="dxa"/>
            <w:right w:w="108" w:type="dxa"/>
          </w:tblCellMar>
        </w:tblPrEx>
        <w:trPr>
          <w:trHeight w:val="530"/>
        </w:trPr>
        <w:tc>
          <w:tcPr>
            <w:tcW w:w="3600" w:type="dxa"/>
            <w:gridSpan w:val="2"/>
            <w:shd w:val="clear" w:color="auto" w:fill="auto"/>
          </w:tcPr>
          <w:p w:rsidR="00122E97" w:rsidRPr="00571E98" w:rsidRDefault="00122E97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DOES THE YOUTH NEED MEDICATION?</w:t>
            </w:r>
          </w:p>
          <w:p w:rsidR="00122E97" w:rsidRPr="00571E98" w:rsidRDefault="003E5F30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7" w:name="Check62"/>
            <w:r w:rsidR="00122E97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7"/>
            <w:r w:rsidR="00122E97" w:rsidRPr="00571E98">
              <w:rPr>
                <w:rFonts w:ascii="Arial" w:hAnsi="Arial" w:cs="Arial"/>
                <w:sz w:val="16"/>
                <w:szCs w:val="16"/>
              </w:rPr>
              <w:t xml:space="preserve"> YES     </w:t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8" w:name="Check63"/>
            <w:r w:rsidR="00122E97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8"/>
            <w:r w:rsidR="00122E97" w:rsidRPr="00571E98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  <w:tc>
          <w:tcPr>
            <w:tcW w:w="7416" w:type="dxa"/>
            <w:gridSpan w:val="8"/>
            <w:shd w:val="clear" w:color="auto" w:fill="auto"/>
          </w:tcPr>
          <w:p w:rsidR="00122E97" w:rsidRPr="00571E98" w:rsidRDefault="00122E97" w:rsidP="00122E97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IF YES, WHAT IS THE MEDICATION / DOSAGE?</w:t>
            </w:r>
          </w:p>
          <w:p w:rsidR="00CA7CF6" w:rsidRPr="00571E98" w:rsidRDefault="003E5F30" w:rsidP="00122E97">
            <w:pPr>
              <w:rPr>
                <w:rFonts w:ascii="Arial" w:hAnsi="Arial" w:cs="Arial"/>
                <w:sz w:val="16"/>
                <w:szCs w:val="16"/>
              </w:rPr>
            </w:pPr>
            <w:r w:rsidRPr="005C0C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2"/>
                  <w:enabled/>
                  <w:calcOnExit w:val="0"/>
                  <w:textInput>
                    <w:maxLength w:val="90"/>
                  </w:textInput>
                </w:ffData>
              </w:fldChar>
            </w:r>
            <w:bookmarkStart w:id="89" w:name="Text122"/>
            <w:r w:rsidR="00CA7CF6" w:rsidRPr="005C0C3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C0C3E">
              <w:rPr>
                <w:rFonts w:ascii="Arial" w:hAnsi="Arial" w:cs="Arial"/>
                <w:sz w:val="16"/>
                <w:szCs w:val="16"/>
              </w:rPr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5360" w:rsidRPr="005C0C3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C0C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9"/>
          </w:p>
        </w:tc>
      </w:tr>
      <w:tr w:rsidR="00122E97" w:rsidRPr="00571E98">
        <w:tblPrEx>
          <w:tblCellMar>
            <w:left w:w="108" w:type="dxa"/>
            <w:right w:w="108" w:type="dxa"/>
          </w:tblCellMar>
        </w:tblPrEx>
        <w:trPr>
          <w:trHeight w:val="530"/>
        </w:trPr>
        <w:tc>
          <w:tcPr>
            <w:tcW w:w="5508" w:type="dxa"/>
            <w:gridSpan w:val="3"/>
            <w:shd w:val="clear" w:color="auto" w:fill="auto"/>
          </w:tcPr>
          <w:p w:rsidR="00122E97" w:rsidRPr="00571E98" w:rsidRDefault="00122E97" w:rsidP="00122E97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DOES THE YOUTH CURRENTLY SELF-ADMINISTER THE MEDICATION?</w:t>
            </w:r>
          </w:p>
          <w:p w:rsidR="00122E97" w:rsidRPr="00571E98" w:rsidRDefault="003E5F30" w:rsidP="00122E97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0" w:name="Check64"/>
            <w:r w:rsidR="00122E97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0"/>
            <w:r w:rsidR="00122E97" w:rsidRPr="00571E98">
              <w:rPr>
                <w:rFonts w:ascii="Arial" w:hAnsi="Arial" w:cs="Arial"/>
                <w:sz w:val="16"/>
                <w:szCs w:val="16"/>
              </w:rPr>
              <w:t xml:space="preserve"> YES     </w:t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1" w:name="Check65"/>
            <w:r w:rsidR="00122E97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1"/>
            <w:r w:rsidR="00122E97" w:rsidRPr="00571E98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  <w:tc>
          <w:tcPr>
            <w:tcW w:w="5508" w:type="dxa"/>
            <w:gridSpan w:val="7"/>
            <w:shd w:val="clear" w:color="auto" w:fill="auto"/>
          </w:tcPr>
          <w:p w:rsidR="00122E97" w:rsidRPr="00571E98" w:rsidRDefault="00122E97" w:rsidP="00122E97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DOES THE DOCTOR APPROVE THE YOUTH TO SELF-MEDICATE?</w:t>
            </w:r>
          </w:p>
          <w:p w:rsidR="00122E97" w:rsidRPr="00571E98" w:rsidRDefault="003E5F30" w:rsidP="00122E97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2" w:name="Check66"/>
            <w:r w:rsidR="00122E97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2"/>
            <w:r w:rsidR="00122E97" w:rsidRPr="00571E98">
              <w:rPr>
                <w:rFonts w:ascii="Arial" w:hAnsi="Arial" w:cs="Arial"/>
                <w:sz w:val="16"/>
                <w:szCs w:val="16"/>
              </w:rPr>
              <w:t xml:space="preserve"> YES     </w:t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3" w:name="Check67"/>
            <w:r w:rsidR="00122E97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3"/>
            <w:r w:rsidR="00122E97" w:rsidRPr="00571E98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</w:tr>
      <w:tr w:rsidR="00122E97" w:rsidRPr="00571E98">
        <w:tblPrEx>
          <w:tblCellMar>
            <w:left w:w="108" w:type="dxa"/>
            <w:right w:w="108" w:type="dxa"/>
          </w:tblCellMar>
        </w:tblPrEx>
        <w:trPr>
          <w:trHeight w:val="530"/>
        </w:trPr>
        <w:tc>
          <w:tcPr>
            <w:tcW w:w="5508" w:type="dxa"/>
            <w:gridSpan w:val="3"/>
            <w:shd w:val="clear" w:color="auto" w:fill="auto"/>
          </w:tcPr>
          <w:p w:rsidR="00122E97" w:rsidRPr="00571E98" w:rsidRDefault="00122E97" w:rsidP="00122E97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DOES THE YOUTH HAVE A VALID DRIVER’S LICENSE?</w:t>
            </w:r>
          </w:p>
          <w:p w:rsidR="00122E97" w:rsidRPr="00571E98" w:rsidRDefault="003E5F30" w:rsidP="00122E97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4" w:name="Check68"/>
            <w:r w:rsidR="00122E97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4"/>
            <w:r w:rsidR="00122E97" w:rsidRPr="00571E98">
              <w:rPr>
                <w:rFonts w:ascii="Arial" w:hAnsi="Arial" w:cs="Arial"/>
                <w:sz w:val="16"/>
                <w:szCs w:val="16"/>
              </w:rPr>
              <w:t xml:space="preserve"> YES     </w:t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5" w:name="Check69"/>
            <w:r w:rsidR="00122E97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5"/>
            <w:r w:rsidR="00122E97" w:rsidRPr="00571E98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  <w:tc>
          <w:tcPr>
            <w:tcW w:w="5508" w:type="dxa"/>
            <w:gridSpan w:val="7"/>
            <w:shd w:val="clear" w:color="auto" w:fill="auto"/>
          </w:tcPr>
          <w:p w:rsidR="00122E97" w:rsidRPr="00571E98" w:rsidRDefault="00122E97" w:rsidP="00122E97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IF YES, DOES THE YOUTH HAVE AUTOMOBILE INSURANCE?</w:t>
            </w:r>
          </w:p>
          <w:p w:rsidR="00122E97" w:rsidRPr="00571E98" w:rsidRDefault="003E5F30" w:rsidP="00122E97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6" w:name="Check70"/>
            <w:r w:rsidR="00122E97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6"/>
            <w:r w:rsidR="00122E97" w:rsidRPr="00571E98">
              <w:rPr>
                <w:rFonts w:ascii="Arial" w:hAnsi="Arial" w:cs="Arial"/>
                <w:sz w:val="16"/>
                <w:szCs w:val="16"/>
              </w:rPr>
              <w:t xml:space="preserve"> YES     </w:t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7" w:name="Check71"/>
            <w:r w:rsidR="00122E97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7"/>
            <w:r w:rsidR="00122E97" w:rsidRPr="00571E98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</w:tr>
      <w:tr w:rsidR="00122E97" w:rsidRPr="00571E98">
        <w:tblPrEx>
          <w:tblCellMar>
            <w:left w:w="108" w:type="dxa"/>
            <w:right w:w="108" w:type="dxa"/>
          </w:tblCellMar>
        </w:tblPrEx>
        <w:trPr>
          <w:trHeight w:val="530"/>
        </w:trPr>
        <w:tc>
          <w:tcPr>
            <w:tcW w:w="11016" w:type="dxa"/>
            <w:gridSpan w:val="10"/>
            <w:shd w:val="clear" w:color="auto" w:fill="auto"/>
          </w:tcPr>
          <w:p w:rsidR="00122E97" w:rsidRPr="00571E98" w:rsidRDefault="00122E97" w:rsidP="00122E97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IF YES,</w:t>
            </w:r>
            <w:r w:rsidR="00B2618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71E98">
              <w:rPr>
                <w:rFonts w:ascii="Arial" w:hAnsi="Arial" w:cs="Arial"/>
                <w:sz w:val="16"/>
                <w:szCs w:val="16"/>
              </w:rPr>
              <w:t>WHAT IS THE INSURANCE COMPANY NAME, ADDRESS, AND TELEPHONE NUMBER?</w:t>
            </w:r>
          </w:p>
          <w:bookmarkStart w:id="98" w:name="Text123"/>
          <w:p w:rsidR="00CA7CF6" w:rsidRPr="00571E98" w:rsidRDefault="003E5F30" w:rsidP="00122E9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8"/>
          </w:p>
        </w:tc>
      </w:tr>
    </w:tbl>
    <w:p w:rsidR="00122E97" w:rsidRPr="00571E98" w:rsidRDefault="00122E97" w:rsidP="006F3AEE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3405"/>
        <w:gridCol w:w="1695"/>
        <w:gridCol w:w="5916"/>
      </w:tblGrid>
      <w:tr w:rsidR="00122E97" w:rsidRPr="00571E98">
        <w:trPr>
          <w:trHeight w:val="530"/>
        </w:trPr>
        <w:tc>
          <w:tcPr>
            <w:tcW w:w="11016" w:type="dxa"/>
            <w:gridSpan w:val="3"/>
            <w:shd w:val="clear" w:color="auto" w:fill="auto"/>
          </w:tcPr>
          <w:p w:rsidR="00122E97" w:rsidRPr="00571E98" w:rsidRDefault="00122E97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ATTACH A BRIEF SUMMARY OF THE YOUTH’S UNDERSTANDING OF THE TLP PROGRAM</w:t>
            </w:r>
          </w:p>
        </w:tc>
      </w:tr>
      <w:tr w:rsidR="00122E97" w:rsidRPr="00571E98">
        <w:trPr>
          <w:trHeight w:val="530"/>
        </w:trPr>
        <w:tc>
          <w:tcPr>
            <w:tcW w:w="11016" w:type="dxa"/>
            <w:gridSpan w:val="3"/>
            <w:shd w:val="clear" w:color="auto" w:fill="auto"/>
          </w:tcPr>
          <w:p w:rsidR="00122E97" w:rsidRPr="00571E98" w:rsidRDefault="00122E97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ATTACH A BRIEF RECOMMENDATION FROM THE CASE MANAGER</w:t>
            </w:r>
          </w:p>
        </w:tc>
      </w:tr>
      <w:tr w:rsidR="00122E97" w:rsidRPr="00571E98">
        <w:trPr>
          <w:trHeight w:val="530"/>
        </w:trPr>
        <w:tc>
          <w:tcPr>
            <w:tcW w:w="3405" w:type="dxa"/>
            <w:shd w:val="clear" w:color="auto" w:fill="auto"/>
          </w:tcPr>
          <w:p w:rsidR="00122E97" w:rsidRPr="00571E98" w:rsidRDefault="00122E97" w:rsidP="00180604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 xml:space="preserve">DATE COMPLETED LIFE SKILLS PROGRAM </w:t>
            </w:r>
          </w:p>
          <w:p w:rsidR="00180604" w:rsidRPr="00571E98" w:rsidRDefault="003E5F30" w:rsidP="001806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M/d/yyyy"/>
                  </w:textInput>
                </w:ffData>
              </w:fldChar>
            </w:r>
            <w:r w:rsidR="0058294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8294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</w:tcPr>
          <w:p w:rsidR="00122E97" w:rsidRPr="00571E98" w:rsidRDefault="00B26186" w:rsidP="00122E9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CD</w:t>
            </w:r>
          </w:p>
          <w:p w:rsidR="00122E97" w:rsidRPr="00571E98" w:rsidRDefault="003E5F30" w:rsidP="00122E97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9" w:name="Check72"/>
            <w:r w:rsidR="00122E97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9"/>
            <w:r w:rsidR="00122E97" w:rsidRPr="00571E98">
              <w:rPr>
                <w:rFonts w:ascii="Arial" w:hAnsi="Arial" w:cs="Arial"/>
                <w:sz w:val="16"/>
                <w:szCs w:val="16"/>
              </w:rPr>
              <w:t xml:space="preserve"> YES     </w:t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0" w:name="Check73"/>
            <w:r w:rsidR="00122E97" w:rsidRPr="00571E9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D41B6">
              <w:rPr>
                <w:rFonts w:ascii="Arial" w:hAnsi="Arial" w:cs="Arial"/>
                <w:sz w:val="16"/>
                <w:szCs w:val="16"/>
              </w:rPr>
            </w:r>
            <w:r w:rsidR="00CD41B6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1E9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0"/>
            <w:r w:rsidR="00122E97" w:rsidRPr="00571E98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  <w:tc>
          <w:tcPr>
            <w:tcW w:w="5916" w:type="dxa"/>
            <w:shd w:val="clear" w:color="auto" w:fill="auto"/>
          </w:tcPr>
          <w:p w:rsidR="00122E97" w:rsidRPr="00571E98" w:rsidRDefault="00122E97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OTHER (EXPLAIN)</w:t>
            </w:r>
          </w:p>
          <w:bookmarkStart w:id="101" w:name="Text124"/>
          <w:p w:rsidR="00122E97" w:rsidRPr="00571E98" w:rsidRDefault="003E5F30" w:rsidP="00122E9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1"/>
          </w:p>
        </w:tc>
      </w:tr>
      <w:tr w:rsidR="00122E97" w:rsidRPr="00571E98">
        <w:trPr>
          <w:trHeight w:val="530"/>
        </w:trPr>
        <w:tc>
          <w:tcPr>
            <w:tcW w:w="11016" w:type="dxa"/>
            <w:gridSpan w:val="3"/>
            <w:shd w:val="clear" w:color="auto" w:fill="auto"/>
          </w:tcPr>
          <w:p w:rsidR="00122E97" w:rsidRPr="00571E98" w:rsidRDefault="00122E97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ATTACH A BRIEF RECOMMENDATION FROM THE APPROPRIATE INDEPENDENT LIVING PROGRAM (ILP) STAFF</w:t>
            </w:r>
          </w:p>
        </w:tc>
      </w:tr>
      <w:tr w:rsidR="00122E97" w:rsidRPr="00571E98">
        <w:trPr>
          <w:trHeight w:val="1745"/>
        </w:trPr>
        <w:tc>
          <w:tcPr>
            <w:tcW w:w="11016" w:type="dxa"/>
            <w:gridSpan w:val="3"/>
            <w:shd w:val="clear" w:color="auto" w:fill="auto"/>
          </w:tcPr>
          <w:p w:rsidR="00122E97" w:rsidRPr="00571E98" w:rsidRDefault="00122E97">
            <w:pPr>
              <w:rPr>
                <w:rFonts w:ascii="Arial" w:hAnsi="Arial" w:cs="Arial"/>
                <w:sz w:val="16"/>
                <w:szCs w:val="16"/>
              </w:rPr>
            </w:pPr>
            <w:r w:rsidRPr="00571E98">
              <w:rPr>
                <w:rFonts w:ascii="Arial" w:hAnsi="Arial" w:cs="Arial"/>
                <w:sz w:val="16"/>
                <w:szCs w:val="16"/>
              </w:rPr>
              <w:t>COMMENTS</w:t>
            </w:r>
          </w:p>
          <w:bookmarkStart w:id="102" w:name="Text125"/>
          <w:p w:rsidR="00CA7CF6" w:rsidRPr="00571E98" w:rsidRDefault="003E5F3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 w:rsidR="00AC1C1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C1C1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2"/>
          </w:p>
        </w:tc>
      </w:tr>
    </w:tbl>
    <w:p w:rsidR="00571E98" w:rsidRPr="00115F5C" w:rsidRDefault="00571E98" w:rsidP="00B26186">
      <w:pPr>
        <w:rPr>
          <w:sz w:val="12"/>
          <w:szCs w:val="12"/>
        </w:rPr>
      </w:pPr>
    </w:p>
    <w:sectPr w:rsidR="00571E98" w:rsidRPr="00115F5C" w:rsidSect="00680DFC"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071" w:rsidRDefault="008E0071">
      <w:r>
        <w:separator/>
      </w:r>
    </w:p>
  </w:endnote>
  <w:endnote w:type="continuationSeparator" w:id="0">
    <w:p w:rsidR="008E0071" w:rsidRDefault="008E0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598"/>
      <w:gridCol w:w="3598"/>
      <w:gridCol w:w="3604"/>
    </w:tblGrid>
    <w:tr w:rsidR="009D7E8C">
      <w:tc>
        <w:tcPr>
          <w:tcW w:w="3672" w:type="dxa"/>
        </w:tcPr>
        <w:p w:rsidR="009D7E8C" w:rsidRPr="008B23C1" w:rsidRDefault="009D7E8C">
          <w:pPr>
            <w:pStyle w:val="Footer"/>
            <w:rPr>
              <w:rFonts w:ascii="Arial" w:hAnsi="Arial" w:cs="Arial"/>
              <w:sz w:val="12"/>
              <w:szCs w:val="12"/>
            </w:rPr>
          </w:pPr>
          <w:r w:rsidRPr="008B23C1">
            <w:rPr>
              <w:rFonts w:ascii="Arial" w:hAnsi="Arial" w:cs="Arial"/>
              <w:sz w:val="12"/>
              <w:szCs w:val="12"/>
            </w:rPr>
            <w:t>MO 886-0125</w:t>
          </w:r>
        </w:p>
      </w:tc>
      <w:tc>
        <w:tcPr>
          <w:tcW w:w="3672" w:type="dxa"/>
        </w:tcPr>
        <w:p w:rsidR="009D7E8C" w:rsidRPr="008B23C1" w:rsidRDefault="009D7E8C" w:rsidP="008B23C1">
          <w:pPr>
            <w:pStyle w:val="Footer"/>
            <w:jc w:val="center"/>
            <w:rPr>
              <w:rFonts w:ascii="Arial" w:hAnsi="Arial" w:cs="Arial"/>
              <w:sz w:val="12"/>
              <w:szCs w:val="12"/>
            </w:rPr>
          </w:pPr>
          <w:r w:rsidRPr="008B23C1">
            <w:rPr>
              <w:rFonts w:ascii="Arial" w:hAnsi="Arial" w:cs="Arial"/>
              <w:sz w:val="12"/>
              <w:szCs w:val="12"/>
            </w:rPr>
            <w:t xml:space="preserve">Page </w:t>
          </w:r>
          <w:r w:rsidRPr="008B23C1">
            <w:rPr>
              <w:rFonts w:ascii="Arial" w:hAnsi="Arial" w:cs="Arial"/>
              <w:sz w:val="12"/>
              <w:szCs w:val="12"/>
            </w:rPr>
            <w:fldChar w:fldCharType="begin"/>
          </w:r>
          <w:r w:rsidRPr="008B23C1">
            <w:rPr>
              <w:rFonts w:ascii="Arial" w:hAnsi="Arial" w:cs="Arial"/>
              <w:sz w:val="12"/>
              <w:szCs w:val="12"/>
            </w:rPr>
            <w:instrText xml:space="preserve"> PAGE </w:instrText>
          </w:r>
          <w:r w:rsidRPr="008B23C1">
            <w:rPr>
              <w:rFonts w:ascii="Arial" w:hAnsi="Arial" w:cs="Arial"/>
              <w:sz w:val="12"/>
              <w:szCs w:val="12"/>
            </w:rPr>
            <w:fldChar w:fldCharType="separate"/>
          </w:r>
          <w:r w:rsidR="00CD41B6">
            <w:rPr>
              <w:rFonts w:ascii="Arial" w:hAnsi="Arial" w:cs="Arial"/>
              <w:noProof/>
              <w:sz w:val="12"/>
              <w:szCs w:val="12"/>
            </w:rPr>
            <w:t>2</w:t>
          </w:r>
          <w:r w:rsidRPr="008B23C1">
            <w:rPr>
              <w:rFonts w:ascii="Arial" w:hAnsi="Arial" w:cs="Arial"/>
              <w:sz w:val="12"/>
              <w:szCs w:val="12"/>
            </w:rPr>
            <w:fldChar w:fldCharType="end"/>
          </w:r>
          <w:r w:rsidRPr="008B23C1">
            <w:rPr>
              <w:rFonts w:ascii="Arial" w:hAnsi="Arial" w:cs="Arial"/>
              <w:sz w:val="12"/>
              <w:szCs w:val="12"/>
            </w:rPr>
            <w:t xml:space="preserve"> of </w:t>
          </w:r>
          <w:r w:rsidRPr="008B23C1">
            <w:rPr>
              <w:rFonts w:ascii="Arial" w:hAnsi="Arial" w:cs="Arial"/>
              <w:sz w:val="12"/>
              <w:szCs w:val="12"/>
            </w:rPr>
            <w:fldChar w:fldCharType="begin"/>
          </w:r>
          <w:r w:rsidRPr="008B23C1">
            <w:rPr>
              <w:rFonts w:ascii="Arial" w:hAnsi="Arial" w:cs="Arial"/>
              <w:sz w:val="12"/>
              <w:szCs w:val="12"/>
            </w:rPr>
            <w:instrText xml:space="preserve"> NUMPAGES </w:instrText>
          </w:r>
          <w:r w:rsidRPr="008B23C1">
            <w:rPr>
              <w:rFonts w:ascii="Arial" w:hAnsi="Arial" w:cs="Arial"/>
              <w:sz w:val="12"/>
              <w:szCs w:val="12"/>
            </w:rPr>
            <w:fldChar w:fldCharType="separate"/>
          </w:r>
          <w:r w:rsidR="00CD41B6">
            <w:rPr>
              <w:rFonts w:ascii="Arial" w:hAnsi="Arial" w:cs="Arial"/>
              <w:noProof/>
              <w:sz w:val="12"/>
              <w:szCs w:val="12"/>
            </w:rPr>
            <w:t>14</w:t>
          </w:r>
          <w:r w:rsidRPr="008B23C1">
            <w:rPr>
              <w:rFonts w:ascii="Arial" w:hAnsi="Arial" w:cs="Arial"/>
              <w:sz w:val="12"/>
              <w:szCs w:val="12"/>
            </w:rPr>
            <w:fldChar w:fldCharType="end"/>
          </w:r>
        </w:p>
      </w:tc>
      <w:tc>
        <w:tcPr>
          <w:tcW w:w="3672" w:type="dxa"/>
        </w:tcPr>
        <w:p w:rsidR="009D7E8C" w:rsidRPr="008B23C1" w:rsidRDefault="009D7E8C" w:rsidP="008B23C1">
          <w:pPr>
            <w:pStyle w:val="Footer"/>
            <w:jc w:val="right"/>
            <w:rPr>
              <w:rFonts w:ascii="Arial" w:hAnsi="Arial" w:cs="Arial"/>
              <w:sz w:val="12"/>
              <w:szCs w:val="12"/>
            </w:rPr>
          </w:pPr>
          <w:r w:rsidRPr="008B23C1">
            <w:rPr>
              <w:rFonts w:ascii="Arial" w:hAnsi="Arial" w:cs="Arial"/>
              <w:sz w:val="12"/>
              <w:szCs w:val="12"/>
            </w:rPr>
            <w:t>CS-9</w:t>
          </w:r>
          <w:r>
            <w:rPr>
              <w:rFonts w:ascii="Arial" w:hAnsi="Arial" w:cs="Arial"/>
              <w:sz w:val="12"/>
              <w:szCs w:val="12"/>
            </w:rPr>
            <w:t xml:space="preserve"> (REV7/17)</w:t>
          </w:r>
        </w:p>
      </w:tc>
    </w:tr>
  </w:tbl>
  <w:p w:rsidR="009D7E8C" w:rsidRPr="008B23C1" w:rsidRDefault="009D7E8C" w:rsidP="008B23C1">
    <w:pPr>
      <w:pStyle w:val="Footer"/>
      <w:rPr>
        <w:rFonts w:ascii="Arial" w:hAnsi="Arial"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071" w:rsidRDefault="008E0071">
      <w:r>
        <w:separator/>
      </w:r>
    </w:p>
  </w:footnote>
  <w:footnote w:type="continuationSeparator" w:id="0">
    <w:p w:rsidR="008E0071" w:rsidRDefault="008E0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771A03"/>
    <w:multiLevelType w:val="hybridMultilevel"/>
    <w:tmpl w:val="FC784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B16B1"/>
    <w:multiLevelType w:val="hybridMultilevel"/>
    <w:tmpl w:val="61C88E6C"/>
    <w:lvl w:ilvl="0" w:tplc="5AD04076">
      <w:start w:val="1"/>
      <w:numFmt w:val="upperRoman"/>
      <w:lvlText w:val="%1."/>
      <w:lvlJc w:val="left"/>
      <w:pPr>
        <w:ind w:left="1080" w:hanging="720"/>
      </w:pPr>
      <w:rPr>
        <w:rFonts w:hint="default"/>
        <w:spacing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6948FC"/>
    <w:multiLevelType w:val="hybridMultilevel"/>
    <w:tmpl w:val="4EA45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C63306"/>
    <w:multiLevelType w:val="hybridMultilevel"/>
    <w:tmpl w:val="AB044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445AF"/>
    <w:multiLevelType w:val="hybridMultilevel"/>
    <w:tmpl w:val="35CE8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FF7236"/>
    <w:multiLevelType w:val="hybridMultilevel"/>
    <w:tmpl w:val="ACF82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0C0559"/>
    <w:multiLevelType w:val="hybridMultilevel"/>
    <w:tmpl w:val="8DD25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117672"/>
    <w:multiLevelType w:val="hybridMultilevel"/>
    <w:tmpl w:val="8ABCD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7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NsjI2dDj/umdDRlRGcLKSylGiEjip8KkJD2lX+/5umSiNfSbIX1p0+OxR6LHs2cozifgsUNLHBcCDAAV9CEQQQ==" w:salt="tAHco6GUqCQXv0TmxJshAQ=="/>
  <w:defaultTabStop w:val="720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071"/>
    <w:rsid w:val="000228B3"/>
    <w:rsid w:val="00025B62"/>
    <w:rsid w:val="00054259"/>
    <w:rsid w:val="00071181"/>
    <w:rsid w:val="0007318E"/>
    <w:rsid w:val="0007725B"/>
    <w:rsid w:val="00081C4E"/>
    <w:rsid w:val="00093D0D"/>
    <w:rsid w:val="000B17F6"/>
    <w:rsid w:val="000B288A"/>
    <w:rsid w:val="000C03C2"/>
    <w:rsid w:val="000C4E96"/>
    <w:rsid w:val="000D6CE7"/>
    <w:rsid w:val="000E151E"/>
    <w:rsid w:val="000E7512"/>
    <w:rsid w:val="000F3731"/>
    <w:rsid w:val="000F7B2D"/>
    <w:rsid w:val="00102078"/>
    <w:rsid w:val="00103FC5"/>
    <w:rsid w:val="001073CC"/>
    <w:rsid w:val="00115F5C"/>
    <w:rsid w:val="00116DC3"/>
    <w:rsid w:val="00122E97"/>
    <w:rsid w:val="00140185"/>
    <w:rsid w:val="0015191A"/>
    <w:rsid w:val="001605E5"/>
    <w:rsid w:val="0016193D"/>
    <w:rsid w:val="0017137F"/>
    <w:rsid w:val="00180604"/>
    <w:rsid w:val="001977FC"/>
    <w:rsid w:val="001A003E"/>
    <w:rsid w:val="001A716D"/>
    <w:rsid w:val="001B4B32"/>
    <w:rsid w:val="001D1E9B"/>
    <w:rsid w:val="001D60B0"/>
    <w:rsid w:val="001F0171"/>
    <w:rsid w:val="00200314"/>
    <w:rsid w:val="00204115"/>
    <w:rsid w:val="00210E89"/>
    <w:rsid w:val="0022632D"/>
    <w:rsid w:val="00235366"/>
    <w:rsid w:val="00235D56"/>
    <w:rsid w:val="002469EA"/>
    <w:rsid w:val="002552B7"/>
    <w:rsid w:val="002564E8"/>
    <w:rsid w:val="002637A9"/>
    <w:rsid w:val="00272BB3"/>
    <w:rsid w:val="00273C05"/>
    <w:rsid w:val="00285641"/>
    <w:rsid w:val="00293C1F"/>
    <w:rsid w:val="00295CB9"/>
    <w:rsid w:val="002F139B"/>
    <w:rsid w:val="0030274B"/>
    <w:rsid w:val="00310BA8"/>
    <w:rsid w:val="003113CC"/>
    <w:rsid w:val="00317694"/>
    <w:rsid w:val="00322D21"/>
    <w:rsid w:val="00325D93"/>
    <w:rsid w:val="00327421"/>
    <w:rsid w:val="00332F4A"/>
    <w:rsid w:val="00333CD8"/>
    <w:rsid w:val="00341C58"/>
    <w:rsid w:val="00342383"/>
    <w:rsid w:val="00353A92"/>
    <w:rsid w:val="00353D31"/>
    <w:rsid w:val="00357BD7"/>
    <w:rsid w:val="00360119"/>
    <w:rsid w:val="003778B4"/>
    <w:rsid w:val="003B0E24"/>
    <w:rsid w:val="003B1A91"/>
    <w:rsid w:val="003C7C5D"/>
    <w:rsid w:val="003D080E"/>
    <w:rsid w:val="003E40F3"/>
    <w:rsid w:val="003E5F30"/>
    <w:rsid w:val="003E78E7"/>
    <w:rsid w:val="003F35C6"/>
    <w:rsid w:val="004042BE"/>
    <w:rsid w:val="004122F4"/>
    <w:rsid w:val="00416564"/>
    <w:rsid w:val="004167A2"/>
    <w:rsid w:val="004216C4"/>
    <w:rsid w:val="00431795"/>
    <w:rsid w:val="0044610E"/>
    <w:rsid w:val="0044716E"/>
    <w:rsid w:val="004546D9"/>
    <w:rsid w:val="00472EB0"/>
    <w:rsid w:val="004771F3"/>
    <w:rsid w:val="00480652"/>
    <w:rsid w:val="00487A2E"/>
    <w:rsid w:val="004C656C"/>
    <w:rsid w:val="004D0EC3"/>
    <w:rsid w:val="004F0C38"/>
    <w:rsid w:val="004F3886"/>
    <w:rsid w:val="00501837"/>
    <w:rsid w:val="00504136"/>
    <w:rsid w:val="005062D7"/>
    <w:rsid w:val="005234F6"/>
    <w:rsid w:val="005271EE"/>
    <w:rsid w:val="00532013"/>
    <w:rsid w:val="00560AF4"/>
    <w:rsid w:val="0056393B"/>
    <w:rsid w:val="00571E98"/>
    <w:rsid w:val="00580DEF"/>
    <w:rsid w:val="0058294D"/>
    <w:rsid w:val="005852B3"/>
    <w:rsid w:val="00585C58"/>
    <w:rsid w:val="00585C8C"/>
    <w:rsid w:val="00591582"/>
    <w:rsid w:val="00591EFD"/>
    <w:rsid w:val="005A21DB"/>
    <w:rsid w:val="005A4C5D"/>
    <w:rsid w:val="005B3A84"/>
    <w:rsid w:val="005B6B37"/>
    <w:rsid w:val="005C0C3E"/>
    <w:rsid w:val="005C5DEE"/>
    <w:rsid w:val="005D0CEB"/>
    <w:rsid w:val="005E22DD"/>
    <w:rsid w:val="005F0029"/>
    <w:rsid w:val="005F6134"/>
    <w:rsid w:val="005F6FB5"/>
    <w:rsid w:val="00613331"/>
    <w:rsid w:val="00623B6D"/>
    <w:rsid w:val="00624611"/>
    <w:rsid w:val="00651010"/>
    <w:rsid w:val="00680DFC"/>
    <w:rsid w:val="00686E61"/>
    <w:rsid w:val="006922A4"/>
    <w:rsid w:val="006973F4"/>
    <w:rsid w:val="006B4220"/>
    <w:rsid w:val="006C1A26"/>
    <w:rsid w:val="006C67DE"/>
    <w:rsid w:val="006F3AEE"/>
    <w:rsid w:val="00705CFE"/>
    <w:rsid w:val="0070722D"/>
    <w:rsid w:val="00715E03"/>
    <w:rsid w:val="00717A49"/>
    <w:rsid w:val="007276E8"/>
    <w:rsid w:val="00733290"/>
    <w:rsid w:val="007501CF"/>
    <w:rsid w:val="007531DD"/>
    <w:rsid w:val="007563C6"/>
    <w:rsid w:val="0076420D"/>
    <w:rsid w:val="0076426B"/>
    <w:rsid w:val="00783E6D"/>
    <w:rsid w:val="00787A8C"/>
    <w:rsid w:val="00792E54"/>
    <w:rsid w:val="007B37A9"/>
    <w:rsid w:val="007C4C2D"/>
    <w:rsid w:val="007C7838"/>
    <w:rsid w:val="007D2FE0"/>
    <w:rsid w:val="007F11CC"/>
    <w:rsid w:val="00800364"/>
    <w:rsid w:val="00801E3A"/>
    <w:rsid w:val="00844685"/>
    <w:rsid w:val="00867BB5"/>
    <w:rsid w:val="008803C8"/>
    <w:rsid w:val="00893D45"/>
    <w:rsid w:val="0089463D"/>
    <w:rsid w:val="00896C4F"/>
    <w:rsid w:val="008A1F79"/>
    <w:rsid w:val="008B23C1"/>
    <w:rsid w:val="008C145A"/>
    <w:rsid w:val="008D1441"/>
    <w:rsid w:val="008D3480"/>
    <w:rsid w:val="008D684D"/>
    <w:rsid w:val="008E0071"/>
    <w:rsid w:val="008E1C51"/>
    <w:rsid w:val="009025CD"/>
    <w:rsid w:val="00911BCF"/>
    <w:rsid w:val="009359EB"/>
    <w:rsid w:val="00972CE9"/>
    <w:rsid w:val="009A6CAB"/>
    <w:rsid w:val="009B7491"/>
    <w:rsid w:val="009B7694"/>
    <w:rsid w:val="009D285E"/>
    <w:rsid w:val="009D7E8C"/>
    <w:rsid w:val="009E2C10"/>
    <w:rsid w:val="009F65BB"/>
    <w:rsid w:val="009F6EBD"/>
    <w:rsid w:val="00A14D5A"/>
    <w:rsid w:val="00A40A1C"/>
    <w:rsid w:val="00A5433F"/>
    <w:rsid w:val="00A61AC2"/>
    <w:rsid w:val="00A75B8A"/>
    <w:rsid w:val="00A80252"/>
    <w:rsid w:val="00A81573"/>
    <w:rsid w:val="00A8327B"/>
    <w:rsid w:val="00A85684"/>
    <w:rsid w:val="00A927F3"/>
    <w:rsid w:val="00AC1C12"/>
    <w:rsid w:val="00AC3F6A"/>
    <w:rsid w:val="00AC4E08"/>
    <w:rsid w:val="00AD02E4"/>
    <w:rsid w:val="00AF5FDF"/>
    <w:rsid w:val="00B06AD1"/>
    <w:rsid w:val="00B26186"/>
    <w:rsid w:val="00B30051"/>
    <w:rsid w:val="00B41231"/>
    <w:rsid w:val="00B71E1D"/>
    <w:rsid w:val="00B72EFC"/>
    <w:rsid w:val="00B8083D"/>
    <w:rsid w:val="00B83439"/>
    <w:rsid w:val="00BA3571"/>
    <w:rsid w:val="00BA3E2C"/>
    <w:rsid w:val="00BA5226"/>
    <w:rsid w:val="00BC0B0A"/>
    <w:rsid w:val="00BD163D"/>
    <w:rsid w:val="00BE5EF7"/>
    <w:rsid w:val="00BE76D9"/>
    <w:rsid w:val="00BF22EA"/>
    <w:rsid w:val="00BF25C1"/>
    <w:rsid w:val="00BF3F81"/>
    <w:rsid w:val="00BF52C0"/>
    <w:rsid w:val="00C03E5F"/>
    <w:rsid w:val="00C110A5"/>
    <w:rsid w:val="00C21E64"/>
    <w:rsid w:val="00C33A59"/>
    <w:rsid w:val="00C52E4C"/>
    <w:rsid w:val="00C56864"/>
    <w:rsid w:val="00C57EE5"/>
    <w:rsid w:val="00C75D38"/>
    <w:rsid w:val="00C77326"/>
    <w:rsid w:val="00C82AC1"/>
    <w:rsid w:val="00C9743E"/>
    <w:rsid w:val="00CA38D5"/>
    <w:rsid w:val="00CA6CB3"/>
    <w:rsid w:val="00CA7761"/>
    <w:rsid w:val="00CA7CF6"/>
    <w:rsid w:val="00CB20D1"/>
    <w:rsid w:val="00CB591E"/>
    <w:rsid w:val="00CC346C"/>
    <w:rsid w:val="00CC4BAD"/>
    <w:rsid w:val="00CD41B6"/>
    <w:rsid w:val="00CE5360"/>
    <w:rsid w:val="00CF2398"/>
    <w:rsid w:val="00CF32F7"/>
    <w:rsid w:val="00D11FFC"/>
    <w:rsid w:val="00D1270C"/>
    <w:rsid w:val="00D47548"/>
    <w:rsid w:val="00D51A38"/>
    <w:rsid w:val="00D6042B"/>
    <w:rsid w:val="00D61B63"/>
    <w:rsid w:val="00D73051"/>
    <w:rsid w:val="00DC02B7"/>
    <w:rsid w:val="00DC33D5"/>
    <w:rsid w:val="00DC666F"/>
    <w:rsid w:val="00DE72AA"/>
    <w:rsid w:val="00E04D73"/>
    <w:rsid w:val="00E0512B"/>
    <w:rsid w:val="00E0764C"/>
    <w:rsid w:val="00E179AC"/>
    <w:rsid w:val="00E25FD1"/>
    <w:rsid w:val="00E346F5"/>
    <w:rsid w:val="00E62A77"/>
    <w:rsid w:val="00E7043D"/>
    <w:rsid w:val="00E860E3"/>
    <w:rsid w:val="00E94B8D"/>
    <w:rsid w:val="00EA713C"/>
    <w:rsid w:val="00EB6B52"/>
    <w:rsid w:val="00EC59A4"/>
    <w:rsid w:val="00ED402A"/>
    <w:rsid w:val="00EE11EB"/>
    <w:rsid w:val="00EE5684"/>
    <w:rsid w:val="00EE69F3"/>
    <w:rsid w:val="00EF2AD9"/>
    <w:rsid w:val="00F0513F"/>
    <w:rsid w:val="00F22489"/>
    <w:rsid w:val="00F30681"/>
    <w:rsid w:val="00F306D7"/>
    <w:rsid w:val="00F37F5B"/>
    <w:rsid w:val="00F407C7"/>
    <w:rsid w:val="00F42737"/>
    <w:rsid w:val="00F4296C"/>
    <w:rsid w:val="00F46092"/>
    <w:rsid w:val="00F50794"/>
    <w:rsid w:val="00F638ED"/>
    <w:rsid w:val="00F8603E"/>
    <w:rsid w:val="00F92795"/>
    <w:rsid w:val="00FB1DD7"/>
    <w:rsid w:val="00FD4243"/>
    <w:rsid w:val="00FE3325"/>
    <w:rsid w:val="00FE3FB7"/>
    <w:rsid w:val="00FE5392"/>
    <w:rsid w:val="00FE6D37"/>
    <w:rsid w:val="00FF7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E96"/>
    <w:rPr>
      <w:rFonts w:ascii="Tahoma" w:hAnsi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5C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05CFE"/>
    <w:rPr>
      <w:rFonts w:cs="Tahoma"/>
      <w:sz w:val="16"/>
      <w:szCs w:val="16"/>
    </w:rPr>
  </w:style>
  <w:style w:type="paragraph" w:styleId="Header">
    <w:name w:val="header"/>
    <w:basedOn w:val="Normal"/>
    <w:rsid w:val="00FD424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D4243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D61B63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D61B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3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FE2D3-722B-46BD-A463-86F9402C3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cs9 (3)</Template>
  <TotalTime>0</TotalTime>
  <Pages>14</Pages>
  <Words>6167</Words>
  <Characters>32813</Characters>
  <Application>Microsoft Office Word</Application>
  <DocSecurity>4</DocSecurity>
  <Lines>937</Lines>
  <Paragraphs>469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Residential Treatment Referral</vt:lpstr>
    </vt:vector>
  </TitlesOfParts>
  <Company>Missouri Department of Social Services</Company>
  <LinksUpToDate>false</LinksUpToDate>
  <CharactersWithSpaces>38511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Residential Treatment Referral</dc:title>
  <dc:creator>Woodruff, Jessica L</dc:creator>
  <cp:lastModifiedBy>DSS-CD</cp:lastModifiedBy>
  <cp:revision>2</cp:revision>
  <cp:lastPrinted>2021-08-24T16:05:00Z</cp:lastPrinted>
  <dcterms:created xsi:type="dcterms:W3CDTF">2021-09-28T15:09:00Z</dcterms:created>
  <dcterms:modified xsi:type="dcterms:W3CDTF">2021-09-28T15:09:00Z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01/26/2007</vt:lpwstr>
  </property>
</Properties>
</file>