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918"/>
        <w:gridCol w:w="450"/>
        <w:gridCol w:w="3240"/>
        <w:gridCol w:w="360"/>
        <w:gridCol w:w="630"/>
        <w:gridCol w:w="90"/>
        <w:gridCol w:w="2324"/>
        <w:gridCol w:w="16"/>
        <w:gridCol w:w="541"/>
        <w:gridCol w:w="335"/>
        <w:gridCol w:w="24"/>
        <w:gridCol w:w="483"/>
        <w:gridCol w:w="1947"/>
      </w:tblGrid>
      <w:tr w:rsidR="00E148F9">
        <w:trPr>
          <w:trHeight w:val="990"/>
        </w:trPr>
        <w:tc>
          <w:tcPr>
            <w:tcW w:w="1368" w:type="dxa"/>
            <w:gridSpan w:val="2"/>
          </w:tcPr>
          <w:p w:rsidR="00E148F9" w:rsidRDefault="004634D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drawing>
                <wp:inline distT="0" distB="0" distL="0" distR="0">
                  <wp:extent cx="711200" cy="63500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63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90" w:type="dxa"/>
            <w:gridSpan w:val="11"/>
          </w:tcPr>
          <w:p w:rsidR="00E148F9" w:rsidRDefault="00E148F9">
            <w:pPr>
              <w:rPr>
                <w:rFonts w:ascii="Arial" w:hAnsi="Arial"/>
                <w:sz w:val="20"/>
              </w:rPr>
            </w:pPr>
          </w:p>
          <w:p w:rsidR="00E148F9" w:rsidRDefault="00644E10">
            <w:pPr>
              <w:rPr>
                <w:rFonts w:ascii="Arial" w:hAnsi="Arial"/>
              </w:rPr>
            </w:pPr>
            <w:r>
              <w:rPr>
                <w:rFonts w:ascii="Arial" w:hAnsi="Arial"/>
                <w:sz w:val="20"/>
              </w:rPr>
              <w:t>MISSOURI DEPARTMENT OF SOCIAL SERVICES</w:t>
            </w:r>
          </w:p>
          <w:p w:rsidR="00E148F9" w:rsidRDefault="00644E10">
            <w:pPr>
              <w:rPr>
                <w:rFonts w:ascii="Arial" w:hAnsi="Arial"/>
              </w:rPr>
            </w:pPr>
            <w:r>
              <w:rPr>
                <w:rFonts w:ascii="Arial" w:hAnsi="Arial"/>
                <w:sz w:val="20"/>
              </w:rPr>
              <w:t>DIVISION OF FAMILY SERVICES</w:t>
            </w:r>
          </w:p>
          <w:p w:rsidR="00E148F9" w:rsidRDefault="00644E10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TITLE IV-E INITIAL ELIGIBILITY/REIMBURSABILITY DETERMINATION SUMMARY</w:t>
            </w:r>
          </w:p>
        </w:tc>
      </w:tr>
      <w:tr w:rsidR="00E148F9">
        <w:trPr>
          <w:trHeight w:hRule="exact" w:val="700"/>
        </w:trPr>
        <w:tc>
          <w:tcPr>
            <w:tcW w:w="5688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48F9" w:rsidRDefault="00644E10">
            <w:pPr>
              <w:spacing w:after="1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CHILD’S NAME</w:t>
            </w:r>
          </w:p>
          <w:p w:rsidR="00E148F9" w:rsidRDefault="00C300A9">
            <w:pPr>
              <w:rPr>
                <w:rFonts w:ascii="Arial" w:hAnsi="Arial"/>
                <w:sz w:val="16"/>
              </w:rPr>
            </w:pPr>
            <w:r>
              <w:rPr>
                <w:sz w:val="20"/>
              </w:rPr>
              <w:fldChar w:fldCharType="begin">
                <w:ffData>
                  <w:name w:val="Text151"/>
                  <w:enabled/>
                  <w:calcOnExit w:val="0"/>
                  <w:textInput/>
                </w:ffData>
              </w:fldChar>
            </w:r>
            <w:bookmarkStart w:id="0" w:name="Text151"/>
            <w:r w:rsidR="00644E10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0"/>
          </w:p>
        </w:tc>
        <w:tc>
          <w:tcPr>
            <w:tcW w:w="288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48F9" w:rsidRDefault="00644E10">
            <w:pPr>
              <w:spacing w:after="1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DCN</w:t>
            </w:r>
          </w:p>
          <w:p w:rsidR="00E148F9" w:rsidRDefault="00C300A9">
            <w:pPr>
              <w:rPr>
                <w:rFonts w:ascii="Arial" w:hAnsi="Arial"/>
                <w:sz w:val="16"/>
              </w:rPr>
            </w:pPr>
            <w:r>
              <w:rPr>
                <w:sz w:val="20"/>
              </w:rPr>
              <w:fldChar w:fldCharType="begin">
                <w:ffData>
                  <w:name w:val="Text152"/>
                  <w:enabled/>
                  <w:calcOnExit w:val="0"/>
                  <w:textInput>
                    <w:type w:val="number"/>
                    <w:maxLength w:val="8"/>
                    <w:format w:val="00000000"/>
                  </w:textInput>
                </w:ffData>
              </w:fldChar>
            </w:r>
            <w:bookmarkStart w:id="1" w:name="Text152"/>
            <w:r w:rsidR="00644E10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"/>
          </w:p>
        </w:tc>
        <w:tc>
          <w:tcPr>
            <w:tcW w:w="2789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48F9" w:rsidRDefault="00C300A9">
            <w:pPr>
              <w:rPr>
                <w:rFonts w:ascii="Arial" w:hAnsi="Arial"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"/>
            <w:r w:rsidR="00644E10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2"/>
            <w:r w:rsidR="00644E10">
              <w:rPr>
                <w:rFonts w:ascii="Arial" w:hAnsi="Arial"/>
                <w:sz w:val="16"/>
              </w:rPr>
              <w:t xml:space="preserve"> INITIAL ELIGIBILITY</w:t>
            </w:r>
          </w:p>
          <w:p w:rsidR="00E148F9" w:rsidRDefault="00C300A9">
            <w:pPr>
              <w:rPr>
                <w:rFonts w:ascii="Arial" w:hAnsi="Arial"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2"/>
            <w:r w:rsidR="00644E10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3"/>
            <w:r w:rsidR="00644E10">
              <w:rPr>
                <w:rFonts w:ascii="Arial" w:hAnsi="Arial"/>
                <w:sz w:val="16"/>
              </w:rPr>
              <w:t xml:space="preserve"> REDETERMINATION</w:t>
            </w:r>
          </w:p>
          <w:p w:rsidR="00E148F9" w:rsidRDefault="00644E10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(COMPLETE SECTIONS IV-VI)</w:t>
            </w:r>
          </w:p>
        </w:tc>
      </w:tr>
      <w:tr w:rsidR="00E148F9">
        <w:trPr>
          <w:trHeight w:hRule="exact" w:val="270"/>
        </w:trPr>
        <w:tc>
          <w:tcPr>
            <w:tcW w:w="11358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8F9" w:rsidRDefault="00644E10">
            <w:pPr>
              <w:spacing w:line="360" w:lineRule="auto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I.  INITIAL LEGAL STATUS</w:t>
            </w:r>
          </w:p>
        </w:tc>
      </w:tr>
      <w:tr w:rsidR="00E148F9">
        <w:trPr>
          <w:trHeight w:hRule="exact" w:val="260"/>
        </w:trPr>
        <w:tc>
          <w:tcPr>
            <w:tcW w:w="890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148F9" w:rsidRDefault="00644E10">
            <w:pPr>
              <w:spacing w:line="36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CHILD ENTERED CARE VIA COURT ORDER?</w:t>
            </w:r>
          </w:p>
        </w:tc>
        <w:tc>
          <w:tcPr>
            <w:tcW w:w="2454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8F9" w:rsidRDefault="00C300A9">
            <w:pPr>
              <w:rPr>
                <w:rFonts w:ascii="Arial" w:hAnsi="Arial"/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4"/>
            <w:r w:rsidR="00644E10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"/>
            <w:r w:rsidR="00644E10">
              <w:rPr>
                <w:rFonts w:ascii="Arial" w:hAnsi="Arial"/>
                <w:sz w:val="20"/>
              </w:rPr>
              <w:t xml:space="preserve">  YES      </w:t>
            </w:r>
            <w:r>
              <w:rPr>
                <w:sz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7"/>
            <w:r w:rsidR="00644E10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"/>
            <w:r w:rsidR="00644E10">
              <w:rPr>
                <w:rFonts w:ascii="Arial" w:hAnsi="Arial"/>
                <w:sz w:val="20"/>
              </w:rPr>
              <w:t xml:space="preserve">  NO</w:t>
            </w:r>
          </w:p>
        </w:tc>
      </w:tr>
      <w:tr w:rsidR="00E148F9">
        <w:trPr>
          <w:trHeight w:hRule="exact" w:val="880"/>
        </w:trPr>
        <w:tc>
          <w:tcPr>
            <w:tcW w:w="46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8F9" w:rsidRDefault="00644E10">
            <w:pPr>
              <w:spacing w:after="18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IF YES, DATE COURT PROCEEDINGS INITIATED TO REMOVE THE CHILD</w:t>
            </w:r>
          </w:p>
          <w:p w:rsidR="00E148F9" w:rsidRDefault="00C300A9">
            <w:pPr>
              <w:spacing w:line="360" w:lineRule="auto"/>
              <w:jc w:val="center"/>
              <w:rPr>
                <w:rFonts w:ascii="Arial" w:hAnsi="Arial"/>
                <w:sz w:val="16"/>
              </w:rPr>
            </w:pPr>
            <w:r>
              <w:rPr>
                <w:sz w:val="20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bookmarkStart w:id="6" w:name="Text178"/>
            <w:r w:rsidR="00644E10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6"/>
          </w:p>
        </w:tc>
        <w:tc>
          <w:tcPr>
            <w:tcW w:w="34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8F9" w:rsidRDefault="00644E10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DATE OF REMOVAL COURT ORDER WITH CONTRARY TO THE WELFARE</w:t>
            </w:r>
          </w:p>
          <w:p w:rsidR="00E148F9" w:rsidRDefault="00644E10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LANGUAGE</w:t>
            </w:r>
          </w:p>
          <w:p w:rsidR="00E148F9" w:rsidRDefault="00644E10">
            <w:pPr>
              <w:spacing w:line="360" w:lineRule="auto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</w:t>
            </w:r>
            <w:r w:rsidR="00C300A9">
              <w:rPr>
                <w:sz w:val="20"/>
              </w:rPr>
              <w:fldChar w:fldCharType="begin">
                <w:ffData>
                  <w:name w:val="Text177"/>
                  <w:enabled/>
                  <w:calcOnExit w:val="0"/>
                  <w:textInput/>
                </w:ffData>
              </w:fldChar>
            </w:r>
            <w:bookmarkStart w:id="7" w:name="Text177"/>
            <w:r>
              <w:rPr>
                <w:sz w:val="20"/>
              </w:rPr>
              <w:instrText xml:space="preserve"> FORMTEXT </w:instrText>
            </w:r>
            <w:r w:rsidR="00C300A9">
              <w:rPr>
                <w:sz w:val="20"/>
              </w:rPr>
            </w:r>
            <w:r w:rsidR="00C300A9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="00C300A9">
              <w:rPr>
                <w:sz w:val="20"/>
              </w:rPr>
              <w:fldChar w:fldCharType="end"/>
            </w:r>
            <w:bookmarkEnd w:id="7"/>
          </w:p>
        </w:tc>
        <w:tc>
          <w:tcPr>
            <w:tcW w:w="333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8F9" w:rsidRDefault="00644E10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DATE OF COURT ORDER WITH </w:t>
            </w:r>
          </w:p>
          <w:p w:rsidR="00E148F9" w:rsidRDefault="00644E10">
            <w:pPr>
              <w:spacing w:after="20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16"/>
              </w:rPr>
              <w:t>REASONABLE EFFORTS</w:t>
            </w:r>
          </w:p>
          <w:p w:rsidR="00E148F9" w:rsidRDefault="00C300A9">
            <w:pPr>
              <w:spacing w:line="360" w:lineRule="auto"/>
              <w:jc w:val="center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176"/>
                  <w:enabled/>
                  <w:calcOnExit w:val="0"/>
                  <w:textInput/>
                </w:ffData>
              </w:fldChar>
            </w:r>
            <w:bookmarkStart w:id="8" w:name="Text176"/>
            <w:r w:rsidR="00644E10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8"/>
          </w:p>
          <w:p w:rsidR="00E148F9" w:rsidRDefault="00E148F9">
            <w:pPr>
              <w:spacing w:line="360" w:lineRule="auto"/>
              <w:rPr>
                <w:rFonts w:ascii="Arial" w:hAnsi="Arial"/>
                <w:sz w:val="20"/>
              </w:rPr>
            </w:pPr>
          </w:p>
          <w:p w:rsidR="00E148F9" w:rsidRDefault="00E148F9">
            <w:pPr>
              <w:spacing w:line="360" w:lineRule="auto"/>
              <w:rPr>
                <w:rFonts w:ascii="Arial" w:hAnsi="Arial"/>
                <w:sz w:val="20"/>
              </w:rPr>
            </w:pPr>
          </w:p>
          <w:p w:rsidR="00E148F9" w:rsidRDefault="00E148F9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</w:tr>
      <w:tr w:rsidR="00E148F9">
        <w:trPr>
          <w:trHeight w:hRule="exact" w:val="240"/>
        </w:trPr>
        <w:tc>
          <w:tcPr>
            <w:tcW w:w="11358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8F9" w:rsidRDefault="00644E10">
            <w:pPr>
              <w:spacing w:line="360" w:lineRule="auto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II.  AFDC RELATEDNESS</w:t>
            </w:r>
          </w:p>
        </w:tc>
      </w:tr>
      <w:tr w:rsidR="00E148F9">
        <w:trPr>
          <w:trHeight w:hRule="exact" w:val="640"/>
        </w:trPr>
        <w:tc>
          <w:tcPr>
            <w:tcW w:w="8928" w:type="dxa"/>
            <w:gridSpan w:val="11"/>
            <w:tcBorders>
              <w:top w:val="single" w:sz="6" w:space="0" w:color="auto"/>
              <w:left w:val="single" w:sz="6" w:space="0" w:color="auto"/>
            </w:tcBorders>
          </w:tcPr>
          <w:p w:rsidR="00E148F9" w:rsidRDefault="00E148F9">
            <w:pPr>
              <w:rPr>
                <w:rFonts w:ascii="Arial" w:hAnsi="Arial"/>
                <w:sz w:val="12"/>
              </w:rPr>
            </w:pPr>
          </w:p>
          <w:p w:rsidR="00E148F9" w:rsidRDefault="00644E1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16"/>
              </w:rPr>
              <w:t>WAS THE CHILD ELIGIBLE TO RECEIVE AFDC BASED ON JULY 16, 1996 CRITERIA IN THE ELIGIBILITY MONTH</w:t>
            </w:r>
            <w:r>
              <w:rPr>
                <w:rFonts w:ascii="Arial" w:hAnsi="Arial"/>
                <w:sz w:val="20"/>
              </w:rPr>
              <w:t>?</w:t>
            </w:r>
          </w:p>
        </w:tc>
        <w:tc>
          <w:tcPr>
            <w:tcW w:w="2430" w:type="dxa"/>
            <w:gridSpan w:val="2"/>
            <w:tcBorders>
              <w:top w:val="single" w:sz="6" w:space="0" w:color="auto"/>
              <w:right w:val="single" w:sz="6" w:space="0" w:color="auto"/>
            </w:tcBorders>
          </w:tcPr>
          <w:p w:rsidR="00E148F9" w:rsidRDefault="00C300A9">
            <w:pPr>
              <w:spacing w:before="120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8"/>
            <w:r w:rsidR="00644E10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9"/>
            <w:r w:rsidR="00644E10">
              <w:rPr>
                <w:rFonts w:ascii="Arial" w:hAnsi="Arial"/>
                <w:sz w:val="20"/>
              </w:rPr>
              <w:t xml:space="preserve">  YES      </w:t>
            </w:r>
            <w:r>
              <w:rPr>
                <w:sz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9"/>
            <w:r w:rsidR="00644E10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10"/>
            <w:r w:rsidR="00644E10">
              <w:rPr>
                <w:rFonts w:ascii="Arial" w:hAnsi="Arial"/>
                <w:sz w:val="20"/>
              </w:rPr>
              <w:t xml:space="preserve">  NO</w:t>
            </w:r>
          </w:p>
          <w:p w:rsidR="00E148F9" w:rsidRDefault="00E148F9">
            <w:pPr>
              <w:spacing w:line="360" w:lineRule="auto"/>
              <w:rPr>
                <w:rFonts w:ascii="Arial" w:hAnsi="Arial"/>
                <w:sz w:val="20"/>
              </w:rPr>
            </w:pPr>
          </w:p>
        </w:tc>
      </w:tr>
      <w:tr w:rsidR="00E148F9">
        <w:trPr>
          <w:trHeight w:hRule="exact" w:val="276"/>
        </w:trPr>
        <w:tc>
          <w:tcPr>
            <w:tcW w:w="11358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8F9" w:rsidRDefault="00644E10">
            <w:pPr>
              <w:spacing w:line="36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III.  SUMMARY</w:t>
            </w:r>
          </w:p>
        </w:tc>
      </w:tr>
      <w:tr w:rsidR="00E148F9">
        <w:trPr>
          <w:trHeight w:hRule="exact" w:val="3160"/>
        </w:trPr>
        <w:tc>
          <w:tcPr>
            <w:tcW w:w="11358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8F9" w:rsidRDefault="00C300A9">
            <w:pPr>
              <w:spacing w:line="36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4"/>
            <w:r w:rsidR="00644E10">
              <w:rPr>
                <w:rFonts w:ascii="Arial" w:hAnsi="Arial"/>
                <w:sz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bookmarkEnd w:id="11"/>
            <w:r w:rsidR="00644E10">
              <w:rPr>
                <w:rFonts w:ascii="Arial" w:hAnsi="Arial"/>
                <w:sz w:val="18"/>
              </w:rPr>
              <w:t xml:space="preserve">  Meets Initial Eligibility Requirements</w:t>
            </w:r>
          </w:p>
          <w:p w:rsidR="00E148F9" w:rsidRDefault="00C300A9">
            <w:pPr>
              <w:spacing w:line="36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5"/>
            <w:r w:rsidR="00644E10">
              <w:rPr>
                <w:rFonts w:ascii="Arial" w:hAnsi="Arial"/>
                <w:sz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bookmarkEnd w:id="12"/>
            <w:r w:rsidR="00644E10">
              <w:rPr>
                <w:rFonts w:ascii="Arial" w:hAnsi="Arial"/>
                <w:sz w:val="18"/>
              </w:rPr>
              <w:t xml:space="preserve">  Not Eligible - Document Reasons Below</w:t>
            </w:r>
          </w:p>
          <w:p w:rsidR="00E148F9" w:rsidRDefault="00644E10">
            <w:pPr>
              <w:spacing w:line="36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      </w:t>
            </w:r>
            <w:r>
              <w:rPr>
                <w:rFonts w:ascii="Arial" w:hAnsi="Arial"/>
                <w:b/>
                <w:sz w:val="18"/>
              </w:rPr>
              <w:t>LEGAL/AFDC</w:t>
            </w:r>
          </w:p>
          <w:p w:rsidR="00E148F9" w:rsidRDefault="00C300A9">
            <w:pPr>
              <w:spacing w:line="36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6"/>
            <w:r w:rsidR="00644E10">
              <w:rPr>
                <w:rFonts w:ascii="Arial" w:hAnsi="Arial"/>
                <w:sz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bookmarkEnd w:id="13"/>
            <w:r w:rsidR="00644E10">
              <w:rPr>
                <w:rFonts w:ascii="Arial" w:hAnsi="Arial"/>
                <w:sz w:val="18"/>
              </w:rPr>
              <w:t xml:space="preserve">  No Court ordered removal</w:t>
            </w:r>
          </w:p>
          <w:p w:rsidR="00E148F9" w:rsidRDefault="00C300A9">
            <w:pPr>
              <w:spacing w:line="36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7"/>
            <w:r w:rsidR="00644E10">
              <w:rPr>
                <w:rFonts w:ascii="Arial" w:hAnsi="Arial"/>
                <w:sz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bookmarkEnd w:id="14"/>
            <w:r w:rsidR="00644E10">
              <w:rPr>
                <w:rFonts w:ascii="Arial" w:hAnsi="Arial"/>
                <w:sz w:val="18"/>
              </w:rPr>
              <w:t xml:space="preserve">  Child does not meet age requirement</w:t>
            </w:r>
          </w:p>
          <w:p w:rsidR="00E148F9" w:rsidRDefault="00C300A9">
            <w:pPr>
              <w:spacing w:line="36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8"/>
            <w:r w:rsidR="00644E10">
              <w:rPr>
                <w:rFonts w:ascii="Arial" w:hAnsi="Arial"/>
                <w:sz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bookmarkEnd w:id="15"/>
            <w:r w:rsidR="00644E10">
              <w:rPr>
                <w:rFonts w:ascii="Arial" w:hAnsi="Arial"/>
                <w:sz w:val="18"/>
              </w:rPr>
              <w:t xml:space="preserve">  Child not deprived of parental support</w:t>
            </w:r>
          </w:p>
          <w:p w:rsidR="00E148F9" w:rsidRDefault="00C300A9">
            <w:pPr>
              <w:spacing w:line="36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38"/>
            <w:r w:rsidR="00644E10">
              <w:rPr>
                <w:rFonts w:ascii="Arial" w:hAnsi="Arial"/>
                <w:sz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bookmarkEnd w:id="16"/>
            <w:r w:rsidR="00644E10">
              <w:rPr>
                <w:rFonts w:ascii="Arial" w:hAnsi="Arial"/>
                <w:sz w:val="18"/>
              </w:rPr>
              <w:t xml:space="preserve">  Child did not live with a specified relative</w:t>
            </w:r>
          </w:p>
          <w:p w:rsidR="00E148F9" w:rsidRDefault="00C300A9">
            <w:pPr>
              <w:spacing w:line="36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9"/>
            <w:r w:rsidR="00644E10">
              <w:rPr>
                <w:rFonts w:ascii="Arial" w:hAnsi="Arial"/>
                <w:sz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bookmarkEnd w:id="17"/>
            <w:r w:rsidR="00644E10">
              <w:rPr>
                <w:rFonts w:ascii="Arial" w:hAnsi="Arial"/>
                <w:sz w:val="18"/>
              </w:rPr>
              <w:t xml:space="preserve">  Court order does not contain required judicial determination (CTW AND RE)</w:t>
            </w:r>
          </w:p>
          <w:p w:rsidR="00E148F9" w:rsidRDefault="00C300A9">
            <w:pPr>
              <w:spacing w:line="36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0"/>
            <w:r w:rsidR="00644E10">
              <w:rPr>
                <w:rFonts w:ascii="Arial" w:hAnsi="Arial"/>
                <w:sz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bookmarkEnd w:id="18"/>
            <w:r w:rsidR="00644E10">
              <w:rPr>
                <w:rFonts w:ascii="Arial" w:hAnsi="Arial"/>
                <w:sz w:val="18"/>
              </w:rPr>
              <w:t xml:space="preserve">  Excessive income</w:t>
            </w:r>
          </w:p>
          <w:p w:rsidR="00E148F9" w:rsidRDefault="00C300A9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1"/>
            <w:r w:rsidR="00644E10">
              <w:rPr>
                <w:rFonts w:ascii="Arial" w:hAnsi="Arial"/>
                <w:sz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bookmarkEnd w:id="19"/>
            <w:r w:rsidR="00644E10">
              <w:rPr>
                <w:rFonts w:ascii="Arial" w:hAnsi="Arial"/>
                <w:sz w:val="18"/>
              </w:rPr>
              <w:t xml:space="preserve">  Excessive resources</w:t>
            </w:r>
          </w:p>
        </w:tc>
      </w:tr>
      <w:tr w:rsidR="00E148F9">
        <w:trPr>
          <w:trHeight w:hRule="exact" w:val="270"/>
        </w:trPr>
        <w:tc>
          <w:tcPr>
            <w:tcW w:w="11358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8F9" w:rsidRDefault="00644E10">
            <w:pPr>
              <w:spacing w:line="36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IV.  REIMBURSABILITY</w:t>
            </w:r>
          </w:p>
        </w:tc>
      </w:tr>
      <w:tr w:rsidR="00E148F9">
        <w:trPr>
          <w:trHeight w:hRule="exact" w:val="240"/>
        </w:trPr>
        <w:tc>
          <w:tcPr>
            <w:tcW w:w="856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148F9" w:rsidRDefault="00644E10">
            <w:pPr>
              <w:spacing w:line="36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REMOVAL PURSUANT TO COURT ORDER</w:t>
            </w:r>
          </w:p>
          <w:p w:rsidR="00E148F9" w:rsidRDefault="00E148F9">
            <w:pPr>
              <w:spacing w:line="360" w:lineRule="auto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2789" w:type="dxa"/>
            <w:gridSpan w:val="4"/>
            <w:tcBorders>
              <w:right w:val="single" w:sz="12" w:space="0" w:color="auto"/>
            </w:tcBorders>
          </w:tcPr>
          <w:p w:rsidR="00E148F9" w:rsidRDefault="00C300A9">
            <w:pPr>
              <w:spacing w:line="360" w:lineRule="auto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22"/>
            <w:r w:rsidR="00644E10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20"/>
            <w:r w:rsidR="00644E10">
              <w:rPr>
                <w:rFonts w:ascii="Arial" w:hAnsi="Arial"/>
                <w:sz w:val="20"/>
              </w:rPr>
              <w:t xml:space="preserve">  YES     </w:t>
            </w:r>
            <w:r>
              <w:rPr>
                <w:sz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23"/>
            <w:r w:rsidR="00644E10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21"/>
            <w:r w:rsidR="00644E10">
              <w:rPr>
                <w:rFonts w:ascii="Arial" w:hAnsi="Arial"/>
                <w:sz w:val="20"/>
              </w:rPr>
              <w:t xml:space="preserve">  NO</w:t>
            </w:r>
          </w:p>
        </w:tc>
      </w:tr>
      <w:tr w:rsidR="00E148F9">
        <w:trPr>
          <w:trHeight w:hRule="exact" w:val="600"/>
        </w:trPr>
        <w:tc>
          <w:tcPr>
            <w:tcW w:w="801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148F9" w:rsidRDefault="00644E10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IF YES, DOES COURT ORDER GIVE DFS LEGAL RESPONSIBILITY FOR CHILD?</w:t>
            </w:r>
          </w:p>
          <w:p w:rsidR="00E148F9" w:rsidRDefault="00C300A9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39"/>
            <w:r w:rsidR="00644E10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22"/>
            <w:r w:rsidR="00644E10">
              <w:rPr>
                <w:rFonts w:ascii="Arial" w:hAnsi="Arial"/>
                <w:sz w:val="16"/>
              </w:rPr>
              <w:t xml:space="preserve">YES     </w:t>
            </w:r>
            <w:r>
              <w:rPr>
                <w:sz w:val="16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5"/>
            <w:r w:rsidR="00644E10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23"/>
            <w:r w:rsidR="00644E10">
              <w:rPr>
                <w:rFonts w:ascii="Arial" w:hAnsi="Arial"/>
                <w:sz w:val="16"/>
              </w:rPr>
              <w:t xml:space="preserve">  NO</w:t>
            </w:r>
          </w:p>
        </w:tc>
        <w:tc>
          <w:tcPr>
            <w:tcW w:w="33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8F9" w:rsidRDefault="00644E10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DATE OF COURT ORDER</w:t>
            </w:r>
          </w:p>
          <w:p w:rsidR="00E148F9" w:rsidRDefault="00644E10">
            <w:pPr>
              <w:spacing w:line="360" w:lineRule="auto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</w:t>
            </w:r>
            <w:r w:rsidR="00C300A9">
              <w:rPr>
                <w:sz w:val="20"/>
              </w:rPr>
              <w:fldChar w:fldCharType="begin">
                <w:ffData>
                  <w:name w:val="Text174"/>
                  <w:enabled/>
                  <w:calcOnExit w:val="0"/>
                  <w:textInput/>
                </w:ffData>
              </w:fldChar>
            </w:r>
            <w:bookmarkStart w:id="24" w:name="Text174"/>
            <w:r>
              <w:rPr>
                <w:sz w:val="20"/>
              </w:rPr>
              <w:instrText xml:space="preserve"> FORMTEXT </w:instrText>
            </w:r>
            <w:r w:rsidR="00C300A9">
              <w:rPr>
                <w:sz w:val="20"/>
              </w:rPr>
            </w:r>
            <w:r w:rsidR="00C300A9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="00C300A9">
              <w:rPr>
                <w:sz w:val="20"/>
              </w:rPr>
              <w:fldChar w:fldCharType="end"/>
            </w:r>
            <w:bookmarkEnd w:id="24"/>
          </w:p>
        </w:tc>
      </w:tr>
      <w:tr w:rsidR="00E148F9">
        <w:trPr>
          <w:trHeight w:hRule="exact" w:val="600"/>
        </w:trPr>
        <w:tc>
          <w:tcPr>
            <w:tcW w:w="801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148F9" w:rsidRDefault="00644E10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IS THERE A CURRENT COURT ORDER WITH REASONABLE EFFORTS LANGUAGE?</w:t>
            </w:r>
          </w:p>
          <w:p w:rsidR="00E148F9" w:rsidRDefault="00C300A9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26"/>
            <w:r w:rsidR="00644E10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25"/>
            <w:r w:rsidR="00644E10">
              <w:rPr>
                <w:rFonts w:ascii="Arial" w:hAnsi="Arial"/>
                <w:sz w:val="16"/>
              </w:rPr>
              <w:t xml:space="preserve">  YES   </w:t>
            </w:r>
            <w:r>
              <w:rPr>
                <w:sz w:val="16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27"/>
            <w:r w:rsidR="00644E10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26"/>
            <w:r w:rsidR="00644E10">
              <w:rPr>
                <w:rFonts w:ascii="Arial" w:hAnsi="Arial"/>
                <w:sz w:val="16"/>
              </w:rPr>
              <w:t xml:space="preserve">  NO</w:t>
            </w:r>
          </w:p>
          <w:p w:rsidR="00E148F9" w:rsidRDefault="00E148F9">
            <w:pPr>
              <w:spacing w:line="36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33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8F9" w:rsidRDefault="00644E10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DATE OF COURT ORDER</w:t>
            </w:r>
          </w:p>
          <w:p w:rsidR="00E148F9" w:rsidRDefault="00C300A9">
            <w:pPr>
              <w:spacing w:line="360" w:lineRule="auto"/>
              <w:jc w:val="center"/>
              <w:rPr>
                <w:rFonts w:ascii="Arial" w:hAnsi="Arial"/>
                <w:sz w:val="16"/>
              </w:rPr>
            </w:pPr>
            <w:r>
              <w:rPr>
                <w:sz w:val="20"/>
              </w:rPr>
              <w:fldChar w:fldCharType="begin">
                <w:ffData>
                  <w:name w:val="Text175"/>
                  <w:enabled/>
                  <w:calcOnExit w:val="0"/>
                  <w:textInput/>
                </w:ffData>
              </w:fldChar>
            </w:r>
            <w:bookmarkStart w:id="27" w:name="Text175"/>
            <w:r w:rsidR="00644E10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27"/>
          </w:p>
        </w:tc>
      </w:tr>
      <w:tr w:rsidR="00E148F9">
        <w:trPr>
          <w:trHeight w:hRule="exact" w:val="360"/>
        </w:trPr>
        <w:tc>
          <w:tcPr>
            <w:tcW w:w="856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148F9" w:rsidRDefault="00644E10">
            <w:pPr>
              <w:spacing w:before="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20"/>
              </w:rPr>
              <w:t>IS THE CHILD IN CURRENT RECEIPT OF SSI?</w:t>
            </w:r>
          </w:p>
          <w:p w:rsidR="00E148F9" w:rsidRDefault="00E148F9">
            <w:pPr>
              <w:spacing w:line="360" w:lineRule="auto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2789" w:type="dxa"/>
            <w:gridSpan w:val="4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148F9" w:rsidRDefault="00C300A9">
            <w:pPr>
              <w:spacing w:before="60" w:line="360" w:lineRule="auto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28"/>
            <w:r w:rsidR="00644E10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28"/>
            <w:r w:rsidR="00644E10">
              <w:rPr>
                <w:rFonts w:ascii="Arial" w:hAnsi="Arial"/>
                <w:sz w:val="20"/>
              </w:rPr>
              <w:t xml:space="preserve">  YES     </w:t>
            </w:r>
            <w:r>
              <w:rPr>
                <w:sz w:val="20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29"/>
            <w:r w:rsidR="00644E10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29"/>
            <w:r w:rsidR="00644E10">
              <w:rPr>
                <w:rFonts w:ascii="Arial" w:hAnsi="Arial"/>
                <w:sz w:val="20"/>
              </w:rPr>
              <w:t xml:space="preserve">  NO</w:t>
            </w:r>
          </w:p>
        </w:tc>
      </w:tr>
      <w:tr w:rsidR="00E148F9">
        <w:trPr>
          <w:trHeight w:hRule="exact" w:val="340"/>
        </w:trPr>
        <w:tc>
          <w:tcPr>
            <w:tcW w:w="856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148F9" w:rsidRDefault="00644E10">
            <w:pPr>
              <w:spacing w:before="60" w:line="36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Is child under age 18 or 19 and expected to complete school by age 19?</w:t>
            </w:r>
          </w:p>
          <w:p w:rsidR="00E148F9" w:rsidRDefault="00E148F9">
            <w:pPr>
              <w:spacing w:before="60" w:line="360" w:lineRule="auto"/>
              <w:rPr>
                <w:rFonts w:ascii="Arial" w:hAnsi="Arial"/>
                <w:sz w:val="20"/>
              </w:rPr>
            </w:pPr>
          </w:p>
        </w:tc>
        <w:tc>
          <w:tcPr>
            <w:tcW w:w="2789" w:type="dxa"/>
            <w:gridSpan w:val="4"/>
            <w:tcBorders>
              <w:top w:val="single" w:sz="6" w:space="0" w:color="auto"/>
              <w:right w:val="single" w:sz="12" w:space="0" w:color="auto"/>
            </w:tcBorders>
          </w:tcPr>
          <w:p w:rsidR="00E148F9" w:rsidRDefault="00C300A9">
            <w:pPr>
              <w:spacing w:before="60" w:line="360" w:lineRule="auto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4E10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 w:rsidR="00644E10">
              <w:rPr>
                <w:rFonts w:ascii="Arial" w:hAnsi="Arial"/>
                <w:sz w:val="20"/>
              </w:rPr>
              <w:t xml:space="preserve">  YES     </w:t>
            </w:r>
            <w:r>
              <w:rPr>
                <w:sz w:val="20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4E10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 w:rsidR="00644E10">
              <w:rPr>
                <w:rFonts w:ascii="Arial" w:hAnsi="Arial"/>
                <w:sz w:val="20"/>
              </w:rPr>
              <w:t xml:space="preserve">  NO</w:t>
            </w:r>
          </w:p>
        </w:tc>
      </w:tr>
      <w:tr w:rsidR="00E148F9">
        <w:trPr>
          <w:trHeight w:hRule="exact" w:val="340"/>
        </w:trPr>
        <w:tc>
          <w:tcPr>
            <w:tcW w:w="856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148F9" w:rsidRDefault="00644E10">
            <w:pPr>
              <w:spacing w:before="60" w:line="36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Is the child deprived of parental support in the home from which (s)he was removed?</w:t>
            </w:r>
          </w:p>
        </w:tc>
        <w:tc>
          <w:tcPr>
            <w:tcW w:w="2789" w:type="dxa"/>
            <w:gridSpan w:val="4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148F9" w:rsidRDefault="00C300A9">
            <w:pPr>
              <w:spacing w:before="60" w:line="360" w:lineRule="auto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4E10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 w:rsidR="00644E10">
              <w:rPr>
                <w:rFonts w:ascii="Arial" w:hAnsi="Arial"/>
                <w:sz w:val="20"/>
              </w:rPr>
              <w:t xml:space="preserve">  YES     </w:t>
            </w:r>
            <w:r>
              <w:rPr>
                <w:sz w:val="20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4E10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 w:rsidR="00644E10">
              <w:rPr>
                <w:rFonts w:ascii="Arial" w:hAnsi="Arial"/>
                <w:sz w:val="20"/>
              </w:rPr>
              <w:t xml:space="preserve">  NO</w:t>
            </w:r>
          </w:p>
        </w:tc>
      </w:tr>
      <w:tr w:rsidR="00E148F9">
        <w:trPr>
          <w:trHeight w:hRule="exact" w:val="340"/>
        </w:trPr>
        <w:tc>
          <w:tcPr>
            <w:tcW w:w="856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148F9" w:rsidRDefault="00644E10">
            <w:pPr>
              <w:spacing w:before="60" w:line="36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Is the child placed in a reimbursable facility?</w:t>
            </w:r>
          </w:p>
        </w:tc>
        <w:tc>
          <w:tcPr>
            <w:tcW w:w="2789" w:type="dxa"/>
            <w:gridSpan w:val="4"/>
            <w:tcBorders>
              <w:bottom w:val="single" w:sz="6" w:space="0" w:color="auto"/>
              <w:right w:val="single" w:sz="6" w:space="0" w:color="auto"/>
            </w:tcBorders>
          </w:tcPr>
          <w:p w:rsidR="00E148F9" w:rsidRDefault="00C300A9">
            <w:pPr>
              <w:spacing w:before="60" w:line="360" w:lineRule="auto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4E10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 w:rsidR="00644E10">
              <w:rPr>
                <w:rFonts w:ascii="Arial" w:hAnsi="Arial"/>
                <w:sz w:val="20"/>
              </w:rPr>
              <w:t xml:space="preserve">  YES     </w:t>
            </w:r>
            <w:r>
              <w:rPr>
                <w:sz w:val="20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4E10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 w:rsidR="00644E10">
              <w:rPr>
                <w:rFonts w:ascii="Arial" w:hAnsi="Arial"/>
                <w:sz w:val="20"/>
              </w:rPr>
              <w:t xml:space="preserve">  NO</w:t>
            </w:r>
          </w:p>
        </w:tc>
      </w:tr>
      <w:tr w:rsidR="00E148F9">
        <w:trPr>
          <w:trHeight w:hRule="exact" w:val="340"/>
        </w:trPr>
        <w:tc>
          <w:tcPr>
            <w:tcW w:w="856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148F9" w:rsidRDefault="00644E10">
            <w:pPr>
              <w:spacing w:before="60" w:line="36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Are the child’s countable resources under the $10,000 standard?</w:t>
            </w:r>
          </w:p>
        </w:tc>
        <w:tc>
          <w:tcPr>
            <w:tcW w:w="2789" w:type="dxa"/>
            <w:gridSpan w:val="4"/>
            <w:tcBorders>
              <w:bottom w:val="single" w:sz="6" w:space="0" w:color="auto"/>
              <w:right w:val="single" w:sz="6" w:space="0" w:color="auto"/>
            </w:tcBorders>
          </w:tcPr>
          <w:p w:rsidR="00E148F9" w:rsidRDefault="00C300A9">
            <w:pPr>
              <w:spacing w:before="60" w:line="360" w:lineRule="auto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4E10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 w:rsidR="00644E10">
              <w:rPr>
                <w:rFonts w:ascii="Arial" w:hAnsi="Arial"/>
                <w:sz w:val="20"/>
              </w:rPr>
              <w:t xml:space="preserve">  YES     </w:t>
            </w:r>
            <w:r>
              <w:rPr>
                <w:sz w:val="20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4E10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 w:rsidR="00644E10">
              <w:rPr>
                <w:rFonts w:ascii="Arial" w:hAnsi="Arial"/>
                <w:sz w:val="20"/>
              </w:rPr>
              <w:t xml:space="preserve">  NO</w:t>
            </w:r>
          </w:p>
        </w:tc>
      </w:tr>
      <w:tr w:rsidR="00E148F9">
        <w:trPr>
          <w:trHeight w:hRule="exact" w:val="340"/>
        </w:trPr>
        <w:tc>
          <w:tcPr>
            <w:tcW w:w="856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148F9" w:rsidRDefault="00644E10">
            <w:pPr>
              <w:spacing w:before="60" w:line="36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Is the child’s income within the foster care maintenance rate standards?</w:t>
            </w:r>
          </w:p>
        </w:tc>
        <w:tc>
          <w:tcPr>
            <w:tcW w:w="2789" w:type="dxa"/>
            <w:gridSpan w:val="4"/>
            <w:tcBorders>
              <w:bottom w:val="single" w:sz="6" w:space="0" w:color="auto"/>
              <w:right w:val="single" w:sz="6" w:space="0" w:color="auto"/>
            </w:tcBorders>
          </w:tcPr>
          <w:p w:rsidR="00E148F9" w:rsidRDefault="00C300A9">
            <w:pPr>
              <w:spacing w:before="60" w:line="360" w:lineRule="auto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4E10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 w:rsidR="00644E10">
              <w:rPr>
                <w:rFonts w:ascii="Arial" w:hAnsi="Arial"/>
                <w:sz w:val="20"/>
              </w:rPr>
              <w:t xml:space="preserve">  YES     </w:t>
            </w:r>
            <w:r>
              <w:rPr>
                <w:sz w:val="20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4E10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 w:rsidR="00644E10">
              <w:rPr>
                <w:rFonts w:ascii="Arial" w:hAnsi="Arial"/>
                <w:sz w:val="20"/>
              </w:rPr>
              <w:t xml:space="preserve">  NO</w:t>
            </w:r>
          </w:p>
        </w:tc>
      </w:tr>
      <w:tr w:rsidR="00E148F9">
        <w:trPr>
          <w:trHeight w:hRule="exact" w:val="270"/>
        </w:trPr>
        <w:tc>
          <w:tcPr>
            <w:tcW w:w="11358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8F9" w:rsidRDefault="00644E10">
            <w:pPr>
              <w:spacing w:line="36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V.  SUMMARY</w:t>
            </w:r>
          </w:p>
        </w:tc>
      </w:tr>
      <w:tr w:rsidR="00E148F9">
        <w:trPr>
          <w:trHeight w:hRule="exact" w:val="620"/>
        </w:trPr>
        <w:tc>
          <w:tcPr>
            <w:tcW w:w="4968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48F9" w:rsidRDefault="00C300A9">
            <w:pPr>
              <w:spacing w:line="360" w:lineRule="auto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30"/>
            <w:r w:rsidR="00644E10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30"/>
            <w:r w:rsidR="00644E10">
              <w:rPr>
                <w:rFonts w:ascii="Arial" w:hAnsi="Arial"/>
                <w:sz w:val="20"/>
              </w:rPr>
              <w:t xml:space="preserve">  Meets reimbursable criteria</w:t>
            </w:r>
          </w:p>
          <w:p w:rsidR="00E148F9" w:rsidRDefault="00C300A9">
            <w:pPr>
              <w:spacing w:line="360" w:lineRule="auto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31"/>
            <w:r w:rsidR="00644E10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31"/>
            <w:r w:rsidR="00644E10">
              <w:rPr>
                <w:rFonts w:ascii="Arial" w:hAnsi="Arial"/>
                <w:sz w:val="20"/>
              </w:rPr>
              <w:t xml:space="preserve">  Does not meet reimbursable criteria.</w:t>
            </w:r>
          </w:p>
        </w:tc>
        <w:tc>
          <w:tcPr>
            <w:tcW w:w="6390" w:type="dxa"/>
            <w:gridSpan w:val="9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148F9" w:rsidRDefault="00E148F9">
            <w:pPr>
              <w:spacing w:line="360" w:lineRule="auto"/>
              <w:rPr>
                <w:rFonts w:ascii="Arial" w:hAnsi="Arial"/>
                <w:sz w:val="20"/>
              </w:rPr>
            </w:pPr>
          </w:p>
        </w:tc>
      </w:tr>
      <w:tr w:rsidR="00E148F9">
        <w:trPr>
          <w:trHeight w:hRule="exact" w:val="2100"/>
        </w:trPr>
        <w:tc>
          <w:tcPr>
            <w:tcW w:w="918" w:type="dxa"/>
            <w:tcBorders>
              <w:left w:val="single" w:sz="6" w:space="0" w:color="auto"/>
              <w:bottom w:val="single" w:sz="6" w:space="0" w:color="auto"/>
            </w:tcBorders>
          </w:tcPr>
          <w:p w:rsidR="00E148F9" w:rsidRDefault="00E148F9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  <w:tc>
          <w:tcPr>
            <w:tcW w:w="4050" w:type="dxa"/>
            <w:gridSpan w:val="3"/>
            <w:tcBorders>
              <w:bottom w:val="single" w:sz="6" w:space="0" w:color="auto"/>
              <w:right w:val="single" w:sz="6" w:space="0" w:color="auto"/>
            </w:tcBorders>
          </w:tcPr>
          <w:p w:rsidR="00E148F9" w:rsidRDefault="00644E10">
            <w:pPr>
              <w:spacing w:before="80" w:line="360" w:lineRule="auto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DOCUMENT REASON BELOW</w:t>
            </w:r>
          </w:p>
          <w:p w:rsidR="00E148F9" w:rsidRDefault="00C300A9">
            <w:pPr>
              <w:spacing w:line="36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sz w:val="16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32"/>
            <w:r w:rsidR="00644E10">
              <w:rPr>
                <w:rFonts w:ascii="Arial" w:hAnsi="Arial"/>
                <w:sz w:val="16"/>
              </w:rPr>
              <w:instrText xml:space="preserve"> FORMCHECKBOX </w:instrText>
            </w:r>
            <w:r>
              <w:rPr>
                <w:rFonts w:ascii="Arial" w:hAnsi="Arial"/>
                <w:sz w:val="16"/>
              </w:rPr>
            </w:r>
            <w:r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  <w:bookmarkEnd w:id="32"/>
            <w:r w:rsidR="00644E10">
              <w:rPr>
                <w:rFonts w:ascii="Arial" w:hAnsi="Arial"/>
                <w:b/>
                <w:sz w:val="16"/>
              </w:rPr>
              <w:t xml:space="preserve">  </w:t>
            </w:r>
            <w:r w:rsidR="00644E10">
              <w:rPr>
                <w:rFonts w:ascii="Arial" w:hAnsi="Arial"/>
                <w:sz w:val="16"/>
              </w:rPr>
              <w:t>Current receipt of SSI</w:t>
            </w:r>
          </w:p>
          <w:p w:rsidR="00E148F9" w:rsidRDefault="00C300A9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33"/>
            <w:r w:rsidR="00644E10">
              <w:rPr>
                <w:rFonts w:ascii="Arial" w:hAnsi="Arial"/>
                <w:sz w:val="16"/>
              </w:rPr>
              <w:instrText xml:space="preserve"> FORMCHECKBOX </w:instrText>
            </w:r>
            <w:r>
              <w:rPr>
                <w:rFonts w:ascii="Arial" w:hAnsi="Arial"/>
                <w:sz w:val="16"/>
              </w:rPr>
            </w:r>
            <w:r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  <w:bookmarkEnd w:id="33"/>
            <w:r w:rsidR="00644E10">
              <w:rPr>
                <w:rFonts w:ascii="Arial" w:hAnsi="Arial"/>
                <w:sz w:val="16"/>
              </w:rPr>
              <w:t xml:space="preserve">  No Current  Court Order with Reasonable efforts</w:t>
            </w:r>
          </w:p>
          <w:p w:rsidR="00E148F9" w:rsidRDefault="00C300A9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34"/>
            <w:r w:rsidR="00644E10">
              <w:rPr>
                <w:rFonts w:ascii="Arial" w:hAnsi="Arial"/>
                <w:sz w:val="16"/>
              </w:rPr>
              <w:instrText xml:space="preserve"> FORMCHECKBOX </w:instrText>
            </w:r>
            <w:r>
              <w:rPr>
                <w:rFonts w:ascii="Arial" w:hAnsi="Arial"/>
                <w:sz w:val="16"/>
              </w:rPr>
            </w:r>
            <w:r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  <w:bookmarkEnd w:id="34"/>
            <w:r w:rsidR="00644E10">
              <w:rPr>
                <w:rFonts w:ascii="Arial" w:hAnsi="Arial"/>
                <w:sz w:val="16"/>
              </w:rPr>
              <w:t xml:space="preserve">  Deprivation</w:t>
            </w:r>
          </w:p>
          <w:p w:rsidR="00E148F9" w:rsidRDefault="00C300A9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35"/>
            <w:r w:rsidR="00644E10">
              <w:rPr>
                <w:rFonts w:ascii="Arial" w:hAnsi="Arial"/>
                <w:sz w:val="16"/>
              </w:rPr>
              <w:instrText xml:space="preserve"> FORMCHECKBOX </w:instrText>
            </w:r>
            <w:r>
              <w:rPr>
                <w:rFonts w:ascii="Arial" w:hAnsi="Arial"/>
                <w:sz w:val="16"/>
              </w:rPr>
            </w:r>
            <w:r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  <w:bookmarkEnd w:id="35"/>
            <w:r w:rsidR="00644E10">
              <w:rPr>
                <w:rFonts w:ascii="Arial" w:hAnsi="Arial"/>
                <w:sz w:val="16"/>
              </w:rPr>
              <w:t xml:space="preserve">  Age</w:t>
            </w:r>
          </w:p>
          <w:p w:rsidR="00E148F9" w:rsidRDefault="00C300A9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36"/>
            <w:r w:rsidR="00644E10">
              <w:rPr>
                <w:rFonts w:ascii="Arial" w:hAnsi="Arial"/>
                <w:sz w:val="16"/>
              </w:rPr>
              <w:instrText xml:space="preserve"> FORMCHECKBOX </w:instrText>
            </w:r>
            <w:r>
              <w:rPr>
                <w:rFonts w:ascii="Arial" w:hAnsi="Arial"/>
                <w:sz w:val="16"/>
              </w:rPr>
            </w:r>
            <w:r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  <w:bookmarkEnd w:id="36"/>
            <w:r w:rsidR="00644E10">
              <w:rPr>
                <w:rFonts w:ascii="Arial" w:hAnsi="Arial"/>
                <w:sz w:val="16"/>
              </w:rPr>
              <w:t xml:space="preserve">  Reimbursable Facility</w:t>
            </w:r>
          </w:p>
          <w:p w:rsidR="00E148F9" w:rsidRDefault="00C300A9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37"/>
            <w:r w:rsidR="00644E10">
              <w:rPr>
                <w:rFonts w:ascii="Arial" w:hAnsi="Arial"/>
                <w:sz w:val="16"/>
              </w:rPr>
              <w:instrText xml:space="preserve"> FORMCHECKBOX </w:instrText>
            </w:r>
            <w:r>
              <w:rPr>
                <w:rFonts w:ascii="Arial" w:hAnsi="Arial"/>
                <w:sz w:val="16"/>
              </w:rPr>
            </w:r>
            <w:r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  <w:bookmarkEnd w:id="37"/>
            <w:r w:rsidR="00644E10">
              <w:rPr>
                <w:rFonts w:ascii="Arial" w:hAnsi="Arial"/>
                <w:sz w:val="16"/>
              </w:rPr>
              <w:t xml:space="preserve">  Financial Need</w:t>
            </w:r>
          </w:p>
        </w:tc>
        <w:tc>
          <w:tcPr>
            <w:tcW w:w="6390" w:type="dxa"/>
            <w:gridSpan w:val="9"/>
            <w:tcBorders>
              <w:bottom w:val="single" w:sz="6" w:space="0" w:color="auto"/>
              <w:right w:val="single" w:sz="6" w:space="0" w:color="auto"/>
            </w:tcBorders>
          </w:tcPr>
          <w:p w:rsidR="00E148F9" w:rsidRDefault="00C300A9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sz w:val="20"/>
              </w:rPr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bookmarkStart w:id="38" w:name="Text161"/>
            <w:r w:rsidR="00644E10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38"/>
          </w:p>
          <w:p w:rsidR="00E148F9" w:rsidRDefault="00E148F9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E148F9" w:rsidRDefault="00E148F9">
            <w:pPr>
              <w:spacing w:line="360" w:lineRule="auto"/>
              <w:rPr>
                <w:rFonts w:ascii="Arial" w:hAnsi="Arial"/>
                <w:sz w:val="16"/>
              </w:rPr>
            </w:pPr>
          </w:p>
        </w:tc>
      </w:tr>
      <w:tr w:rsidR="00E148F9">
        <w:trPr>
          <w:trHeight w:hRule="exact" w:val="600"/>
        </w:trPr>
        <w:tc>
          <w:tcPr>
            <w:tcW w:w="559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148F9" w:rsidRDefault="00644E10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MONTHS TITLE IV-E REIMBURSABLE</w:t>
            </w:r>
          </w:p>
          <w:p w:rsidR="00E148F9" w:rsidRDefault="00C300A9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sz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bookmarkStart w:id="39" w:name="Text159"/>
            <w:r w:rsidR="00644E10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 w:rsidR="00644E10"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39"/>
          </w:p>
        </w:tc>
        <w:tc>
          <w:tcPr>
            <w:tcW w:w="381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8F9" w:rsidRDefault="00644E10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ELIGIBILITY SPECIALIST SIGNATURE</w:t>
            </w: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8F9" w:rsidRDefault="00644E10">
            <w:pPr>
              <w:spacing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DATE</w:t>
            </w:r>
          </w:p>
          <w:p w:rsidR="00E148F9" w:rsidRDefault="00C300A9">
            <w:pPr>
              <w:spacing w:line="360" w:lineRule="auto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73"/>
                  <w:enabled/>
                  <w:calcOnExit w:val="0"/>
                  <w:textInput/>
                </w:ffData>
              </w:fldChar>
            </w:r>
            <w:bookmarkStart w:id="40" w:name="Text173"/>
            <w:r w:rsidR="00644E10"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644E10">
              <w:rPr>
                <w:rFonts w:ascii="Arial" w:hAnsi="Arial"/>
                <w:sz w:val="20"/>
              </w:rPr>
              <w:t> </w:t>
            </w:r>
            <w:r w:rsidR="00644E10">
              <w:rPr>
                <w:rFonts w:ascii="Arial" w:hAnsi="Arial"/>
                <w:sz w:val="20"/>
              </w:rPr>
              <w:t> </w:t>
            </w:r>
            <w:r w:rsidR="00644E10">
              <w:rPr>
                <w:rFonts w:ascii="Arial" w:hAnsi="Arial"/>
                <w:sz w:val="20"/>
              </w:rPr>
              <w:t> </w:t>
            </w:r>
            <w:r w:rsidR="00644E10">
              <w:rPr>
                <w:rFonts w:ascii="Arial" w:hAnsi="Arial"/>
                <w:sz w:val="20"/>
              </w:rPr>
              <w:t> </w:t>
            </w:r>
            <w:r w:rsidR="00644E10"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40"/>
          </w:p>
        </w:tc>
      </w:tr>
    </w:tbl>
    <w:p w:rsidR="00644E10" w:rsidRDefault="00644E1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MO 886-2872 (12-00) E 12-00</w:t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  <w:t xml:space="preserve">      CS-IV-E/FFP-5(E)</w:t>
      </w:r>
    </w:p>
    <w:sectPr w:rsidR="00644E10" w:rsidSect="00E148F9">
      <w:pgSz w:w="12240" w:h="15840" w:code="1"/>
      <w:pgMar w:top="360" w:right="576" w:bottom="274" w:left="57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cumentProtection w:edit="forms" w:enforcement="1" w:cryptProviderType="rsaFull" w:cryptAlgorithmClass="hash" w:cryptAlgorithmType="typeAny" w:cryptAlgorithmSid="4" w:cryptSpinCount="100000" w:hash="sZmjb4+V9rWfDYmr6Th4aA7FLlU=" w:salt="8VIUmg/7tC/7Ku/cYDSQEQ=="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</w:compat>
  <w:rsids>
    <w:rsidRoot w:val="00644E10"/>
    <w:rsid w:val="00331460"/>
    <w:rsid w:val="004634D6"/>
    <w:rsid w:val="00644E10"/>
    <w:rsid w:val="00C300A9"/>
    <w:rsid w:val="00E14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8F9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CS-IV-E FFP 5 FORM.dotx</Template>
  <TotalTime>1</TotalTime>
  <Pages>1</Pages>
  <Words>458</Words>
  <Characters>2614</Characters>
  <Application>Microsoft Office Word</Application>
  <DocSecurity>0</DocSecurity>
  <Lines>21</Lines>
  <Paragraphs>6</Paragraphs>
  <ScaleCrop>false</ScaleCrop>
  <Company>Missouri Department of Social Services</Company>
  <LinksUpToDate>false</LinksUpToDate>
  <CharactersWithSpaces>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IM-42 INTERCOUNTY TRANSFER FORM</dc:title>
  <dc:subject/>
  <dc:creator>HOLTFVB</dc:creator>
  <cp:keywords/>
  <dc:description>REV 1 3/17/97 MOVED TO FORMS </dc:description>
  <cp:lastModifiedBy>DSS-CD</cp:lastModifiedBy>
  <cp:revision>2</cp:revision>
  <cp:lastPrinted>2000-08-07T16:15:00Z</cp:lastPrinted>
  <dcterms:created xsi:type="dcterms:W3CDTF">2012-07-02T14:56:00Z</dcterms:created>
  <dcterms:modified xsi:type="dcterms:W3CDTF">2012-07-02T14:56:00Z</dcterms:modified>
</cp:coreProperties>
</file>