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91" w:type="dxa"/>
        <w:tblInd w:w="-1" w:type="dxa"/>
        <w:tblLayout w:type="fixed"/>
        <w:tblLook w:val="0000" w:firstRow="0" w:lastRow="0" w:firstColumn="0" w:lastColumn="0" w:noHBand="0" w:noVBand="0"/>
      </w:tblPr>
      <w:tblGrid>
        <w:gridCol w:w="991"/>
        <w:gridCol w:w="2092"/>
        <w:gridCol w:w="538"/>
        <w:gridCol w:w="610"/>
        <w:gridCol w:w="2447"/>
        <w:gridCol w:w="523"/>
        <w:gridCol w:w="127"/>
        <w:gridCol w:w="1753"/>
        <w:gridCol w:w="18"/>
        <w:gridCol w:w="816"/>
        <w:gridCol w:w="166"/>
        <w:gridCol w:w="1812"/>
        <w:gridCol w:w="460"/>
        <w:gridCol w:w="2138"/>
      </w:tblGrid>
      <w:tr w:rsidR="008E271C" w:rsidRPr="00EF2460" w14:paraId="16C760A5" w14:textId="77777777" w:rsidTr="00F341F7">
        <w:trPr>
          <w:cantSplit/>
          <w:trHeight w:val="830"/>
        </w:trPr>
        <w:tc>
          <w:tcPr>
            <w:tcW w:w="991" w:type="dxa"/>
            <w:shd w:val="clear" w:color="auto" w:fill="FFFFFF"/>
            <w:vAlign w:val="center"/>
          </w:tcPr>
          <w:p w14:paraId="6DD0ECD3" w14:textId="77777777" w:rsidR="008E271C" w:rsidRPr="00EF2460" w:rsidRDefault="00B43F87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3B64E83" wp14:editId="03EEA680">
                  <wp:extent cx="464820" cy="4648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0" w:type="dxa"/>
            <w:gridSpan w:val="13"/>
            <w:shd w:val="clear" w:color="auto" w:fill="FFFFFF"/>
            <w:vAlign w:val="center"/>
          </w:tcPr>
          <w:p w14:paraId="031A4EF2" w14:textId="77777777" w:rsidR="008E271C" w:rsidRPr="007B2578" w:rsidRDefault="008E271C" w:rsidP="008E271C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B2578">
              <w:rPr>
                <w:rFonts w:cs="Arial"/>
              </w:rPr>
              <w:t>MISSOURI DEPARTMENT OF SOCIAL SERVICES</w:t>
            </w:r>
          </w:p>
          <w:p w14:paraId="235349CC" w14:textId="77777777" w:rsidR="008E271C" w:rsidRPr="007B2578" w:rsidRDefault="008E271C" w:rsidP="008E271C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7B2578">
              <w:rPr>
                <w:rFonts w:cs="Arial"/>
              </w:rPr>
              <w:t>CHILDREN’S DIVISION</w:t>
            </w:r>
          </w:p>
          <w:p w14:paraId="4D42CD36" w14:textId="77777777" w:rsidR="008E271C" w:rsidRPr="00EF2460" w:rsidRDefault="003E47B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</w:rPr>
              <w:t xml:space="preserve">Monthly </w:t>
            </w:r>
            <w:r w:rsidR="007B2578" w:rsidRPr="007B2578">
              <w:rPr>
                <w:rFonts w:cs="Arial"/>
                <w:b/>
                <w:bCs/>
              </w:rPr>
              <w:t>Medical Log</w:t>
            </w:r>
          </w:p>
        </w:tc>
      </w:tr>
      <w:tr w:rsidR="00DA529B" w14:paraId="1D9FAD7A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9915" w:type="dxa"/>
            <w:gridSpan w:val="10"/>
            <w:shd w:val="clear" w:color="auto" w:fill="auto"/>
            <w:vAlign w:val="center"/>
          </w:tcPr>
          <w:p w14:paraId="79D34D1D" w14:textId="77777777" w:rsidR="00DA529B" w:rsidRPr="00941F4E" w:rsidRDefault="00DA529B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>Month:</w:t>
            </w:r>
            <w:r w:rsidRPr="00941F4E">
              <w:rPr>
                <w:rFonts w:cs="Arial"/>
                <w:sz w:val="20"/>
                <w:szCs w:val="20"/>
              </w:rPr>
              <w:t xml:space="preserve"> </w:t>
            </w:r>
            <w:r w:rsidR="00B112DE"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B112DE"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="00B112DE" w:rsidRPr="00941F4E">
              <w:rPr>
                <w:rFonts w:cs="Arial"/>
                <w:caps/>
                <w:sz w:val="20"/>
                <w:szCs w:val="20"/>
              </w:rPr>
            </w:r>
            <w:r w:rsidR="00B112DE"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bookmarkStart w:id="0" w:name="_GoBack"/>
            <w:r w:rsidR="00B112DE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B112DE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B112DE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B112DE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B112DE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bookmarkEnd w:id="0"/>
            <w:r w:rsidR="00B112DE"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4576" w:type="dxa"/>
            <w:gridSpan w:val="4"/>
            <w:shd w:val="clear" w:color="auto" w:fill="auto"/>
            <w:vAlign w:val="center"/>
          </w:tcPr>
          <w:p w14:paraId="3A425410" w14:textId="77777777" w:rsidR="00DA529B" w:rsidRPr="00941F4E" w:rsidRDefault="00875250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>Year:</w:t>
            </w:r>
            <w:r w:rsidR="00DA529B" w:rsidRPr="00941F4E">
              <w:rPr>
                <w:rFonts w:cs="Arial"/>
                <w:sz w:val="20"/>
                <w:szCs w:val="20"/>
              </w:rPr>
              <w:t xml:space="preserve"> </w:t>
            </w:r>
            <w:r w:rsidR="00DA529B"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A529B"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="00DA529B" w:rsidRPr="00941F4E">
              <w:rPr>
                <w:rFonts w:cs="Arial"/>
                <w:caps/>
                <w:sz w:val="20"/>
                <w:szCs w:val="20"/>
              </w:rPr>
            </w:r>
            <w:r w:rsidR="00DA529B"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r w:rsidR="00DA529B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DA529B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DA529B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DA529B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DA529B"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="00DA529B"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</w:tr>
      <w:tr w:rsidR="00DA529B" w14:paraId="018EC9D9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9915" w:type="dxa"/>
            <w:gridSpan w:val="10"/>
            <w:shd w:val="clear" w:color="auto" w:fill="auto"/>
            <w:vAlign w:val="center"/>
          </w:tcPr>
          <w:p w14:paraId="11CED5A0" w14:textId="77777777" w:rsidR="00DA529B" w:rsidRPr="00941F4E" w:rsidRDefault="00DA529B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 xml:space="preserve">Foster Youth:  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3"/>
            <w:r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Pr="00941F4E">
              <w:rPr>
                <w:rFonts w:cs="Arial"/>
                <w:caps/>
                <w:sz w:val="20"/>
                <w:szCs w:val="20"/>
              </w:rPr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  <w:bookmarkEnd w:id="1"/>
        <w:tc>
          <w:tcPr>
            <w:tcW w:w="4576" w:type="dxa"/>
            <w:gridSpan w:val="4"/>
            <w:shd w:val="clear" w:color="auto" w:fill="auto"/>
            <w:vAlign w:val="center"/>
          </w:tcPr>
          <w:p w14:paraId="46E6065C" w14:textId="77777777" w:rsidR="00DA529B" w:rsidRPr="00941F4E" w:rsidRDefault="00DA529B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>DCN</w:t>
            </w:r>
            <w:r w:rsidR="00875250" w:rsidRPr="00941F4E">
              <w:rPr>
                <w:rFonts w:cs="Arial"/>
                <w:b/>
                <w:sz w:val="20"/>
                <w:szCs w:val="20"/>
              </w:rPr>
              <w:t>:</w:t>
            </w:r>
            <w:r w:rsidRPr="00941F4E">
              <w:rPr>
                <w:rFonts w:cs="Arial"/>
                <w:sz w:val="20"/>
                <w:szCs w:val="20"/>
              </w:rPr>
              <w:t xml:space="preserve"> 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Pr="00941F4E">
              <w:rPr>
                <w:rFonts w:cs="Arial"/>
                <w:caps/>
                <w:sz w:val="20"/>
                <w:szCs w:val="20"/>
              </w:rPr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</w:tr>
      <w:tr w:rsidR="00875250" w14:paraId="4929B14C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9915" w:type="dxa"/>
            <w:gridSpan w:val="10"/>
            <w:shd w:val="clear" w:color="auto" w:fill="auto"/>
            <w:vAlign w:val="center"/>
          </w:tcPr>
          <w:p w14:paraId="5DE235D0" w14:textId="77777777" w:rsidR="00875250" w:rsidRPr="00941F4E" w:rsidRDefault="00875250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>Resource Parent(s):</w:t>
            </w:r>
            <w:r w:rsidRPr="00941F4E">
              <w:rPr>
                <w:rFonts w:cs="Arial"/>
                <w:sz w:val="20"/>
                <w:szCs w:val="20"/>
              </w:rPr>
              <w:t xml:space="preserve"> 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Pr="00941F4E">
              <w:rPr>
                <w:rFonts w:cs="Arial"/>
                <w:caps/>
                <w:sz w:val="20"/>
                <w:szCs w:val="20"/>
              </w:rPr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4576" w:type="dxa"/>
            <w:gridSpan w:val="4"/>
            <w:shd w:val="clear" w:color="auto" w:fill="auto"/>
            <w:vAlign w:val="center"/>
          </w:tcPr>
          <w:p w14:paraId="4A375E4E" w14:textId="77777777" w:rsidR="00875250" w:rsidRPr="00941F4E" w:rsidRDefault="00875250" w:rsidP="004D0AEC">
            <w:pPr>
              <w:rPr>
                <w:rFonts w:cs="Arial"/>
                <w:sz w:val="20"/>
                <w:szCs w:val="20"/>
              </w:rPr>
            </w:pPr>
            <w:r w:rsidRPr="00941F4E">
              <w:rPr>
                <w:rFonts w:cs="Arial"/>
                <w:b/>
                <w:sz w:val="20"/>
                <w:szCs w:val="20"/>
              </w:rPr>
              <w:t xml:space="preserve">DVN: 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20"/>
                <w:szCs w:val="20"/>
              </w:rPr>
              <w:instrText xml:space="preserve"> FORMTEXT </w:instrText>
            </w:r>
            <w:r w:rsidRPr="00941F4E">
              <w:rPr>
                <w:rFonts w:cs="Arial"/>
                <w:caps/>
                <w:sz w:val="20"/>
                <w:szCs w:val="20"/>
              </w:rPr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noProof/>
                <w:sz w:val="20"/>
                <w:szCs w:val="20"/>
              </w:rPr>
              <w:t> </w:t>
            </w:r>
            <w:r w:rsidRPr="00941F4E">
              <w:rPr>
                <w:rFonts w:cs="Arial"/>
                <w:caps/>
                <w:sz w:val="20"/>
                <w:szCs w:val="20"/>
              </w:rPr>
              <w:fldChar w:fldCharType="end"/>
            </w:r>
          </w:p>
        </w:tc>
      </w:tr>
      <w:tr w:rsidR="007B2578" w14:paraId="57544D91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14491" w:type="dxa"/>
            <w:gridSpan w:val="14"/>
            <w:shd w:val="clear" w:color="auto" w:fill="auto"/>
            <w:vAlign w:val="center"/>
          </w:tcPr>
          <w:p w14:paraId="5F839E14" w14:textId="77777777" w:rsidR="007B2578" w:rsidRDefault="00C45460" w:rsidP="00941F4E">
            <w:r w:rsidRPr="003E57B2">
              <w:rPr>
                <w:b/>
                <w:highlight w:val="lightGray"/>
              </w:rPr>
              <w:t>Complete for all events during the month identified</w:t>
            </w:r>
            <w:r w:rsidR="00F341F7">
              <w:t xml:space="preserve"> – Policy 4.4.3</w:t>
            </w:r>
            <w:r w:rsidR="003E57B2">
              <w:t xml:space="preserve">             * Use additional page, if necessary</w:t>
            </w:r>
          </w:p>
        </w:tc>
      </w:tr>
      <w:tr w:rsidR="00E6562D" w14:paraId="1FE90644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7328" w:type="dxa"/>
            <w:gridSpan w:val="7"/>
            <w:shd w:val="clear" w:color="auto" w:fill="auto"/>
            <w:vAlign w:val="center"/>
          </w:tcPr>
          <w:p w14:paraId="58308785" w14:textId="77777777" w:rsidR="00E6562D" w:rsidRPr="003E57B2" w:rsidRDefault="00E6562D" w:rsidP="004D0AEC">
            <w:pPr>
              <w:rPr>
                <w:b/>
                <w:highlight w:val="lightGray"/>
              </w:rPr>
            </w:pPr>
            <w:r w:rsidRPr="00C072E9">
              <w:rPr>
                <w:b/>
              </w:rPr>
              <w:t xml:space="preserve">Child’s Current Weight:  </w:t>
            </w: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bookmarkEnd w:id="2"/>
        <w:tc>
          <w:tcPr>
            <w:tcW w:w="7163" w:type="dxa"/>
            <w:gridSpan w:val="7"/>
            <w:shd w:val="clear" w:color="auto" w:fill="auto"/>
            <w:vAlign w:val="center"/>
          </w:tcPr>
          <w:p w14:paraId="58CBDCF8" w14:textId="77777777" w:rsidR="00E6562D" w:rsidRPr="003E57B2" w:rsidRDefault="00E6562D" w:rsidP="004D0AEC">
            <w:pPr>
              <w:rPr>
                <w:b/>
                <w:highlight w:val="lightGray"/>
              </w:rPr>
            </w:pPr>
            <w:r w:rsidRPr="00E6562D">
              <w:rPr>
                <w:b/>
              </w:rPr>
              <w:t>Date Weight was taken: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B3B6E" w14:paraId="6924A5F1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49A20EF5" w14:textId="77777777" w:rsidR="00AB3B6E" w:rsidRDefault="00AB3B6E" w:rsidP="004D0AEC">
            <w:r w:rsidRPr="003E57B2">
              <w:rPr>
                <w:b/>
                <w:highlight w:val="lightGray"/>
              </w:rPr>
              <w:t>P</w:t>
            </w:r>
            <w:r>
              <w:rPr>
                <w:b/>
              </w:rPr>
              <w:t>HYSICIAN VISIT</w:t>
            </w:r>
          </w:p>
        </w:tc>
      </w:tr>
      <w:tr w:rsidR="00AB3B6E" w14:paraId="65255EC8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3DFEFFB1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2630" w:type="dxa"/>
            <w:gridSpan w:val="2"/>
            <w:shd w:val="clear" w:color="auto" w:fill="D9D9D9" w:themeFill="background1" w:themeFillShade="D9"/>
            <w:vAlign w:val="center"/>
          </w:tcPr>
          <w:p w14:paraId="7AA40DC7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Name / Clinic</w:t>
            </w:r>
          </w:p>
          <w:p w14:paraId="02B17B64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Address / Contact Info</w:t>
            </w:r>
          </w:p>
        </w:tc>
        <w:tc>
          <w:tcPr>
            <w:tcW w:w="3057" w:type="dxa"/>
            <w:gridSpan w:val="2"/>
            <w:shd w:val="clear" w:color="auto" w:fill="D9D9D9" w:themeFill="background1" w:themeFillShade="D9"/>
            <w:vAlign w:val="center"/>
          </w:tcPr>
          <w:p w14:paraId="6DD7549C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Purpose of Visit</w:t>
            </w:r>
          </w:p>
        </w:tc>
        <w:tc>
          <w:tcPr>
            <w:tcW w:w="2421" w:type="dxa"/>
            <w:gridSpan w:val="4"/>
            <w:shd w:val="clear" w:color="auto" w:fill="D9D9D9" w:themeFill="background1" w:themeFillShade="D9"/>
            <w:vAlign w:val="center"/>
          </w:tcPr>
          <w:p w14:paraId="78D5E818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Current Medication Change</w:t>
            </w:r>
          </w:p>
          <w:p w14:paraId="4135E890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Including Dosages</w:t>
            </w:r>
          </w:p>
        </w:tc>
        <w:tc>
          <w:tcPr>
            <w:tcW w:w="2794" w:type="dxa"/>
            <w:gridSpan w:val="3"/>
            <w:shd w:val="clear" w:color="auto" w:fill="D9D9D9" w:themeFill="background1" w:themeFillShade="D9"/>
            <w:vAlign w:val="center"/>
          </w:tcPr>
          <w:p w14:paraId="4C27C24A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New Medication Prescribed Including Dosages</w:t>
            </w:r>
          </w:p>
        </w:tc>
        <w:tc>
          <w:tcPr>
            <w:tcW w:w="2598" w:type="dxa"/>
            <w:gridSpan w:val="2"/>
            <w:shd w:val="clear" w:color="auto" w:fill="D9D9D9" w:themeFill="background1" w:themeFillShade="D9"/>
            <w:vAlign w:val="center"/>
          </w:tcPr>
          <w:p w14:paraId="2C5572E4" w14:textId="77777777" w:rsidR="00AB3B6E" w:rsidRPr="00941F4E" w:rsidRDefault="00AB3B6E" w:rsidP="00AB3B6E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Other (Including adverse reaction to medications</w:t>
            </w:r>
          </w:p>
        </w:tc>
      </w:tr>
      <w:tr w:rsidR="00E6562D" w14:paraId="42B3927A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65B20335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</w:tcPr>
          <w:p w14:paraId="7931FF50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14:paraId="0E1C91F5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421" w:type="dxa"/>
            <w:gridSpan w:val="4"/>
            <w:shd w:val="clear" w:color="auto" w:fill="auto"/>
            <w:vAlign w:val="center"/>
          </w:tcPr>
          <w:p w14:paraId="79181B13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794" w:type="dxa"/>
            <w:gridSpan w:val="3"/>
            <w:shd w:val="clear" w:color="auto" w:fill="auto"/>
            <w:vAlign w:val="center"/>
          </w:tcPr>
          <w:p w14:paraId="2CD39526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4C0DA659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E6562D" w14:paraId="517D7961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7E072C9B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</w:tcPr>
          <w:p w14:paraId="744731CA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14:paraId="6A4DF968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421" w:type="dxa"/>
            <w:gridSpan w:val="4"/>
            <w:shd w:val="clear" w:color="auto" w:fill="auto"/>
            <w:vAlign w:val="center"/>
          </w:tcPr>
          <w:p w14:paraId="4C6601B1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794" w:type="dxa"/>
            <w:gridSpan w:val="3"/>
            <w:shd w:val="clear" w:color="auto" w:fill="auto"/>
            <w:vAlign w:val="center"/>
          </w:tcPr>
          <w:p w14:paraId="005BC742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5BF7EE4A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E6562D" w14:paraId="0E88514C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55A66710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</w:tcPr>
          <w:p w14:paraId="6BCCAF12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14:paraId="266532B6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421" w:type="dxa"/>
            <w:gridSpan w:val="4"/>
            <w:shd w:val="clear" w:color="auto" w:fill="auto"/>
            <w:vAlign w:val="center"/>
          </w:tcPr>
          <w:p w14:paraId="13573C9F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794" w:type="dxa"/>
            <w:gridSpan w:val="3"/>
            <w:shd w:val="clear" w:color="auto" w:fill="auto"/>
            <w:vAlign w:val="center"/>
          </w:tcPr>
          <w:p w14:paraId="14BD64B3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40CCDEB3" w14:textId="77777777" w:rsidR="00E6562D" w:rsidRPr="00AB3B6E" w:rsidRDefault="00E6562D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2FD948AB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1EA3830A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</w:tcPr>
          <w:p w14:paraId="01E6D37B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14:paraId="0F4BB5AE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421" w:type="dxa"/>
            <w:gridSpan w:val="4"/>
            <w:shd w:val="clear" w:color="auto" w:fill="auto"/>
            <w:vAlign w:val="center"/>
          </w:tcPr>
          <w:p w14:paraId="66859D31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794" w:type="dxa"/>
            <w:gridSpan w:val="3"/>
            <w:shd w:val="clear" w:color="auto" w:fill="auto"/>
            <w:vAlign w:val="center"/>
          </w:tcPr>
          <w:p w14:paraId="2EEC4E7F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3A8C34FB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7CDB00BC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3DC58689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</w:tcPr>
          <w:p w14:paraId="5DC71B5F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057" w:type="dxa"/>
            <w:gridSpan w:val="2"/>
            <w:shd w:val="clear" w:color="auto" w:fill="auto"/>
            <w:vAlign w:val="center"/>
          </w:tcPr>
          <w:p w14:paraId="3A71F10A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421" w:type="dxa"/>
            <w:gridSpan w:val="4"/>
            <w:shd w:val="clear" w:color="auto" w:fill="auto"/>
            <w:vAlign w:val="center"/>
          </w:tcPr>
          <w:p w14:paraId="4038EB31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794" w:type="dxa"/>
            <w:gridSpan w:val="3"/>
            <w:shd w:val="clear" w:color="auto" w:fill="auto"/>
            <w:vAlign w:val="center"/>
          </w:tcPr>
          <w:p w14:paraId="62A3997B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3943E5FE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sdt>
        <w:sdtPr>
          <w:rPr>
            <w:rFonts w:cs="Arial"/>
            <w:caps/>
            <w:sz w:val="18"/>
            <w:szCs w:val="18"/>
          </w:rPr>
          <w:id w:val="1684317149"/>
          <w15:repeatingSection/>
        </w:sdtPr>
        <w:sdtEndPr/>
        <w:sdtContent>
          <w:sdt>
            <w:sdtPr>
              <w:rPr>
                <w:rFonts w:cs="Arial"/>
                <w:caps/>
                <w:sz w:val="18"/>
                <w:szCs w:val="18"/>
              </w:rPr>
              <w:id w:val="1584637972"/>
              <w:placeholder>
                <w:docPart w:val="D3707DE57DD646A1BBDD39C824BABD27"/>
              </w:placeholder>
              <w15:repeatingSectionItem/>
            </w:sdtPr>
            <w:sdtEndPr/>
            <w:sdtContent>
              <w:tr w:rsidR="004D0AEC" w14:paraId="4AA6F209" w14:textId="77777777" w:rsidTr="004E2016">
                <w:tblPrEx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Ex>
                <w:trPr>
                  <w:trHeight w:val="288"/>
                </w:trPr>
                <w:tc>
                  <w:tcPr>
                    <w:tcW w:w="991" w:type="dxa"/>
                    <w:shd w:val="clear" w:color="auto" w:fill="auto"/>
                    <w:vAlign w:val="center"/>
                  </w:tcPr>
                  <w:p w14:paraId="78B826BA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630" w:type="dxa"/>
                    <w:gridSpan w:val="2"/>
                    <w:shd w:val="clear" w:color="auto" w:fill="auto"/>
                    <w:vAlign w:val="center"/>
                  </w:tcPr>
                  <w:p w14:paraId="4BB2A648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3057" w:type="dxa"/>
                    <w:gridSpan w:val="2"/>
                    <w:shd w:val="clear" w:color="auto" w:fill="auto"/>
                    <w:vAlign w:val="center"/>
                  </w:tcPr>
                  <w:p w14:paraId="1FA1E39D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421" w:type="dxa"/>
                    <w:gridSpan w:val="4"/>
                    <w:shd w:val="clear" w:color="auto" w:fill="auto"/>
                    <w:vAlign w:val="center"/>
                  </w:tcPr>
                  <w:p w14:paraId="20A5AE24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794" w:type="dxa"/>
                    <w:gridSpan w:val="3"/>
                    <w:shd w:val="clear" w:color="auto" w:fill="auto"/>
                    <w:vAlign w:val="center"/>
                  </w:tcPr>
                  <w:p w14:paraId="0F166616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598" w:type="dxa"/>
                    <w:gridSpan w:val="2"/>
                    <w:shd w:val="clear" w:color="auto" w:fill="auto"/>
                    <w:vAlign w:val="center"/>
                  </w:tcPr>
                  <w:p w14:paraId="695706A6" w14:textId="77777777" w:rsidR="004D0AEC" w:rsidRPr="00AB3B6E" w:rsidRDefault="004D0AEC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</w:tr>
            </w:sdtContent>
          </w:sdt>
        </w:sdtContent>
      </w:sdt>
      <w:tr w:rsidR="00AB3B6E" w14:paraId="752DBC7D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01A0140C" w14:textId="77777777" w:rsidR="00AB3B6E" w:rsidRDefault="00AB3B6E" w:rsidP="004D0AEC">
            <w:r>
              <w:rPr>
                <w:b/>
              </w:rPr>
              <w:t>MEDICAL EVENT</w:t>
            </w:r>
          </w:p>
        </w:tc>
      </w:tr>
      <w:tr w:rsidR="001B2A1C" w14:paraId="19087669" w14:textId="14114456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76A50716" w14:textId="77777777" w:rsidR="001B2A1C" w:rsidRPr="00AB3B6E" w:rsidRDefault="001B2A1C" w:rsidP="004D0AE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3240" w:type="dxa"/>
            <w:gridSpan w:val="3"/>
            <w:shd w:val="clear" w:color="auto" w:fill="D9D9D9" w:themeFill="background1" w:themeFillShade="D9"/>
          </w:tcPr>
          <w:p w14:paraId="340DD027" w14:textId="77777777" w:rsidR="001B2A1C" w:rsidRPr="00AB3B6E" w:rsidRDefault="001B2A1C" w:rsidP="00B922B2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 xml:space="preserve">              Medical Event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14:paraId="10F73712" w14:textId="77777777" w:rsidR="001B2A1C" w:rsidRPr="00AB3B6E" w:rsidRDefault="001B2A1C" w:rsidP="00B72544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Treatment</w:t>
            </w:r>
          </w:p>
        </w:tc>
        <w:tc>
          <w:tcPr>
            <w:tcW w:w="2880" w:type="dxa"/>
            <w:gridSpan w:val="5"/>
            <w:shd w:val="clear" w:color="auto" w:fill="D9D9D9" w:themeFill="background1" w:themeFillShade="D9"/>
          </w:tcPr>
          <w:p w14:paraId="77086B47" w14:textId="77777777" w:rsidR="001B2A1C" w:rsidRPr="00AB3B6E" w:rsidRDefault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Outcome</w:t>
            </w:r>
          </w:p>
        </w:tc>
        <w:tc>
          <w:tcPr>
            <w:tcW w:w="4410" w:type="dxa"/>
            <w:gridSpan w:val="3"/>
            <w:shd w:val="clear" w:color="auto" w:fill="D9D9D9" w:themeFill="background1" w:themeFillShade="D9"/>
          </w:tcPr>
          <w:p w14:paraId="17B5508C" w14:textId="77777777" w:rsidR="001B2A1C" w:rsidRDefault="001B2A1C" w:rsidP="001B2A1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Pr="001B2A1C">
              <w:rPr>
                <w:rFonts w:cs="Arial"/>
                <w:sz w:val="18"/>
                <w:szCs w:val="18"/>
              </w:rPr>
              <w:t>ny medical even</w:t>
            </w:r>
            <w:r>
              <w:rPr>
                <w:rFonts w:cs="Arial"/>
                <w:sz w:val="18"/>
                <w:szCs w:val="18"/>
              </w:rPr>
              <w:t>t</w:t>
            </w:r>
            <w:r w:rsidRPr="001B2A1C">
              <w:rPr>
                <w:rFonts w:cs="Arial"/>
                <w:sz w:val="18"/>
                <w:szCs w:val="18"/>
              </w:rPr>
              <w:t xml:space="preserve"> not covered by a physician’s visit</w:t>
            </w:r>
          </w:p>
          <w:p w14:paraId="75776324" w14:textId="390CF435" w:rsidR="001B2A1C" w:rsidRPr="00AB3B6E" w:rsidRDefault="001B2A1C" w:rsidP="001B2A1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</w:t>
            </w:r>
            <w:r w:rsidR="00CE365F" w:rsidRPr="001B2A1C">
              <w:rPr>
                <w:rFonts w:cs="Arial"/>
                <w:sz w:val="18"/>
                <w:szCs w:val="18"/>
              </w:rPr>
              <w:t>Stomachache</w:t>
            </w:r>
            <w:r w:rsidRPr="001B2A1C">
              <w:rPr>
                <w:rFonts w:cs="Arial"/>
                <w:sz w:val="18"/>
                <w:szCs w:val="18"/>
              </w:rPr>
              <w:t>, sick from school,</w:t>
            </w:r>
            <w:r>
              <w:rPr>
                <w:rFonts w:cs="Arial"/>
                <w:sz w:val="18"/>
                <w:szCs w:val="18"/>
              </w:rPr>
              <w:t xml:space="preserve"> etc.)</w:t>
            </w:r>
          </w:p>
        </w:tc>
      </w:tr>
      <w:tr w:rsidR="001B2A1C" w14:paraId="72D441F2" w14:textId="6D1C5C04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74B3581B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14:paraId="1F480C55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2"/>
            <w:shd w:val="clear" w:color="auto" w:fill="auto"/>
            <w:vAlign w:val="center"/>
          </w:tcPr>
          <w:p w14:paraId="2A0DCA8F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5"/>
            <w:shd w:val="clear" w:color="auto" w:fill="auto"/>
            <w:vAlign w:val="center"/>
          </w:tcPr>
          <w:p w14:paraId="6E2093D5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3"/>
            <w:shd w:val="clear" w:color="auto" w:fill="auto"/>
            <w:vAlign w:val="center"/>
          </w:tcPr>
          <w:p w14:paraId="7402F192" w14:textId="45FE3C01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1B2A1C" w14:paraId="5016F74A" w14:textId="3B5EAE42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53F2CC96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14:paraId="249F7115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2"/>
            <w:shd w:val="clear" w:color="auto" w:fill="auto"/>
            <w:vAlign w:val="center"/>
          </w:tcPr>
          <w:p w14:paraId="13C1FD43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5"/>
            <w:shd w:val="clear" w:color="auto" w:fill="auto"/>
            <w:vAlign w:val="center"/>
          </w:tcPr>
          <w:p w14:paraId="141DA386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3"/>
            <w:shd w:val="clear" w:color="auto" w:fill="auto"/>
            <w:vAlign w:val="center"/>
          </w:tcPr>
          <w:p w14:paraId="3A4FE667" w14:textId="4550D199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1B2A1C" w14:paraId="49461BDC" w14:textId="39FB613E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1C19A0C9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14:paraId="1E39FCC3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2"/>
            <w:shd w:val="clear" w:color="auto" w:fill="auto"/>
            <w:vAlign w:val="center"/>
          </w:tcPr>
          <w:p w14:paraId="31A29218" w14:textId="77777777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5"/>
            <w:shd w:val="clear" w:color="auto" w:fill="auto"/>
            <w:vAlign w:val="center"/>
          </w:tcPr>
          <w:p w14:paraId="44CB609C" w14:textId="3446C351" w:rsidR="001B2A1C" w:rsidRPr="00AB3B6E" w:rsidRDefault="001B2A1C" w:rsidP="001B2A1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3"/>
            <w:shd w:val="clear" w:color="auto" w:fill="auto"/>
            <w:vAlign w:val="center"/>
          </w:tcPr>
          <w:p w14:paraId="7BCE4C01" w14:textId="65C4C0E9" w:rsidR="001B2A1C" w:rsidRPr="00AB3B6E" w:rsidRDefault="001B2A1C" w:rsidP="001B2A1C">
            <w:pPr>
              <w:ind w:left="1542" w:hanging="1542"/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1B2A1C" w14:paraId="13F2D339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38BD5391" w14:textId="5D2C7C41" w:rsidR="001B2A1C" w:rsidRPr="00AB3B6E" w:rsidRDefault="001B2A1C" w:rsidP="001B2A1C">
            <w:pPr>
              <w:rPr>
                <w:rFonts w:cs="Arial"/>
                <w:caps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14:paraId="523BC4CE" w14:textId="0EA7BD75" w:rsidR="001B2A1C" w:rsidRPr="00AB3B6E" w:rsidRDefault="001B2A1C" w:rsidP="001B2A1C">
            <w:pPr>
              <w:rPr>
                <w:rFonts w:cs="Arial"/>
                <w:caps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2"/>
            <w:shd w:val="clear" w:color="auto" w:fill="auto"/>
            <w:vAlign w:val="center"/>
          </w:tcPr>
          <w:p w14:paraId="59F9F896" w14:textId="541BDDEF" w:rsidR="001B2A1C" w:rsidRPr="00AB3B6E" w:rsidRDefault="001B2A1C" w:rsidP="001B2A1C">
            <w:pPr>
              <w:rPr>
                <w:rFonts w:cs="Arial"/>
                <w:caps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5"/>
            <w:shd w:val="clear" w:color="auto" w:fill="auto"/>
            <w:vAlign w:val="center"/>
          </w:tcPr>
          <w:p w14:paraId="65C285F4" w14:textId="4C1E0F03" w:rsidR="001B2A1C" w:rsidRPr="00AB3B6E" w:rsidRDefault="001B2A1C" w:rsidP="001B2A1C">
            <w:pPr>
              <w:rPr>
                <w:rFonts w:cs="Arial"/>
                <w:caps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3"/>
            <w:shd w:val="clear" w:color="auto" w:fill="auto"/>
            <w:vAlign w:val="center"/>
          </w:tcPr>
          <w:p w14:paraId="7299DE52" w14:textId="482994D1" w:rsidR="001B2A1C" w:rsidRPr="00AB3B6E" w:rsidRDefault="001B2A1C" w:rsidP="001B2A1C">
            <w:pPr>
              <w:ind w:left="1542" w:hanging="1542"/>
              <w:rPr>
                <w:rFonts w:cs="Arial"/>
                <w:caps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0278EFC6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1ABA91D2" w14:textId="77777777" w:rsidR="00AB3B6E" w:rsidRDefault="00AB3B6E" w:rsidP="004D0AEC">
            <w:r>
              <w:rPr>
                <w:b/>
              </w:rPr>
              <w:t>THERAPIST VISIT</w:t>
            </w:r>
          </w:p>
        </w:tc>
      </w:tr>
      <w:tr w:rsidR="00AB3B6E" w14:paraId="150BC12A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991" w:type="dxa"/>
            <w:shd w:val="clear" w:color="auto" w:fill="D9D9D9" w:themeFill="background1" w:themeFillShade="D9"/>
          </w:tcPr>
          <w:p w14:paraId="7493212B" w14:textId="77777777" w:rsidR="00AB3B6E" w:rsidRPr="00AB3B6E" w:rsidRDefault="00AB3B6E" w:rsidP="00AB3B6E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 xml:space="preserve">Date             </w:t>
            </w:r>
          </w:p>
        </w:tc>
        <w:tc>
          <w:tcPr>
            <w:tcW w:w="8108" w:type="dxa"/>
            <w:gridSpan w:val="8"/>
            <w:shd w:val="clear" w:color="auto" w:fill="D9D9D9" w:themeFill="background1" w:themeFillShade="D9"/>
          </w:tcPr>
          <w:p w14:paraId="4B6C6F33" w14:textId="77777777" w:rsidR="00AB3B6E" w:rsidRPr="00AB3B6E" w:rsidRDefault="00AB3B6E" w:rsidP="004A11D4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Name</w:t>
            </w:r>
            <w:r w:rsidR="00941F4E">
              <w:rPr>
                <w:rFonts w:cs="Arial"/>
                <w:sz w:val="18"/>
                <w:szCs w:val="18"/>
              </w:rPr>
              <w:t xml:space="preserve"> &amp; Address / Contact Info</w:t>
            </w:r>
          </w:p>
        </w:tc>
        <w:tc>
          <w:tcPr>
            <w:tcW w:w="5392" w:type="dxa"/>
            <w:gridSpan w:val="5"/>
            <w:shd w:val="clear" w:color="auto" w:fill="D9D9D9" w:themeFill="background1" w:themeFillShade="D9"/>
          </w:tcPr>
          <w:p w14:paraId="19F2DCC2" w14:textId="77777777" w:rsidR="00AB3B6E" w:rsidRPr="00AB3B6E" w:rsidRDefault="00AB3B6E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Purpose of Visit</w:t>
            </w:r>
          </w:p>
        </w:tc>
      </w:tr>
      <w:tr w:rsidR="00AB3B6E" w14:paraId="5D848AE1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7EFE350E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108" w:type="dxa"/>
            <w:gridSpan w:val="8"/>
            <w:shd w:val="clear" w:color="auto" w:fill="auto"/>
            <w:vAlign w:val="center"/>
          </w:tcPr>
          <w:p w14:paraId="79466141" w14:textId="77777777" w:rsidR="00AB3B6E" w:rsidRPr="00AB3B6E" w:rsidRDefault="00941F4E" w:rsidP="004E201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caps/>
                <w:sz w:val="18"/>
                <w:szCs w:val="18"/>
              </w:rPr>
            </w:r>
            <w:r>
              <w:rPr>
                <w:rFonts w:cs="Arial"/>
                <w:caps/>
                <w:sz w:val="18"/>
                <w:szCs w:val="18"/>
              </w:rPr>
              <w:fldChar w:fldCharType="separate"/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392" w:type="dxa"/>
            <w:gridSpan w:val="5"/>
            <w:shd w:val="clear" w:color="auto" w:fill="auto"/>
            <w:vAlign w:val="center"/>
          </w:tcPr>
          <w:p w14:paraId="1C0DEE88" w14:textId="77777777" w:rsidR="00AB3B6E" w:rsidRPr="00AB3B6E" w:rsidRDefault="00941F4E" w:rsidP="004E201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caps/>
                <w:sz w:val="18"/>
                <w:szCs w:val="18"/>
              </w:rPr>
            </w:r>
            <w:r>
              <w:rPr>
                <w:rFonts w:cs="Arial"/>
                <w:caps/>
                <w:sz w:val="18"/>
                <w:szCs w:val="18"/>
              </w:rPr>
              <w:fldChar w:fldCharType="separate"/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4AAA9F35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40D0D1C6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108" w:type="dxa"/>
            <w:gridSpan w:val="8"/>
            <w:shd w:val="clear" w:color="auto" w:fill="auto"/>
            <w:vAlign w:val="center"/>
          </w:tcPr>
          <w:p w14:paraId="260C7252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392" w:type="dxa"/>
            <w:gridSpan w:val="5"/>
            <w:shd w:val="clear" w:color="auto" w:fill="auto"/>
            <w:vAlign w:val="center"/>
          </w:tcPr>
          <w:p w14:paraId="468A8204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3A26CC8F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0EAA803C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108" w:type="dxa"/>
            <w:gridSpan w:val="8"/>
            <w:shd w:val="clear" w:color="auto" w:fill="auto"/>
            <w:vAlign w:val="center"/>
          </w:tcPr>
          <w:p w14:paraId="3E063851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392" w:type="dxa"/>
            <w:gridSpan w:val="5"/>
            <w:shd w:val="clear" w:color="auto" w:fill="auto"/>
            <w:vAlign w:val="center"/>
          </w:tcPr>
          <w:p w14:paraId="0FAB4FF3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AB3B6E" w14:paraId="55762678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7D825506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108" w:type="dxa"/>
            <w:gridSpan w:val="8"/>
            <w:shd w:val="clear" w:color="auto" w:fill="auto"/>
            <w:vAlign w:val="center"/>
          </w:tcPr>
          <w:p w14:paraId="0C04C789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392" w:type="dxa"/>
            <w:gridSpan w:val="5"/>
            <w:shd w:val="clear" w:color="auto" w:fill="auto"/>
            <w:vAlign w:val="center"/>
          </w:tcPr>
          <w:p w14:paraId="2E678C17" w14:textId="77777777" w:rsidR="00AB3B6E" w:rsidRPr="00AB3B6E" w:rsidRDefault="00AB3B6E" w:rsidP="004E2016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B3B6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AB3B6E">
              <w:rPr>
                <w:rFonts w:cs="Arial"/>
                <w:caps/>
                <w:sz w:val="18"/>
                <w:szCs w:val="18"/>
              </w:rPr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AB3B6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sdt>
        <w:sdtPr>
          <w:rPr>
            <w:rFonts w:cs="Arial"/>
            <w:caps/>
            <w:sz w:val="18"/>
            <w:szCs w:val="18"/>
          </w:rPr>
          <w:id w:val="-358734965"/>
          <w15:repeatingSection/>
        </w:sdtPr>
        <w:sdtEndPr/>
        <w:sdtContent>
          <w:sdt>
            <w:sdtPr>
              <w:rPr>
                <w:rFonts w:cs="Arial"/>
                <w:caps/>
                <w:sz w:val="18"/>
                <w:szCs w:val="18"/>
              </w:rPr>
              <w:id w:val="954142525"/>
              <w:placeholder>
                <w:docPart w:val="D3707DE57DD646A1BBDD39C824BABD27"/>
              </w:placeholder>
              <w15:repeatingSectionItem/>
            </w:sdtPr>
            <w:sdtEndPr/>
            <w:sdtContent>
              <w:tr w:rsidR="00AB3B6E" w14:paraId="26C3E408" w14:textId="77777777" w:rsidTr="004E2016">
                <w:tblPrEx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Ex>
                <w:trPr>
                  <w:trHeight w:val="288"/>
                </w:trPr>
                <w:tc>
                  <w:tcPr>
                    <w:tcW w:w="991" w:type="dxa"/>
                    <w:shd w:val="clear" w:color="auto" w:fill="auto"/>
                    <w:vAlign w:val="center"/>
                  </w:tcPr>
                  <w:p w14:paraId="30AEBAD0" w14:textId="77777777" w:rsidR="00AB3B6E" w:rsidRPr="00AB3B6E" w:rsidRDefault="00AB3B6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8108" w:type="dxa"/>
                    <w:gridSpan w:val="8"/>
                    <w:shd w:val="clear" w:color="auto" w:fill="auto"/>
                    <w:vAlign w:val="center"/>
                  </w:tcPr>
                  <w:p w14:paraId="3A4182A6" w14:textId="77777777" w:rsidR="00AB3B6E" w:rsidRPr="00AB3B6E" w:rsidRDefault="00AB3B6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5392" w:type="dxa"/>
                    <w:gridSpan w:val="5"/>
                    <w:shd w:val="clear" w:color="auto" w:fill="auto"/>
                    <w:vAlign w:val="center"/>
                  </w:tcPr>
                  <w:p w14:paraId="7E3DDFE9" w14:textId="77777777" w:rsidR="00AB3B6E" w:rsidRPr="00AB3B6E" w:rsidRDefault="00AB3B6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AB3B6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</w:tr>
            </w:sdtContent>
          </w:sdt>
        </w:sdtContent>
      </w:sdt>
      <w:tr w:rsidR="00AB3B6E" w14:paraId="30225194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440FE072" w14:textId="77777777" w:rsidR="00AB3B6E" w:rsidRDefault="00941F4E" w:rsidP="004D0AEC">
            <w:pPr>
              <w:rPr>
                <w:b/>
              </w:rPr>
            </w:pPr>
            <w:r>
              <w:rPr>
                <w:b/>
              </w:rPr>
              <w:t>INFORMED CONSENT DECISIONS</w:t>
            </w:r>
          </w:p>
        </w:tc>
      </w:tr>
      <w:tr w:rsidR="00941F4E" w14:paraId="28543E34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5"/>
        </w:trPr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2FA05E47" w14:textId="77777777" w:rsidR="00941F4E" w:rsidRPr="00941F4E" w:rsidRDefault="00941F4E" w:rsidP="004D0AEC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8090" w:type="dxa"/>
            <w:gridSpan w:val="7"/>
            <w:shd w:val="clear" w:color="auto" w:fill="D9D9D9" w:themeFill="background1" w:themeFillShade="D9"/>
          </w:tcPr>
          <w:p w14:paraId="364D9685" w14:textId="77777777" w:rsidR="00941F4E" w:rsidRPr="00941F4E" w:rsidRDefault="00941F4E" w:rsidP="00941F4E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Treatment, Medication, etc for which consent was given</w:t>
            </w:r>
          </w:p>
        </w:tc>
        <w:tc>
          <w:tcPr>
            <w:tcW w:w="5410" w:type="dxa"/>
            <w:gridSpan w:val="6"/>
            <w:shd w:val="clear" w:color="auto" w:fill="D9D9D9" w:themeFill="background1" w:themeFillShade="D9"/>
          </w:tcPr>
          <w:p w14:paraId="59944627" w14:textId="77777777" w:rsidR="00941F4E" w:rsidRPr="00941F4E" w:rsidRDefault="00941F4E" w:rsidP="00941F4E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By Whom</w:t>
            </w:r>
          </w:p>
        </w:tc>
      </w:tr>
      <w:tr w:rsidR="00B112DE" w14:paraId="0656480A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42E32A48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1FD9DA62" w14:textId="77777777" w:rsidR="00B112DE" w:rsidRPr="00941F4E" w:rsidRDefault="00941F4E" w:rsidP="004E201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caps/>
                <w:sz w:val="18"/>
                <w:szCs w:val="18"/>
              </w:rPr>
            </w:r>
            <w:r>
              <w:rPr>
                <w:rFonts w:cs="Arial"/>
                <w:caps/>
                <w:sz w:val="18"/>
                <w:szCs w:val="18"/>
              </w:rPr>
              <w:fldChar w:fldCharType="separate"/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noProof/>
                <w:sz w:val="18"/>
                <w:szCs w:val="18"/>
              </w:rPr>
              <w:t> </w:t>
            </w:r>
            <w:r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039BAD5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7EE45647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37166227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70C046AF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1B64A395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41D274A0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18CEE91E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54D1D92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11854C72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sdt>
        <w:sdtPr>
          <w:rPr>
            <w:rFonts w:cs="Arial"/>
            <w:caps/>
            <w:sz w:val="18"/>
            <w:szCs w:val="18"/>
          </w:rPr>
          <w:id w:val="-812560744"/>
          <w15:repeatingSection/>
        </w:sdtPr>
        <w:sdtEndPr/>
        <w:sdtContent>
          <w:sdt>
            <w:sdtPr>
              <w:rPr>
                <w:rFonts w:cs="Arial"/>
                <w:caps/>
                <w:sz w:val="18"/>
                <w:szCs w:val="18"/>
              </w:rPr>
              <w:id w:val="1868627877"/>
              <w:placeholder>
                <w:docPart w:val="D3707DE57DD646A1BBDD39C824BABD27"/>
              </w:placeholder>
              <w15:repeatingSectionItem/>
            </w:sdtPr>
            <w:sdtEndPr/>
            <w:sdtContent>
              <w:tr w:rsidR="00B112DE" w14:paraId="62211453" w14:textId="77777777" w:rsidTr="004E2016">
                <w:tblPrEx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Ex>
                <w:trPr>
                  <w:trHeight w:val="288"/>
                </w:trPr>
                <w:tc>
                  <w:tcPr>
                    <w:tcW w:w="991" w:type="dxa"/>
                    <w:shd w:val="clear" w:color="auto" w:fill="auto"/>
                    <w:vAlign w:val="center"/>
                  </w:tcPr>
                  <w:p w14:paraId="41D0F557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8090" w:type="dxa"/>
                    <w:gridSpan w:val="7"/>
                    <w:shd w:val="clear" w:color="auto" w:fill="auto"/>
                    <w:vAlign w:val="center"/>
                  </w:tcPr>
                  <w:p w14:paraId="0860F4EF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5410" w:type="dxa"/>
                    <w:gridSpan w:val="6"/>
                    <w:shd w:val="clear" w:color="auto" w:fill="auto"/>
                    <w:vAlign w:val="center"/>
                  </w:tcPr>
                  <w:p w14:paraId="0AA11EA3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</w:tr>
            </w:sdtContent>
          </w:sdt>
        </w:sdtContent>
      </w:sdt>
      <w:tr w:rsidR="00941F4E" w14:paraId="1CD1C2F3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2A15AE70" w14:textId="77777777" w:rsidR="00941F4E" w:rsidRPr="003E57B2" w:rsidRDefault="00941F4E" w:rsidP="004D0AEC">
            <w:pPr>
              <w:rPr>
                <w:b/>
              </w:rPr>
            </w:pPr>
            <w:r w:rsidRPr="003E57B2">
              <w:rPr>
                <w:b/>
              </w:rPr>
              <w:t>UPCOMING APPOINTMENTS</w:t>
            </w:r>
          </w:p>
        </w:tc>
      </w:tr>
      <w:tr w:rsidR="00D63D84" w14:paraId="1D321BA5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3630A9F6" w14:textId="77777777" w:rsidR="00D63D84" w:rsidRPr="00941F4E" w:rsidRDefault="00D63D84" w:rsidP="004D0AEC">
            <w:pPr>
              <w:jc w:val="center"/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8090" w:type="dxa"/>
            <w:gridSpan w:val="7"/>
            <w:shd w:val="clear" w:color="auto" w:fill="D9D9D9" w:themeFill="background1" w:themeFillShade="D9"/>
          </w:tcPr>
          <w:p w14:paraId="03F5195D" w14:textId="77777777" w:rsidR="00D63D84" w:rsidRPr="00941F4E" w:rsidRDefault="00D63D84" w:rsidP="004D0AE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Name</w:t>
            </w:r>
            <w:r>
              <w:rPr>
                <w:rFonts w:cs="Arial"/>
                <w:sz w:val="18"/>
                <w:szCs w:val="18"/>
              </w:rPr>
              <w:t xml:space="preserve"> &amp; Address / Contact Info</w:t>
            </w:r>
            <w:r w:rsidRPr="00941F4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410" w:type="dxa"/>
            <w:gridSpan w:val="6"/>
            <w:shd w:val="clear" w:color="auto" w:fill="D9D9D9" w:themeFill="background1" w:themeFillShade="D9"/>
          </w:tcPr>
          <w:p w14:paraId="6CDAB3D6" w14:textId="77777777" w:rsidR="00D63D84" w:rsidRPr="00941F4E" w:rsidRDefault="00D63D84" w:rsidP="004D0AEC">
            <w:pPr>
              <w:rPr>
                <w:rFonts w:cs="Arial"/>
                <w:sz w:val="18"/>
                <w:szCs w:val="18"/>
              </w:rPr>
            </w:pPr>
            <w:r w:rsidRPr="00AB3B6E">
              <w:rPr>
                <w:rFonts w:cs="Arial"/>
                <w:sz w:val="18"/>
                <w:szCs w:val="18"/>
              </w:rPr>
              <w:t>Purpose of Visit</w:t>
            </w:r>
          </w:p>
        </w:tc>
      </w:tr>
      <w:tr w:rsidR="00D63D84" w14:paraId="576EA3C1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265B4902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170C90D2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581C7984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E6562D" w14:paraId="41DAA244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4A8D050B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1F076059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7907F8A4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E6562D" w14:paraId="3232ECDC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7B8FD9C0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58A18CCA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48A30CE8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E6562D" w14:paraId="44C012B2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66B57FD2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5BF59B91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785DE250" w14:textId="77777777" w:rsidR="00E6562D" w:rsidRPr="00941F4E" w:rsidRDefault="00E6562D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D63D84" w14:paraId="6748F81C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991" w:type="dxa"/>
            <w:shd w:val="clear" w:color="auto" w:fill="auto"/>
            <w:vAlign w:val="center"/>
          </w:tcPr>
          <w:p w14:paraId="179A056B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8090" w:type="dxa"/>
            <w:gridSpan w:val="7"/>
            <w:shd w:val="clear" w:color="auto" w:fill="auto"/>
            <w:vAlign w:val="center"/>
          </w:tcPr>
          <w:p w14:paraId="0ACE89AE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410" w:type="dxa"/>
            <w:gridSpan w:val="6"/>
            <w:shd w:val="clear" w:color="auto" w:fill="auto"/>
            <w:vAlign w:val="center"/>
          </w:tcPr>
          <w:p w14:paraId="30848758" w14:textId="77777777" w:rsidR="00D63D84" w:rsidRPr="00941F4E" w:rsidRDefault="00D63D84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sdt>
        <w:sdtPr>
          <w:rPr>
            <w:rFonts w:cs="Arial"/>
            <w:caps/>
            <w:sz w:val="18"/>
            <w:szCs w:val="18"/>
          </w:rPr>
          <w:id w:val="370191908"/>
          <w15:repeatingSection/>
        </w:sdtPr>
        <w:sdtEndPr/>
        <w:sdtContent>
          <w:sdt>
            <w:sdtPr>
              <w:rPr>
                <w:rFonts w:cs="Arial"/>
                <w:caps/>
                <w:sz w:val="18"/>
                <w:szCs w:val="18"/>
              </w:rPr>
              <w:id w:val="1682473315"/>
              <w:placeholder>
                <w:docPart w:val="D3707DE57DD646A1BBDD39C824BABD27"/>
              </w:placeholder>
              <w15:repeatingSectionItem/>
            </w:sdtPr>
            <w:sdtEndPr/>
            <w:sdtContent>
              <w:tr w:rsidR="00D63D84" w14:paraId="59211E2F" w14:textId="77777777" w:rsidTr="004E2016">
                <w:tblPrEx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Ex>
                <w:trPr>
                  <w:trHeight w:val="288"/>
                </w:trPr>
                <w:tc>
                  <w:tcPr>
                    <w:tcW w:w="991" w:type="dxa"/>
                    <w:shd w:val="clear" w:color="auto" w:fill="auto"/>
                    <w:vAlign w:val="center"/>
                  </w:tcPr>
                  <w:p w14:paraId="75632C66" w14:textId="77777777" w:rsidR="00D63D84" w:rsidRPr="00941F4E" w:rsidRDefault="00D63D84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8090" w:type="dxa"/>
                    <w:gridSpan w:val="7"/>
                    <w:shd w:val="clear" w:color="auto" w:fill="auto"/>
                    <w:vAlign w:val="center"/>
                  </w:tcPr>
                  <w:p w14:paraId="78AB4A46" w14:textId="77777777" w:rsidR="00D63D84" w:rsidRPr="00941F4E" w:rsidRDefault="00D63D84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5410" w:type="dxa"/>
                    <w:gridSpan w:val="6"/>
                    <w:shd w:val="clear" w:color="auto" w:fill="auto"/>
                    <w:vAlign w:val="center"/>
                  </w:tcPr>
                  <w:p w14:paraId="5E4D5E22" w14:textId="77777777" w:rsidR="00D63D84" w:rsidRPr="00941F4E" w:rsidRDefault="00D63D84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</w:tr>
            </w:sdtContent>
          </w:sdt>
        </w:sdtContent>
      </w:sdt>
      <w:tr w:rsidR="00CA34D8" w:rsidRPr="00ED1E4C" w14:paraId="373CCF9A" w14:textId="77777777" w:rsidTr="004E20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668FD720" w14:textId="0CC71FA0" w:rsidR="00CA34D8" w:rsidRPr="00ED1E4C" w:rsidRDefault="00CA34D8" w:rsidP="00F341F7">
            <w:pPr>
              <w:ind w:left="2232" w:hanging="2232"/>
            </w:pPr>
            <w:r w:rsidRPr="00941F4E">
              <w:rPr>
                <w:b/>
              </w:rPr>
              <w:t xml:space="preserve">MEDICATION LIST </w:t>
            </w:r>
            <w:r>
              <w:rPr>
                <w:b/>
              </w:rPr>
              <w:t xml:space="preserve">– </w:t>
            </w:r>
            <w:r w:rsidRPr="00941F4E">
              <w:rPr>
                <w:b/>
                <w:sz w:val="18"/>
              </w:rPr>
              <w:t xml:space="preserve">List all medications </w:t>
            </w:r>
            <w:r w:rsidR="00601EA7" w:rsidRPr="00601EA7">
              <w:rPr>
                <w:b/>
                <w:sz w:val="18"/>
              </w:rPr>
              <w:t xml:space="preserve">administered </w:t>
            </w:r>
            <w:r w:rsidRPr="00941F4E">
              <w:rPr>
                <w:b/>
                <w:sz w:val="18"/>
              </w:rPr>
              <w:t>(prescribed and OTC)</w:t>
            </w:r>
            <w:r w:rsidR="00F341F7">
              <w:rPr>
                <w:b/>
                <w:sz w:val="18"/>
              </w:rPr>
              <w:t xml:space="preserve"> </w:t>
            </w:r>
            <w:r w:rsidRPr="00941F4E">
              <w:rPr>
                <w:b/>
                <w:sz w:val="18"/>
              </w:rPr>
              <w:t xml:space="preserve">inclusive of all changes noted in Physician Visit </w:t>
            </w:r>
            <w:r w:rsidR="00941F4E" w:rsidRPr="00941F4E">
              <w:rPr>
                <w:b/>
                <w:sz w:val="18"/>
              </w:rPr>
              <w:t>S</w:t>
            </w:r>
            <w:r w:rsidRPr="00941F4E">
              <w:rPr>
                <w:b/>
                <w:sz w:val="18"/>
              </w:rPr>
              <w:t>ection.</w:t>
            </w:r>
          </w:p>
        </w:tc>
      </w:tr>
      <w:tr w:rsidR="00941F4E" w:rsidRPr="00ED1E4C" w14:paraId="468A1204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3083" w:type="dxa"/>
            <w:gridSpan w:val="2"/>
            <w:shd w:val="clear" w:color="auto" w:fill="D9D9D9" w:themeFill="background1" w:themeFillShade="D9"/>
          </w:tcPr>
          <w:p w14:paraId="32F50CC8" w14:textId="77777777" w:rsidR="00941F4E" w:rsidRPr="00941F4E" w:rsidRDefault="00941F4E" w:rsidP="004D0AEC">
            <w:pPr>
              <w:ind w:left="2232" w:hanging="2232"/>
              <w:jc w:val="center"/>
              <w:rPr>
                <w:rFonts w:cs="Arial"/>
                <w:b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Medication Name</w:t>
            </w:r>
          </w:p>
        </w:tc>
        <w:tc>
          <w:tcPr>
            <w:tcW w:w="4118" w:type="dxa"/>
            <w:gridSpan w:val="4"/>
            <w:shd w:val="clear" w:color="auto" w:fill="D9D9D9" w:themeFill="background1" w:themeFillShade="D9"/>
          </w:tcPr>
          <w:p w14:paraId="7DF81338" w14:textId="77777777" w:rsidR="00941F4E" w:rsidRPr="00941F4E" w:rsidRDefault="00941F4E" w:rsidP="004D0AEC">
            <w:pPr>
              <w:ind w:left="2232" w:hanging="2232"/>
              <w:jc w:val="center"/>
              <w:rPr>
                <w:rFonts w:cs="Arial"/>
                <w:b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Dosage (strength &amp; frequency)</w:t>
            </w:r>
          </w:p>
        </w:tc>
        <w:tc>
          <w:tcPr>
            <w:tcW w:w="5152" w:type="dxa"/>
            <w:gridSpan w:val="7"/>
            <w:shd w:val="clear" w:color="auto" w:fill="D9D9D9" w:themeFill="background1" w:themeFillShade="D9"/>
          </w:tcPr>
          <w:p w14:paraId="31063EE2" w14:textId="77777777" w:rsidR="00941F4E" w:rsidRPr="00941F4E" w:rsidRDefault="00941F4E" w:rsidP="004D0AEC">
            <w:pPr>
              <w:ind w:left="2232" w:hanging="2232"/>
              <w:jc w:val="center"/>
              <w:rPr>
                <w:rFonts w:cs="Arial"/>
                <w:b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Reason for Taking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57A74189" w14:textId="77777777" w:rsidR="00941F4E" w:rsidRPr="00941F4E" w:rsidRDefault="00941F4E" w:rsidP="004D0AEC">
            <w:pPr>
              <w:ind w:left="2232" w:hanging="2232"/>
              <w:jc w:val="center"/>
              <w:rPr>
                <w:rFonts w:cs="Arial"/>
                <w:b/>
                <w:sz w:val="18"/>
                <w:szCs w:val="18"/>
              </w:rPr>
            </w:pPr>
            <w:r w:rsidRPr="00941F4E">
              <w:rPr>
                <w:rFonts w:cs="Arial"/>
                <w:sz w:val="18"/>
                <w:szCs w:val="18"/>
              </w:rPr>
              <w:t>Prescriber</w:t>
            </w:r>
          </w:p>
        </w:tc>
      </w:tr>
      <w:tr w:rsidR="00B112DE" w14:paraId="6B94EC31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39E1F6D9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2CC7C30B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0692392B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2A7D4A1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21839928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4B360D7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73B02749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47E0022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77C0262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6CEA62D9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50974D0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5771DF0D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4686DEB2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F1A3ED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444A2122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76DF125E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66D0A3F2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6D2E683B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2861A02A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1F633FF3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AE5DFD4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0FC8B6FD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2220BBD6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5CD2D5D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0F512712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3D991DC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36172BBD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31F5B519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A3145D7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619766E5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37548879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410466DE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60EB357A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A6F799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52CE80E5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08535A61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00BEE008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35A54D8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219B02FE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442C19A4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5733BAFD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76996807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7638D8DD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7DE48E18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4EDC2736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AE08A35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43230718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31D3F6AA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2BAAB485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B112DE" w14:paraId="7EB76019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ED914BC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18FD7380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4E44AB13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63CCDF" w14:textId="77777777" w:rsidR="00B112DE" w:rsidRPr="00941F4E" w:rsidRDefault="00B112DE" w:rsidP="004E2016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sdt>
        <w:sdtPr>
          <w:rPr>
            <w:rFonts w:cs="Arial"/>
            <w:caps/>
            <w:sz w:val="18"/>
            <w:szCs w:val="18"/>
          </w:rPr>
          <w:id w:val="-1261524772"/>
          <w15:repeatingSection/>
        </w:sdtPr>
        <w:sdtEndPr/>
        <w:sdtContent>
          <w:sdt>
            <w:sdtPr>
              <w:rPr>
                <w:rFonts w:cs="Arial"/>
                <w:caps/>
                <w:sz w:val="18"/>
                <w:szCs w:val="18"/>
              </w:rPr>
              <w:id w:val="123748680"/>
              <w:placeholder>
                <w:docPart w:val="D3707DE57DD646A1BBDD39C824BABD27"/>
              </w:placeholder>
              <w15:repeatingSectionItem/>
            </w:sdtPr>
            <w:sdtEndPr/>
            <w:sdtContent>
              <w:tr w:rsidR="00B112DE" w14:paraId="3273D994" w14:textId="77777777" w:rsidTr="001B2A1C">
                <w:tblPrEx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ook w:val="04A0" w:firstRow="1" w:lastRow="0" w:firstColumn="1" w:lastColumn="0" w:noHBand="0" w:noVBand="1"/>
                </w:tblPrEx>
                <w:trPr>
                  <w:trHeight w:val="288"/>
                </w:trPr>
                <w:tc>
                  <w:tcPr>
                    <w:tcW w:w="3083" w:type="dxa"/>
                    <w:gridSpan w:val="2"/>
                    <w:shd w:val="clear" w:color="auto" w:fill="auto"/>
                    <w:vAlign w:val="center"/>
                  </w:tcPr>
                  <w:p w14:paraId="5BEE9E29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4118" w:type="dxa"/>
                    <w:gridSpan w:val="4"/>
                    <w:shd w:val="clear" w:color="auto" w:fill="auto"/>
                    <w:vAlign w:val="center"/>
                  </w:tcPr>
                  <w:p w14:paraId="6C366721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5152" w:type="dxa"/>
                    <w:gridSpan w:val="7"/>
                    <w:shd w:val="clear" w:color="auto" w:fill="auto"/>
                    <w:vAlign w:val="center"/>
                  </w:tcPr>
                  <w:p w14:paraId="7E1F4DD4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  <w:tc>
                  <w:tcPr>
                    <w:tcW w:w="2138" w:type="dxa"/>
                    <w:shd w:val="clear" w:color="auto" w:fill="auto"/>
                    <w:vAlign w:val="center"/>
                  </w:tcPr>
                  <w:p w14:paraId="11F9AD23" w14:textId="77777777" w:rsidR="00B112DE" w:rsidRPr="00941F4E" w:rsidRDefault="00B112DE" w:rsidP="004E2016">
                    <w:pPr>
                      <w:rPr>
                        <w:rFonts w:cs="Arial"/>
                        <w:sz w:val="18"/>
                        <w:szCs w:val="18"/>
                      </w:rPr>
                    </w:pP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maxLength w:val="30"/>
                          </w:textInput>
                        </w:ffData>
                      </w:fldCha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instrText xml:space="preserve"> FORMTEXT </w:instrTex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separate"/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noProof/>
                        <w:sz w:val="18"/>
                        <w:szCs w:val="18"/>
                      </w:rPr>
                      <w:t> </w:t>
                    </w:r>
                    <w:r w:rsidRPr="00941F4E">
                      <w:rPr>
                        <w:rFonts w:cs="Arial"/>
                        <w:caps/>
                        <w:sz w:val="18"/>
                        <w:szCs w:val="18"/>
                      </w:rPr>
                      <w:fldChar w:fldCharType="end"/>
                    </w:r>
                  </w:p>
                </w:tc>
              </w:tr>
            </w:sdtContent>
          </w:sdt>
        </w:sdtContent>
      </w:sdt>
      <w:tr w:rsidR="00F341F7" w:rsidRPr="00ED1E4C" w14:paraId="3320AE5B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14491" w:type="dxa"/>
            <w:gridSpan w:val="14"/>
            <w:shd w:val="clear" w:color="auto" w:fill="D9D9D9" w:themeFill="background1" w:themeFillShade="D9"/>
            <w:vAlign w:val="center"/>
          </w:tcPr>
          <w:p w14:paraId="216ECFA5" w14:textId="77777777" w:rsidR="00F341F7" w:rsidRPr="00ED1E4C" w:rsidRDefault="00F341F7" w:rsidP="001B2A1C">
            <w:pPr>
              <w:ind w:left="2232" w:hanging="2232"/>
            </w:pPr>
            <w:r>
              <w:rPr>
                <w:b/>
              </w:rPr>
              <w:t>LIST MISSED/CANCELED APPOINTMENTS</w:t>
            </w:r>
          </w:p>
        </w:tc>
      </w:tr>
      <w:tr w:rsidR="00F341F7" w:rsidRPr="00941F4E" w14:paraId="766B6879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3083" w:type="dxa"/>
            <w:gridSpan w:val="2"/>
            <w:shd w:val="clear" w:color="auto" w:fill="D9D9D9" w:themeFill="background1" w:themeFillShade="D9"/>
            <w:vAlign w:val="center"/>
          </w:tcPr>
          <w:p w14:paraId="07CDA27E" w14:textId="77777777" w:rsidR="00F341F7" w:rsidRDefault="00F341F7" w:rsidP="00F341F7">
            <w:pPr>
              <w:jc w:val="center"/>
              <w:rPr>
                <w:rFonts w:cs="Arial"/>
                <w:cap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  <w:tc>
          <w:tcPr>
            <w:tcW w:w="4118" w:type="dxa"/>
            <w:gridSpan w:val="4"/>
            <w:shd w:val="clear" w:color="auto" w:fill="D9D9D9" w:themeFill="background1" w:themeFillShade="D9"/>
            <w:vAlign w:val="center"/>
          </w:tcPr>
          <w:p w14:paraId="76DF6F8C" w14:textId="77777777" w:rsidR="00F341F7" w:rsidRPr="00941F4E" w:rsidRDefault="00F341F7" w:rsidP="00F341F7">
            <w:pPr>
              <w:jc w:val="center"/>
              <w:rPr>
                <w:rFonts w:cs="Arial"/>
                <w:cap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Physician/Therapist N</w:t>
            </w:r>
            <w:r w:rsidRPr="00F341F7">
              <w:rPr>
                <w:rFonts w:cs="Arial"/>
                <w:sz w:val="18"/>
                <w:szCs w:val="18"/>
              </w:rPr>
              <w:t>ame</w:t>
            </w:r>
          </w:p>
        </w:tc>
        <w:tc>
          <w:tcPr>
            <w:tcW w:w="5152" w:type="dxa"/>
            <w:gridSpan w:val="7"/>
            <w:shd w:val="clear" w:color="auto" w:fill="D9D9D9" w:themeFill="background1" w:themeFillShade="D9"/>
            <w:vAlign w:val="center"/>
          </w:tcPr>
          <w:p w14:paraId="74C73B67" w14:textId="77777777" w:rsidR="00F341F7" w:rsidRPr="00941F4E" w:rsidRDefault="00F341F7" w:rsidP="00F341F7">
            <w:pPr>
              <w:jc w:val="center"/>
              <w:rPr>
                <w:rFonts w:cs="Arial"/>
                <w:cap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 Why Missed/C</w:t>
            </w:r>
            <w:r w:rsidRPr="00F341F7">
              <w:rPr>
                <w:rFonts w:cs="Arial"/>
                <w:sz w:val="18"/>
                <w:szCs w:val="18"/>
              </w:rPr>
              <w:t>anceled</w:t>
            </w:r>
          </w:p>
        </w:tc>
        <w:tc>
          <w:tcPr>
            <w:tcW w:w="2138" w:type="dxa"/>
            <w:shd w:val="clear" w:color="auto" w:fill="D9D9D9" w:themeFill="background1" w:themeFillShade="D9"/>
            <w:vAlign w:val="center"/>
          </w:tcPr>
          <w:p w14:paraId="1A3ECDD7" w14:textId="77777777" w:rsidR="00F341F7" w:rsidRPr="00941F4E" w:rsidRDefault="00F341F7" w:rsidP="00F341F7">
            <w:pPr>
              <w:jc w:val="center"/>
              <w:rPr>
                <w:rFonts w:cs="Arial"/>
                <w:cap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Rescheduled D</w:t>
            </w:r>
            <w:r w:rsidRPr="00F341F7">
              <w:rPr>
                <w:rFonts w:cs="Arial"/>
                <w:sz w:val="18"/>
                <w:szCs w:val="18"/>
              </w:rPr>
              <w:t>ate</w:t>
            </w:r>
          </w:p>
        </w:tc>
      </w:tr>
      <w:tr w:rsidR="00F341F7" w14:paraId="4A4F763A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1193F31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73E10953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1B2FA4CC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DD1F277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37F25B53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5777558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32DDAED9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7D899AA9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22FF51D0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02CD0341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7A652EC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72C8046B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7E5E7128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28082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5CE42588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0E02949B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140BB66F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20628CAE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7FBBA63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7E350A0F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3780AA00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5E068270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3AC6E49F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7B3D6ABF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215808D3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53CFD836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67A665B5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7598C5A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0E30C35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53017C17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495749A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34B0E66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01836957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296CEE5F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747190DE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7B0271EE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27D9AB74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64933B82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7F5ED72B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27CF8CDE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43CF856A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0B3E1B96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68B5086E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41153FC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  <w:tr w:rsidR="00F341F7" w14:paraId="5B37CEFC" w14:textId="77777777" w:rsidTr="001B2A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3083" w:type="dxa"/>
            <w:gridSpan w:val="2"/>
            <w:shd w:val="clear" w:color="auto" w:fill="auto"/>
            <w:vAlign w:val="center"/>
          </w:tcPr>
          <w:p w14:paraId="605BDB77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4118" w:type="dxa"/>
            <w:gridSpan w:val="4"/>
            <w:shd w:val="clear" w:color="auto" w:fill="auto"/>
            <w:vAlign w:val="center"/>
          </w:tcPr>
          <w:p w14:paraId="3EFF54A0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5152" w:type="dxa"/>
            <w:gridSpan w:val="7"/>
            <w:shd w:val="clear" w:color="auto" w:fill="auto"/>
            <w:vAlign w:val="center"/>
          </w:tcPr>
          <w:p w14:paraId="645E4348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F481419" w14:textId="77777777" w:rsidR="00F341F7" w:rsidRPr="00941F4E" w:rsidRDefault="00F341F7" w:rsidP="00F341F7">
            <w:pPr>
              <w:rPr>
                <w:rFonts w:cs="Arial"/>
                <w:sz w:val="18"/>
                <w:szCs w:val="18"/>
              </w:rPr>
            </w:pPr>
            <w:r w:rsidRPr="00941F4E">
              <w:rPr>
                <w:rFonts w:cs="Arial"/>
                <w:cap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941F4E">
              <w:rPr>
                <w:rFonts w:cs="Arial"/>
                <w:caps/>
                <w:sz w:val="18"/>
                <w:szCs w:val="18"/>
              </w:rPr>
              <w:instrText xml:space="preserve"> FORMTEXT </w:instrText>
            </w:r>
            <w:r w:rsidRPr="00941F4E">
              <w:rPr>
                <w:rFonts w:cs="Arial"/>
                <w:caps/>
                <w:sz w:val="18"/>
                <w:szCs w:val="18"/>
              </w:rPr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separate"/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noProof/>
                <w:sz w:val="18"/>
                <w:szCs w:val="18"/>
              </w:rPr>
              <w:t> </w:t>
            </w:r>
            <w:r w:rsidRPr="00941F4E">
              <w:rPr>
                <w:rFonts w:cs="Arial"/>
                <w:caps/>
                <w:sz w:val="18"/>
                <w:szCs w:val="18"/>
              </w:rPr>
              <w:fldChar w:fldCharType="end"/>
            </w:r>
          </w:p>
        </w:tc>
      </w:tr>
    </w:tbl>
    <w:p w14:paraId="070C7377" w14:textId="77777777" w:rsidR="00F341F7" w:rsidRPr="00ED1E4C" w:rsidRDefault="00F341F7" w:rsidP="00ED1E4C"/>
    <w:sectPr w:rsidR="00F341F7" w:rsidRPr="00ED1E4C" w:rsidSect="001B2A1C">
      <w:footerReference w:type="default" r:id="rId7"/>
      <w:pgSz w:w="15840" w:h="12240" w:orient="landscape" w:code="1"/>
      <w:pgMar w:top="540" w:right="720" w:bottom="720" w:left="720" w:header="432" w:footer="2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4626F" w14:textId="77777777" w:rsidR="001B2A1C" w:rsidRDefault="001B2A1C" w:rsidP="008C0D07">
      <w:pPr>
        <w:pStyle w:val="Footer"/>
      </w:pPr>
      <w:r>
        <w:separator/>
      </w:r>
    </w:p>
  </w:endnote>
  <w:endnote w:type="continuationSeparator" w:id="0">
    <w:p w14:paraId="6BD9C714" w14:textId="77777777" w:rsidR="001B2A1C" w:rsidRDefault="001B2A1C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78" w:type="dxa"/>
      <w:tblLook w:val="01E0" w:firstRow="1" w:lastRow="1" w:firstColumn="1" w:lastColumn="1" w:noHBand="0" w:noVBand="0"/>
    </w:tblPr>
    <w:tblGrid>
      <w:gridCol w:w="3672"/>
      <w:gridCol w:w="3672"/>
      <w:gridCol w:w="7434"/>
    </w:tblGrid>
    <w:tr w:rsidR="001B2A1C" w14:paraId="7D81BD99" w14:textId="77777777" w:rsidTr="00C3230A">
      <w:tc>
        <w:tcPr>
          <w:tcW w:w="3672" w:type="dxa"/>
          <w:shd w:val="clear" w:color="auto" w:fill="auto"/>
        </w:tcPr>
        <w:p w14:paraId="3A835F73" w14:textId="77777777" w:rsidR="001B2A1C" w:rsidRPr="009E1E26" w:rsidRDefault="001B2A1C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  <w:shd w:val="clear" w:color="auto" w:fill="auto"/>
        </w:tcPr>
        <w:p w14:paraId="5CF19DA3" w14:textId="77777777" w:rsidR="001B2A1C" w:rsidRPr="009E1E26" w:rsidRDefault="001B2A1C">
          <w:pPr>
            <w:pStyle w:val="Footer"/>
            <w:rPr>
              <w:sz w:val="16"/>
              <w:szCs w:val="16"/>
            </w:rPr>
          </w:pPr>
        </w:p>
      </w:tc>
      <w:tc>
        <w:tcPr>
          <w:tcW w:w="7434" w:type="dxa"/>
          <w:shd w:val="clear" w:color="auto" w:fill="auto"/>
        </w:tcPr>
        <w:p w14:paraId="3C394E68" w14:textId="775C5B8C" w:rsidR="001B2A1C" w:rsidRPr="009E1E26" w:rsidRDefault="001B2A1C" w:rsidP="00A250CE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</w:t>
          </w:r>
          <w:r w:rsidRPr="009E1E26">
            <w:rPr>
              <w:sz w:val="16"/>
              <w:szCs w:val="16"/>
            </w:rPr>
            <w:t>CD-</w:t>
          </w:r>
          <w:r w:rsidR="00433FB8">
            <w:rPr>
              <w:sz w:val="16"/>
              <w:szCs w:val="16"/>
            </w:rPr>
            <w:t>265   4/21</w:t>
          </w:r>
        </w:p>
      </w:tc>
    </w:tr>
    <w:tr w:rsidR="001B2A1C" w14:paraId="6238E3C9" w14:textId="77777777" w:rsidTr="00C3230A">
      <w:tc>
        <w:tcPr>
          <w:tcW w:w="3672" w:type="dxa"/>
          <w:shd w:val="clear" w:color="auto" w:fill="auto"/>
        </w:tcPr>
        <w:p w14:paraId="7553A445" w14:textId="77777777" w:rsidR="001B2A1C" w:rsidRPr="009E1E26" w:rsidRDefault="001B2A1C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  <w:shd w:val="clear" w:color="auto" w:fill="auto"/>
        </w:tcPr>
        <w:p w14:paraId="24D1D77D" w14:textId="77777777" w:rsidR="001B2A1C" w:rsidRPr="009E1E26" w:rsidRDefault="001B2A1C">
          <w:pPr>
            <w:pStyle w:val="Footer"/>
            <w:rPr>
              <w:sz w:val="16"/>
              <w:szCs w:val="16"/>
            </w:rPr>
          </w:pPr>
        </w:p>
      </w:tc>
      <w:tc>
        <w:tcPr>
          <w:tcW w:w="7434" w:type="dxa"/>
          <w:shd w:val="clear" w:color="auto" w:fill="auto"/>
        </w:tcPr>
        <w:p w14:paraId="2144A9F5" w14:textId="77777777" w:rsidR="001B2A1C" w:rsidRDefault="001B2A1C" w:rsidP="009E1E26">
          <w:pPr>
            <w:pStyle w:val="Footer"/>
            <w:jc w:val="right"/>
            <w:rPr>
              <w:sz w:val="16"/>
              <w:szCs w:val="16"/>
            </w:rPr>
          </w:pPr>
        </w:p>
      </w:tc>
    </w:tr>
  </w:tbl>
  <w:p w14:paraId="3B87704F" w14:textId="77777777" w:rsidR="001B2A1C" w:rsidRDefault="001B2A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2C37D" w14:textId="77777777" w:rsidR="001B2A1C" w:rsidRDefault="001B2A1C" w:rsidP="008C0D07">
      <w:pPr>
        <w:pStyle w:val="Footer"/>
      </w:pPr>
      <w:r>
        <w:separator/>
      </w:r>
    </w:p>
  </w:footnote>
  <w:footnote w:type="continuationSeparator" w:id="0">
    <w:p w14:paraId="0140F074" w14:textId="77777777" w:rsidR="001B2A1C" w:rsidRDefault="001B2A1C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QH9qVwgxQAz1qM0T86GBIo2t5xVwoB0OWWriHv1nfFJkWhd6aqkDdVJWOa8Oaw3yO0/OHzMjolZjN6wM1nQIw==" w:salt="M+TzMZY0usCf/di5TYUPCw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F7"/>
    <w:rsid w:val="00002EAC"/>
    <w:rsid w:val="00060C38"/>
    <w:rsid w:val="00083D51"/>
    <w:rsid w:val="000F2DB7"/>
    <w:rsid w:val="001B2A1C"/>
    <w:rsid w:val="002A2675"/>
    <w:rsid w:val="002C0DD9"/>
    <w:rsid w:val="00347F5D"/>
    <w:rsid w:val="003604C0"/>
    <w:rsid w:val="00371005"/>
    <w:rsid w:val="003E47B4"/>
    <w:rsid w:val="003E57B2"/>
    <w:rsid w:val="00433FB8"/>
    <w:rsid w:val="00442697"/>
    <w:rsid w:val="00442B92"/>
    <w:rsid w:val="004A11D4"/>
    <w:rsid w:val="004D0AEC"/>
    <w:rsid w:val="004E2016"/>
    <w:rsid w:val="00506EB2"/>
    <w:rsid w:val="00563039"/>
    <w:rsid w:val="005A2AAD"/>
    <w:rsid w:val="005C3C94"/>
    <w:rsid w:val="005D46C5"/>
    <w:rsid w:val="00601EA7"/>
    <w:rsid w:val="006626D5"/>
    <w:rsid w:val="00694225"/>
    <w:rsid w:val="006978A8"/>
    <w:rsid w:val="006B2472"/>
    <w:rsid w:val="006E276C"/>
    <w:rsid w:val="0072301E"/>
    <w:rsid w:val="007B13C5"/>
    <w:rsid w:val="007B2578"/>
    <w:rsid w:val="007D167F"/>
    <w:rsid w:val="00875250"/>
    <w:rsid w:val="0089344F"/>
    <w:rsid w:val="008C0D07"/>
    <w:rsid w:val="008D6FB4"/>
    <w:rsid w:val="008E271C"/>
    <w:rsid w:val="00941F4E"/>
    <w:rsid w:val="00953909"/>
    <w:rsid w:val="00980822"/>
    <w:rsid w:val="00986A0A"/>
    <w:rsid w:val="009E1E26"/>
    <w:rsid w:val="009F4109"/>
    <w:rsid w:val="00A250CE"/>
    <w:rsid w:val="00AB3B6E"/>
    <w:rsid w:val="00B112DE"/>
    <w:rsid w:val="00B43F87"/>
    <w:rsid w:val="00B65579"/>
    <w:rsid w:val="00B72544"/>
    <w:rsid w:val="00B922B2"/>
    <w:rsid w:val="00BD5E79"/>
    <w:rsid w:val="00BE6736"/>
    <w:rsid w:val="00C072E9"/>
    <w:rsid w:val="00C3230A"/>
    <w:rsid w:val="00C45460"/>
    <w:rsid w:val="00C6626E"/>
    <w:rsid w:val="00C957A6"/>
    <w:rsid w:val="00CA34D8"/>
    <w:rsid w:val="00CE365F"/>
    <w:rsid w:val="00CF0A7C"/>
    <w:rsid w:val="00D346B6"/>
    <w:rsid w:val="00D37B8A"/>
    <w:rsid w:val="00D63D84"/>
    <w:rsid w:val="00DA529B"/>
    <w:rsid w:val="00DB1999"/>
    <w:rsid w:val="00E61E70"/>
    <w:rsid w:val="00E6562D"/>
    <w:rsid w:val="00ED1E4C"/>
    <w:rsid w:val="00F15C9A"/>
    <w:rsid w:val="00F3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92D3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1F7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E57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7B2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6562D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F341F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B6557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655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65579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655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65579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707DE57DD646A1BBDD39C824BAB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D925C-2C01-4307-B83E-7E23B764B011}"/>
      </w:docPartPr>
      <w:docPartBody>
        <w:p w:rsidR="00195CB2" w:rsidRDefault="00195CB2">
          <w:pPr>
            <w:pStyle w:val="D3707DE57DD646A1BBDD39C824BABD27"/>
          </w:pPr>
          <w:r w:rsidRPr="0038648F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B2"/>
    <w:rsid w:val="00195CB2"/>
    <w:rsid w:val="00EE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36B6"/>
    <w:rPr>
      <w:color w:val="808080"/>
    </w:rPr>
  </w:style>
  <w:style w:type="paragraph" w:customStyle="1" w:styleId="D3707DE57DD646A1BBDD39C824BABD27">
    <w:name w:val="D3707DE57DD646A1BBDD39C824BABD27"/>
  </w:style>
  <w:style w:type="paragraph" w:customStyle="1" w:styleId="37D8780028EE4C0EA84EE6F4C6B8176D">
    <w:name w:val="37D8780028EE4C0EA84EE6F4C6B8176D"/>
    <w:rsid w:val="00EE36B6"/>
  </w:style>
  <w:style w:type="paragraph" w:customStyle="1" w:styleId="8B7A3420F52C4086A2001439EB09F83F">
    <w:name w:val="8B7A3420F52C4086A2001439EB09F83F"/>
    <w:rsid w:val="00EE36B6"/>
  </w:style>
  <w:style w:type="paragraph" w:customStyle="1" w:styleId="5306F48080AD4FD385EACCD42AC8C4EE">
    <w:name w:val="5306F48080AD4FD385EACCD42AC8C4EE"/>
    <w:rsid w:val="00EE36B6"/>
  </w:style>
  <w:style w:type="paragraph" w:customStyle="1" w:styleId="C1D9C85C8D17487FA5E6AA84D87A071C">
    <w:name w:val="C1D9C85C8D17487FA5E6AA84D87A071C"/>
    <w:rsid w:val="00EE36B6"/>
  </w:style>
  <w:style w:type="paragraph" w:customStyle="1" w:styleId="71986BFD1DD54E43B1051713A9AC06BB">
    <w:name w:val="71986BFD1DD54E43B1051713A9AC06BB"/>
    <w:rsid w:val="00EE36B6"/>
  </w:style>
  <w:style w:type="paragraph" w:customStyle="1" w:styleId="684025B3903C4C418092BF2CD4D0938B">
    <w:name w:val="684025B3903C4C418092BF2CD4D0938B"/>
    <w:rsid w:val="00EE36B6"/>
  </w:style>
  <w:style w:type="paragraph" w:customStyle="1" w:styleId="C8CF2C69F7F5426FAF345092A1BE428A">
    <w:name w:val="C8CF2C69F7F5426FAF345092A1BE428A"/>
    <w:rsid w:val="00EE36B6"/>
  </w:style>
  <w:style w:type="paragraph" w:customStyle="1" w:styleId="B4B29122B8FE4DEDA38D64DEFA90EE0D">
    <w:name w:val="B4B29122B8FE4DEDA38D64DEFA90EE0D"/>
    <w:rsid w:val="00EE36B6"/>
  </w:style>
  <w:style w:type="paragraph" w:customStyle="1" w:styleId="D8591344FBD04EC09B03337F413D1F5D">
    <w:name w:val="D8591344FBD04EC09B03337F413D1F5D"/>
    <w:rsid w:val="00EE36B6"/>
  </w:style>
  <w:style w:type="paragraph" w:customStyle="1" w:styleId="0F668B9747D340888D7FEC0E9469288F">
    <w:name w:val="0F668B9747D340888D7FEC0E9469288F"/>
    <w:rsid w:val="00EE36B6"/>
  </w:style>
  <w:style w:type="paragraph" w:customStyle="1" w:styleId="58E16F1DB4D54A06A637C9D13C4BD24E">
    <w:name w:val="58E16F1DB4D54A06A637C9D13C4BD24E"/>
    <w:rsid w:val="00EE36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cd265 (002)</Template>
  <TotalTime>2</TotalTime>
  <Pages>2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Smith, Larry</dc:creator>
  <cp:lastModifiedBy>DSS-CD</cp:lastModifiedBy>
  <cp:revision>2</cp:revision>
  <cp:lastPrinted>2018-08-31T15:10:00Z</cp:lastPrinted>
  <dcterms:created xsi:type="dcterms:W3CDTF">2021-04-07T21:49:00Z</dcterms:created>
  <dcterms:modified xsi:type="dcterms:W3CDTF">2021-04-07T21:49:00Z</dcterms:modified>
</cp:coreProperties>
</file>