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1079"/>
        <w:gridCol w:w="539"/>
        <w:gridCol w:w="5583"/>
        <w:gridCol w:w="2589"/>
      </w:tblGrid>
      <w:tr w:rsidR="00835408" w:rsidRPr="00835408" w:rsidTr="00835408">
        <w:tc>
          <w:tcPr>
            <w:tcW w:w="10908" w:type="dxa"/>
            <w:gridSpan w:val="5"/>
            <w:tcBorders>
              <w:top w:val="nil"/>
              <w:left w:val="nil"/>
              <w:bottom w:val="nil"/>
            </w:tcBorders>
          </w:tcPr>
          <w:p w:rsidR="00835408" w:rsidRPr="00835408" w:rsidRDefault="00835408" w:rsidP="00835408">
            <w:pPr>
              <w:jc w:val="center"/>
              <w:rPr>
                <w:rFonts w:ascii="Arial" w:hAnsi="Arial" w:cs="Arial"/>
              </w:rPr>
            </w:pPr>
            <w:r w:rsidRPr="00835408">
              <w:rPr>
                <w:rFonts w:ascii="Arial" w:hAnsi="Arial" w:cs="Arial"/>
                <w:b/>
                <w:sz w:val="32"/>
                <w:szCs w:val="32"/>
                <w:u w:val="single"/>
              </w:rPr>
              <w:t>Guardianship</w:t>
            </w:r>
            <w:r w:rsidRPr="00835408">
              <w:rPr>
                <w:rFonts w:ascii="Arial" w:hAnsi="Arial" w:cs="Arial"/>
                <w:b/>
                <w:sz w:val="32"/>
                <w:szCs w:val="32"/>
              </w:rPr>
              <w:t xml:space="preserve"> Subsidy File Transfer Checklist</w:t>
            </w:r>
          </w:p>
        </w:tc>
      </w:tr>
      <w:tr w:rsidR="00835408" w:rsidRPr="00835408" w:rsidTr="00835408">
        <w:tc>
          <w:tcPr>
            <w:tcW w:w="8298" w:type="dxa"/>
            <w:gridSpan w:val="4"/>
            <w:tcBorders>
              <w:top w:val="nil"/>
              <w:left w:val="nil"/>
            </w:tcBorders>
          </w:tcPr>
          <w:p w:rsidR="00835408" w:rsidRPr="00835408" w:rsidRDefault="00835408" w:rsidP="0025576E">
            <w:pPr>
              <w:tabs>
                <w:tab w:val="left" w:pos="8232"/>
              </w:tabs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835408" w:rsidRPr="00835408" w:rsidRDefault="00835408" w:rsidP="0025576E">
            <w:pPr>
              <w:tabs>
                <w:tab w:val="left" w:pos="8232"/>
              </w:tabs>
              <w:rPr>
                <w:rFonts w:ascii="Arial" w:hAnsi="Arial" w:cs="Arial"/>
              </w:rPr>
            </w:pPr>
            <w:r w:rsidRPr="00835408">
              <w:rPr>
                <w:rFonts w:ascii="Arial" w:hAnsi="Arial" w:cs="Arial"/>
              </w:rPr>
              <w:t xml:space="preserve">Date:  </w:t>
            </w:r>
            <w:r w:rsidRPr="008354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835408">
              <w:rPr>
                <w:rFonts w:ascii="Arial" w:hAnsi="Arial" w:cs="Arial"/>
              </w:rPr>
              <w:instrText xml:space="preserve"> FORMTEXT </w:instrText>
            </w:r>
            <w:r w:rsidRPr="00835408">
              <w:rPr>
                <w:rFonts w:ascii="Arial" w:hAnsi="Arial" w:cs="Arial"/>
              </w:rPr>
            </w:r>
            <w:r w:rsidRPr="00835408">
              <w:rPr>
                <w:rFonts w:ascii="Arial" w:hAnsi="Arial" w:cs="Arial"/>
              </w:rPr>
              <w:fldChar w:fldCharType="separate"/>
            </w:r>
            <w:bookmarkStart w:id="1" w:name="_GoBack"/>
            <w:r w:rsidRPr="00835408">
              <w:rPr>
                <w:rFonts w:ascii="Arial" w:hAnsi="Arial" w:cs="Arial"/>
                <w:noProof/>
              </w:rPr>
              <w:t> </w:t>
            </w:r>
            <w:r w:rsidRPr="00835408">
              <w:rPr>
                <w:rFonts w:ascii="Arial" w:hAnsi="Arial" w:cs="Arial"/>
                <w:noProof/>
              </w:rPr>
              <w:t> </w:t>
            </w:r>
            <w:r w:rsidRPr="00835408">
              <w:rPr>
                <w:rFonts w:ascii="Arial" w:hAnsi="Arial" w:cs="Arial"/>
                <w:noProof/>
              </w:rPr>
              <w:t> </w:t>
            </w:r>
            <w:r w:rsidRPr="00835408">
              <w:rPr>
                <w:rFonts w:ascii="Arial" w:hAnsi="Arial" w:cs="Arial"/>
                <w:noProof/>
              </w:rPr>
              <w:t> </w:t>
            </w:r>
            <w:r w:rsidRPr="00835408">
              <w:rPr>
                <w:rFonts w:ascii="Arial" w:hAnsi="Arial" w:cs="Arial"/>
                <w:noProof/>
              </w:rPr>
              <w:t> </w:t>
            </w:r>
            <w:bookmarkEnd w:id="1"/>
            <w:r w:rsidRPr="00835408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835408" w:rsidRPr="00835408" w:rsidTr="00835408">
        <w:trPr>
          <w:trHeight w:val="855"/>
        </w:trPr>
        <w:tc>
          <w:tcPr>
            <w:tcW w:w="10908" w:type="dxa"/>
            <w:gridSpan w:val="5"/>
          </w:tcPr>
          <w:p w:rsidR="00835408" w:rsidRPr="00835408" w:rsidRDefault="00835408" w:rsidP="0025576E">
            <w:pPr>
              <w:tabs>
                <w:tab w:val="left" w:pos="8232"/>
              </w:tabs>
              <w:rPr>
                <w:rFonts w:ascii="Arial" w:hAnsi="Arial" w:cs="Arial"/>
                <w:sz w:val="20"/>
              </w:rPr>
            </w:pPr>
            <w:r w:rsidRPr="00835408">
              <w:rPr>
                <w:rFonts w:ascii="Arial" w:hAnsi="Arial" w:cs="Arial"/>
                <w:sz w:val="20"/>
              </w:rPr>
              <w:t>Child(</w:t>
            </w:r>
            <w:proofErr w:type="spellStart"/>
            <w:r w:rsidRPr="00835408">
              <w:rPr>
                <w:rFonts w:ascii="Arial" w:hAnsi="Arial" w:cs="Arial"/>
                <w:sz w:val="20"/>
              </w:rPr>
              <w:t>ren</w:t>
            </w:r>
            <w:proofErr w:type="spellEnd"/>
            <w:r w:rsidRPr="00835408">
              <w:rPr>
                <w:rFonts w:ascii="Arial" w:hAnsi="Arial" w:cs="Arial"/>
                <w:sz w:val="20"/>
              </w:rPr>
              <w:t xml:space="preserve">) Name(s)/DCN:  </w:t>
            </w:r>
            <w:r w:rsidRPr="00835408">
              <w:rPr>
                <w:rFonts w:ascii="Arial" w:hAnsi="Arial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835408">
              <w:rPr>
                <w:rFonts w:ascii="Arial" w:hAnsi="Arial" w:cs="Arial"/>
                <w:sz w:val="20"/>
              </w:rPr>
              <w:instrText xml:space="preserve"> FORMTEXT </w:instrText>
            </w:r>
            <w:r w:rsidRPr="00835408">
              <w:rPr>
                <w:rFonts w:ascii="Arial" w:hAnsi="Arial" w:cs="Arial"/>
                <w:sz w:val="20"/>
              </w:rPr>
            </w:r>
            <w:r w:rsidRPr="00835408">
              <w:rPr>
                <w:rFonts w:ascii="Arial" w:hAnsi="Arial" w:cs="Arial"/>
                <w:sz w:val="20"/>
              </w:rPr>
              <w:fldChar w:fldCharType="separate"/>
            </w:r>
            <w:r w:rsidRPr="00835408">
              <w:rPr>
                <w:rFonts w:ascii="Arial" w:hAnsi="Arial" w:cs="Arial"/>
                <w:noProof/>
                <w:sz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</w:rPr>
              <w:t> </w:t>
            </w:r>
            <w:r w:rsidRPr="00835408">
              <w:rPr>
                <w:rFonts w:ascii="Arial" w:hAnsi="Arial" w:cs="Arial"/>
                <w:sz w:val="20"/>
              </w:rPr>
              <w:fldChar w:fldCharType="end"/>
            </w:r>
            <w:bookmarkEnd w:id="2"/>
          </w:p>
        </w:tc>
      </w:tr>
      <w:tr w:rsidR="00835408" w:rsidRPr="00835408" w:rsidTr="00835408">
        <w:trPr>
          <w:trHeight w:val="547"/>
        </w:trPr>
        <w:tc>
          <w:tcPr>
            <w:tcW w:w="10908" w:type="dxa"/>
            <w:gridSpan w:val="5"/>
          </w:tcPr>
          <w:p w:rsidR="00835408" w:rsidRPr="00835408" w:rsidRDefault="00673B72" w:rsidP="0025576E">
            <w:pPr>
              <w:tabs>
                <w:tab w:val="left" w:pos="82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Guardian</w:t>
            </w:r>
            <w:r w:rsidR="00835408" w:rsidRPr="00835408">
              <w:rPr>
                <w:rFonts w:ascii="Arial" w:hAnsi="Arial" w:cs="Arial"/>
                <w:sz w:val="20"/>
              </w:rPr>
              <w:t xml:space="preserve">(s) Name(s)/DVN: </w:t>
            </w:r>
            <w:r w:rsidR="00835408" w:rsidRPr="00835408">
              <w:rPr>
                <w:rFonts w:ascii="Arial" w:hAnsi="Arial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35408" w:rsidRPr="00835408">
              <w:rPr>
                <w:rFonts w:ascii="Arial" w:hAnsi="Arial" w:cs="Arial"/>
                <w:sz w:val="20"/>
              </w:rPr>
              <w:instrText xml:space="preserve"> FORMTEXT </w:instrText>
            </w:r>
            <w:r w:rsidR="00835408" w:rsidRPr="00835408">
              <w:rPr>
                <w:rFonts w:ascii="Arial" w:hAnsi="Arial" w:cs="Arial"/>
                <w:sz w:val="20"/>
              </w:rPr>
            </w:r>
            <w:r w:rsidR="00835408" w:rsidRPr="00835408">
              <w:rPr>
                <w:rFonts w:ascii="Arial" w:hAnsi="Arial" w:cs="Arial"/>
                <w:sz w:val="20"/>
              </w:rPr>
              <w:fldChar w:fldCharType="separate"/>
            </w:r>
            <w:r w:rsidR="00835408" w:rsidRPr="00835408">
              <w:rPr>
                <w:rFonts w:ascii="Arial" w:hAnsi="Arial" w:cs="Arial"/>
                <w:noProof/>
                <w:sz w:val="20"/>
              </w:rPr>
              <w:t> </w:t>
            </w:r>
            <w:r w:rsidR="00835408" w:rsidRPr="00835408">
              <w:rPr>
                <w:rFonts w:ascii="Arial" w:hAnsi="Arial" w:cs="Arial"/>
                <w:noProof/>
                <w:sz w:val="20"/>
              </w:rPr>
              <w:t> </w:t>
            </w:r>
            <w:r w:rsidR="00835408" w:rsidRPr="00835408">
              <w:rPr>
                <w:rFonts w:ascii="Arial" w:hAnsi="Arial" w:cs="Arial"/>
                <w:noProof/>
                <w:sz w:val="20"/>
              </w:rPr>
              <w:t> </w:t>
            </w:r>
            <w:r w:rsidR="00835408" w:rsidRPr="00835408">
              <w:rPr>
                <w:rFonts w:ascii="Arial" w:hAnsi="Arial" w:cs="Arial"/>
                <w:noProof/>
                <w:sz w:val="20"/>
              </w:rPr>
              <w:t> </w:t>
            </w:r>
            <w:r w:rsidR="00835408" w:rsidRPr="00835408">
              <w:rPr>
                <w:rFonts w:ascii="Arial" w:hAnsi="Arial" w:cs="Arial"/>
                <w:noProof/>
                <w:sz w:val="20"/>
              </w:rPr>
              <w:t> </w:t>
            </w:r>
            <w:r w:rsidR="00835408" w:rsidRPr="00835408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186B0B" w:rsidRPr="00835408" w:rsidTr="008354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</w:trPr>
        <w:tc>
          <w:tcPr>
            <w:tcW w:w="10908" w:type="dxa"/>
            <w:gridSpan w:val="5"/>
            <w:tcBorders>
              <w:left w:val="nil"/>
              <w:right w:val="nil"/>
            </w:tcBorders>
            <w:vAlign w:val="center"/>
          </w:tcPr>
          <w:p w:rsidR="00186B0B" w:rsidRPr="00835408" w:rsidRDefault="00186B0B" w:rsidP="00186B0B">
            <w:pPr>
              <w:contextualSpacing/>
              <w:rPr>
                <w:rFonts w:ascii="Arial" w:hAnsi="Arial" w:cs="Arial"/>
                <w:sz w:val="20"/>
                <w:szCs w:val="18"/>
              </w:rPr>
            </w:pPr>
            <w:r w:rsidRPr="00835408">
              <w:rPr>
                <w:rFonts w:ascii="Arial" w:hAnsi="Arial" w:cs="Arial"/>
                <w:sz w:val="20"/>
              </w:rPr>
              <w:t xml:space="preserve">Once the guardianship </w:t>
            </w:r>
            <w:proofErr w:type="gramStart"/>
            <w:r w:rsidRPr="00835408">
              <w:rPr>
                <w:rFonts w:ascii="Arial" w:hAnsi="Arial" w:cs="Arial"/>
                <w:sz w:val="20"/>
              </w:rPr>
              <w:t>has been granted</w:t>
            </w:r>
            <w:proofErr w:type="gramEnd"/>
            <w:r w:rsidRPr="00835408">
              <w:rPr>
                <w:rFonts w:ascii="Arial" w:hAnsi="Arial" w:cs="Arial"/>
                <w:sz w:val="20"/>
              </w:rPr>
              <w:t xml:space="preserve"> and the juvenile court has released jurisdiction, transfer the subsidy file to the subsidy worker within thirty (30) days.  The following documentation should be included in the file:  </w:t>
            </w:r>
            <w:r w:rsidRPr="00835408">
              <w:rPr>
                <w:rFonts w:ascii="Arial" w:hAnsi="Arial" w:cs="Arial"/>
                <w:sz w:val="20"/>
                <w:szCs w:val="18"/>
              </w:rPr>
              <w:tab/>
            </w:r>
          </w:p>
        </w:tc>
      </w:tr>
      <w:tr w:rsidR="00475E7E" w:rsidRPr="00835408" w:rsidTr="008354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08" w:type="dxa"/>
            <w:vAlign w:val="center"/>
          </w:tcPr>
          <w:p w:rsidR="00475E7E" w:rsidRPr="00835408" w:rsidRDefault="00475E7E" w:rsidP="00551C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5408">
              <w:rPr>
                <w:rFonts w:ascii="Arial" w:hAnsi="Arial" w:cs="Arial"/>
                <w:sz w:val="16"/>
                <w:szCs w:val="16"/>
              </w:rPr>
              <w:t>Included in Transfer</w:t>
            </w:r>
          </w:p>
        </w:tc>
        <w:tc>
          <w:tcPr>
            <w:tcW w:w="1080" w:type="dxa"/>
            <w:vAlign w:val="center"/>
          </w:tcPr>
          <w:p w:rsidR="00475E7E" w:rsidRPr="00835408" w:rsidRDefault="00475E7E" w:rsidP="00551C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5408">
              <w:rPr>
                <w:rFonts w:ascii="Arial" w:hAnsi="Arial" w:cs="Arial"/>
                <w:sz w:val="16"/>
                <w:szCs w:val="16"/>
              </w:rPr>
              <w:t>Already Transferred</w:t>
            </w:r>
          </w:p>
        </w:tc>
        <w:tc>
          <w:tcPr>
            <w:tcW w:w="540" w:type="dxa"/>
            <w:vAlign w:val="center"/>
          </w:tcPr>
          <w:p w:rsidR="00475E7E" w:rsidRPr="00835408" w:rsidRDefault="00475E7E" w:rsidP="00551CB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5408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8280" w:type="dxa"/>
            <w:gridSpan w:val="2"/>
            <w:vAlign w:val="center"/>
          </w:tcPr>
          <w:p w:rsidR="00475E7E" w:rsidRPr="00835408" w:rsidRDefault="00475E7E" w:rsidP="00551CBD">
            <w:pPr>
              <w:contextualSpacing/>
              <w:jc w:val="center"/>
              <w:rPr>
                <w:rFonts w:ascii="Arial" w:hAnsi="Arial" w:cs="Arial"/>
              </w:rPr>
            </w:pPr>
            <w:r w:rsidRPr="00835408">
              <w:rPr>
                <w:rFonts w:ascii="Arial" w:hAnsi="Arial" w:cs="Arial"/>
                <w:szCs w:val="18"/>
              </w:rPr>
              <w:t>Documentation Needed</w:t>
            </w:r>
          </w:p>
        </w:tc>
      </w:tr>
      <w:tr w:rsidR="00475E7E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475E7E" w:rsidRPr="00835408" w:rsidRDefault="00475E7E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475E7E" w:rsidRPr="00835408" w:rsidRDefault="00475E7E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475E7E" w:rsidRPr="00835408" w:rsidRDefault="00475E7E" w:rsidP="00551CBD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475E7E" w:rsidRPr="00835408" w:rsidRDefault="00475E7E" w:rsidP="00551CBD">
            <w:pPr>
              <w:contextualSpacing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Initial Foster, Relative or Kinship </w:t>
            </w:r>
            <w:r w:rsidR="003E6A65" w:rsidRPr="00835408">
              <w:rPr>
                <w:rFonts w:ascii="Arial" w:hAnsi="Arial" w:cs="Arial"/>
                <w:sz w:val="20"/>
                <w:szCs w:val="20"/>
              </w:rPr>
              <w:t xml:space="preserve">Home Assessment </w:t>
            </w:r>
            <w:r w:rsidRPr="00835408">
              <w:rPr>
                <w:rFonts w:ascii="Arial" w:hAnsi="Arial" w:cs="Arial"/>
                <w:sz w:val="20"/>
                <w:szCs w:val="20"/>
              </w:rPr>
              <w:t>and all Updates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008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  <w:bookmarkEnd w:id="3"/>
          </w:p>
        </w:tc>
        <w:tc>
          <w:tcPr>
            <w:tcW w:w="108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B26DCB" w:rsidRPr="00835408" w:rsidRDefault="0048136C" w:rsidP="00551CBD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Guardianship Petition-</w:t>
            </w:r>
            <w:r w:rsidRPr="00835408">
              <w:rPr>
                <w:rFonts w:ascii="Arial" w:eastAsia="Calibri" w:hAnsi="Arial" w:cs="Arial"/>
                <w:sz w:val="20"/>
                <w:szCs w:val="20"/>
              </w:rPr>
              <w:t xml:space="preserve"> Please black out any identifying information of biological family (name, address, DOB, SSN, etc.) if TPR occurred 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7"/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  <w:bookmarkEnd w:id="4"/>
          </w:p>
        </w:tc>
        <w:tc>
          <w:tcPr>
            <w:tcW w:w="108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B26DCB" w:rsidRPr="00835408" w:rsidRDefault="0048136C" w:rsidP="00551CBD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Guardianship Decree from Probate Court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B26DCB" w:rsidRPr="00835408" w:rsidRDefault="00B26DCB" w:rsidP="00551CBD">
            <w:pPr>
              <w:contextualSpacing/>
              <w:jc w:val="center"/>
              <w:rPr>
                <w:rFonts w:ascii="Arial" w:eastAsia="Calibri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B26DCB" w:rsidRPr="00835408" w:rsidRDefault="0049671E" w:rsidP="00551CBD">
            <w:pPr>
              <w:contextualSpacing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5408">
              <w:rPr>
                <w:rFonts w:ascii="Arial" w:eastAsia="Calibri" w:hAnsi="Arial" w:cs="Arial"/>
                <w:sz w:val="20"/>
                <w:szCs w:val="20"/>
              </w:rPr>
              <w:t>Release-of-</w:t>
            </w:r>
            <w:r w:rsidR="0048136C" w:rsidRPr="00835408">
              <w:rPr>
                <w:rFonts w:ascii="Arial" w:eastAsia="Calibri" w:hAnsi="Arial" w:cs="Arial"/>
                <w:sz w:val="20"/>
                <w:szCs w:val="20"/>
              </w:rPr>
              <w:t xml:space="preserve">Jurisdiction Order from Juvenile Court after guardianship is completed. 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B26DCB" w:rsidRPr="00835408" w:rsidRDefault="00265A1F" w:rsidP="00551CBD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3"/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  <w:bookmarkEnd w:id="5"/>
          </w:p>
        </w:tc>
        <w:tc>
          <w:tcPr>
            <w:tcW w:w="8280" w:type="dxa"/>
            <w:gridSpan w:val="2"/>
            <w:vAlign w:val="center"/>
          </w:tcPr>
          <w:p w:rsidR="00B26DCB" w:rsidRPr="00835408" w:rsidRDefault="0048136C" w:rsidP="00551CBD">
            <w:pPr>
              <w:contextualSpacing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Any correspondence related to the guardianship  or subsidy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B26DCB" w:rsidRPr="00835408" w:rsidRDefault="00B26DCB" w:rsidP="00551CBD">
            <w:pPr>
              <w:contextualSpacing/>
              <w:jc w:val="center"/>
              <w:rPr>
                <w:rFonts w:ascii="Arial" w:eastAsia="Calibri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B26DCB" w:rsidRPr="00835408" w:rsidRDefault="0049671E" w:rsidP="00551CBD">
            <w:pPr>
              <w:contextualSpacing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5408">
              <w:rPr>
                <w:rFonts w:ascii="Arial" w:eastAsia="Calibri" w:hAnsi="Arial" w:cs="Arial"/>
                <w:sz w:val="20"/>
                <w:szCs w:val="20"/>
              </w:rPr>
              <w:t>“</w:t>
            </w:r>
            <w:r w:rsidR="00B26DCB" w:rsidRPr="00835408">
              <w:rPr>
                <w:rFonts w:ascii="Arial" w:eastAsia="Calibri" w:hAnsi="Arial" w:cs="Arial"/>
                <w:sz w:val="20"/>
                <w:szCs w:val="20"/>
              </w:rPr>
              <w:t xml:space="preserve">Child Summary for </w:t>
            </w:r>
            <w:r w:rsidR="0048136C" w:rsidRPr="00835408">
              <w:rPr>
                <w:rFonts w:ascii="Arial" w:eastAsia="Calibri" w:hAnsi="Arial" w:cs="Arial"/>
                <w:sz w:val="20"/>
                <w:szCs w:val="20"/>
              </w:rPr>
              <w:t>Guardianship</w:t>
            </w:r>
            <w:r w:rsidR="00B26DCB" w:rsidRPr="00835408">
              <w:rPr>
                <w:rFonts w:ascii="Arial" w:eastAsia="Calibri" w:hAnsi="Arial" w:cs="Arial"/>
                <w:sz w:val="20"/>
                <w:szCs w:val="20"/>
              </w:rPr>
              <w:t xml:space="preserve"> Placement</w:t>
            </w:r>
            <w:r w:rsidRPr="00835408">
              <w:rPr>
                <w:rFonts w:ascii="Arial" w:eastAsia="Calibri" w:hAnsi="Arial" w:cs="Arial"/>
                <w:sz w:val="20"/>
                <w:szCs w:val="20"/>
              </w:rPr>
              <w:t>”</w:t>
            </w:r>
            <w:r w:rsidR="0039484D" w:rsidRPr="00835408">
              <w:rPr>
                <w:rFonts w:ascii="Arial" w:eastAsia="Calibri" w:hAnsi="Arial" w:cs="Arial"/>
                <w:sz w:val="20"/>
                <w:szCs w:val="20"/>
              </w:rPr>
              <w:t xml:space="preserve"> for each child 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008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20298F" w:rsidRPr="00835408" w:rsidRDefault="0049671E" w:rsidP="00551CB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835408">
              <w:rPr>
                <w:rFonts w:ascii="Arial" w:eastAsia="Calibri" w:hAnsi="Arial" w:cs="Arial"/>
                <w:sz w:val="20"/>
                <w:szCs w:val="20"/>
              </w:rPr>
              <w:t>Summary of</w:t>
            </w:r>
            <w:r w:rsidR="00B26DCB" w:rsidRPr="00835408">
              <w:rPr>
                <w:rFonts w:ascii="Arial" w:eastAsia="Calibri" w:hAnsi="Arial" w:cs="Arial"/>
                <w:sz w:val="20"/>
                <w:szCs w:val="20"/>
              </w:rPr>
              <w:t xml:space="preserve"> medical, dental information o</w:t>
            </w:r>
            <w:r w:rsidR="008025E5" w:rsidRPr="00835408">
              <w:rPr>
                <w:rFonts w:ascii="Arial" w:eastAsia="Calibri" w:hAnsi="Arial" w:cs="Arial"/>
                <w:sz w:val="20"/>
                <w:szCs w:val="20"/>
              </w:rPr>
              <w:t xml:space="preserve">f </w:t>
            </w:r>
            <w:r w:rsidR="0039484D" w:rsidRPr="00835408">
              <w:rPr>
                <w:rFonts w:ascii="Arial" w:eastAsia="Calibri" w:hAnsi="Arial" w:cs="Arial"/>
                <w:sz w:val="20"/>
                <w:szCs w:val="20"/>
              </w:rPr>
              <w:t>each</w:t>
            </w:r>
            <w:r w:rsidR="008025E5" w:rsidRPr="00835408">
              <w:rPr>
                <w:rFonts w:ascii="Arial" w:eastAsia="Calibri" w:hAnsi="Arial" w:cs="Arial"/>
                <w:sz w:val="20"/>
                <w:szCs w:val="20"/>
              </w:rPr>
              <w:t xml:space="preserve"> child (Include CW-103)</w:t>
            </w:r>
            <w:r w:rsidR="00F035E6" w:rsidRPr="00835408">
              <w:rPr>
                <w:rFonts w:ascii="Arial" w:eastAsia="Calibri" w:hAnsi="Arial" w:cs="Arial"/>
                <w:sz w:val="20"/>
                <w:szCs w:val="20"/>
              </w:rPr>
              <w:t xml:space="preserve"> and recent psychological evaluation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B26DCB" w:rsidRPr="00835408" w:rsidRDefault="00265A1F" w:rsidP="00551CBD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8280" w:type="dxa"/>
            <w:gridSpan w:val="2"/>
            <w:vAlign w:val="center"/>
          </w:tcPr>
          <w:p w:rsidR="00B26DCB" w:rsidRPr="00835408" w:rsidRDefault="000C5E20" w:rsidP="00551CBD">
            <w:pPr>
              <w:tabs>
                <w:tab w:val="num" w:pos="720"/>
              </w:tabs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Printed Service Authorization for current services for each child (i.e. Daycare)</w:t>
            </w:r>
          </w:p>
        </w:tc>
      </w:tr>
      <w:tr w:rsidR="00D16721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D16721" w:rsidRPr="00835408" w:rsidRDefault="00D16721" w:rsidP="00D16721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D16721" w:rsidRPr="00835408" w:rsidRDefault="00D16721" w:rsidP="00D16721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D16721" w:rsidRPr="00835408" w:rsidRDefault="00D16721" w:rsidP="00D16721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8280" w:type="dxa"/>
            <w:gridSpan w:val="2"/>
            <w:vAlign w:val="center"/>
          </w:tcPr>
          <w:p w:rsidR="00D16721" w:rsidRPr="00835408" w:rsidRDefault="00D16721" w:rsidP="00D16721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Payment requests pertaining to the reimbursement of related services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008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B26DCB" w:rsidRPr="00835408" w:rsidRDefault="00265A1F" w:rsidP="00551CBD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8280" w:type="dxa"/>
            <w:gridSpan w:val="2"/>
            <w:vAlign w:val="center"/>
          </w:tcPr>
          <w:p w:rsidR="0020298F" w:rsidRPr="00835408" w:rsidRDefault="009A7C1C" w:rsidP="00551CBD">
            <w:pPr>
              <w:tabs>
                <w:tab w:val="num" w:pos="720"/>
              </w:tabs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ICAMA forms completed for the </w:t>
            </w:r>
            <w:r w:rsidR="00C073A7" w:rsidRPr="00835408">
              <w:rPr>
                <w:rFonts w:ascii="Arial" w:hAnsi="Arial" w:cs="Arial"/>
                <w:sz w:val="20"/>
                <w:szCs w:val="20"/>
              </w:rPr>
              <w:t>G</w:t>
            </w:r>
            <w:r w:rsidR="0048136C" w:rsidRPr="00835408">
              <w:rPr>
                <w:rFonts w:ascii="Arial" w:hAnsi="Arial" w:cs="Arial"/>
                <w:sz w:val="20"/>
                <w:szCs w:val="20"/>
              </w:rPr>
              <w:t>uardianship</w:t>
            </w:r>
            <w:r w:rsidRPr="00835408">
              <w:rPr>
                <w:rFonts w:ascii="Arial" w:hAnsi="Arial" w:cs="Arial"/>
                <w:sz w:val="20"/>
                <w:szCs w:val="20"/>
              </w:rPr>
              <w:t xml:space="preserve"> family, if applicable—</w:t>
            </w:r>
            <w:proofErr w:type="gramStart"/>
            <w:r w:rsidRPr="00835408">
              <w:rPr>
                <w:rFonts w:ascii="Arial" w:hAnsi="Arial" w:cs="Arial"/>
                <w:b/>
                <w:sz w:val="20"/>
                <w:szCs w:val="20"/>
              </w:rPr>
              <w:t>must be completed</w:t>
            </w:r>
            <w:proofErr w:type="gramEnd"/>
            <w:r w:rsidRPr="00835408">
              <w:rPr>
                <w:rFonts w:ascii="Arial" w:hAnsi="Arial" w:cs="Arial"/>
                <w:b/>
                <w:sz w:val="20"/>
                <w:szCs w:val="20"/>
              </w:rPr>
              <w:t xml:space="preserve"> for ICPC cases.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008" w:type="dxa"/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B26DCB" w:rsidRPr="00835408" w:rsidRDefault="00B26DCB" w:rsidP="00551CBD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B26DCB" w:rsidRPr="00835408" w:rsidRDefault="009A7C1C" w:rsidP="00551CBD">
            <w:pPr>
              <w:contextualSpacing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SS-61 for each child that </w:t>
            </w:r>
            <w:proofErr w:type="gramStart"/>
            <w:r w:rsidRPr="00835408">
              <w:rPr>
                <w:rFonts w:ascii="Arial" w:hAnsi="Arial" w:cs="Arial"/>
                <w:sz w:val="20"/>
                <w:szCs w:val="20"/>
              </w:rPr>
              <w:t>has been updated</w:t>
            </w:r>
            <w:proofErr w:type="gramEnd"/>
            <w:r w:rsidRPr="00835408">
              <w:rPr>
                <w:rFonts w:ascii="Arial" w:hAnsi="Arial" w:cs="Arial"/>
                <w:sz w:val="20"/>
                <w:szCs w:val="20"/>
              </w:rPr>
              <w:t xml:space="preserve"> to reflect </w:t>
            </w:r>
            <w:r w:rsidR="0049671E" w:rsidRPr="00835408">
              <w:rPr>
                <w:rFonts w:ascii="Arial" w:hAnsi="Arial" w:cs="Arial"/>
                <w:sz w:val="20"/>
                <w:szCs w:val="20"/>
              </w:rPr>
              <w:t xml:space="preserve">Legal Guardianship status, </w:t>
            </w:r>
            <w:r w:rsidR="0048136C" w:rsidRPr="00835408">
              <w:rPr>
                <w:rFonts w:ascii="Arial" w:hAnsi="Arial" w:cs="Arial"/>
                <w:sz w:val="20"/>
                <w:szCs w:val="20"/>
              </w:rPr>
              <w:t>guardianship placement</w:t>
            </w:r>
            <w:r w:rsidR="0049671E" w:rsidRPr="00835408">
              <w:rPr>
                <w:rFonts w:ascii="Arial" w:hAnsi="Arial" w:cs="Arial"/>
                <w:sz w:val="20"/>
                <w:szCs w:val="20"/>
              </w:rPr>
              <w:t xml:space="preserve"> and fund code updated by the eligibility specialist.</w:t>
            </w:r>
          </w:p>
        </w:tc>
      </w:tr>
      <w:tr w:rsidR="00925923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925923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25923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925923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25923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925923" w:rsidRPr="00835408" w:rsidRDefault="00925923" w:rsidP="00551CBD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925923" w:rsidRPr="00835408" w:rsidRDefault="00925923" w:rsidP="00551CBD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LG Subsidy Review Narrative</w:t>
            </w:r>
          </w:p>
        </w:tc>
      </w:tr>
      <w:tr w:rsidR="004E33C6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4E33C6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4"/>
            <w:r w:rsidR="004E33C6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  <w:bookmarkEnd w:id="6"/>
          </w:p>
        </w:tc>
        <w:tc>
          <w:tcPr>
            <w:tcW w:w="1080" w:type="dxa"/>
            <w:vAlign w:val="center"/>
          </w:tcPr>
          <w:p w:rsidR="004E33C6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5"/>
            <w:r w:rsidR="004E33C6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  <w:bookmarkEnd w:id="7"/>
          </w:p>
        </w:tc>
        <w:tc>
          <w:tcPr>
            <w:tcW w:w="540" w:type="dxa"/>
            <w:vAlign w:val="center"/>
          </w:tcPr>
          <w:p w:rsidR="004E33C6" w:rsidRPr="00835408" w:rsidRDefault="004E33C6" w:rsidP="00551CBD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4E33C6" w:rsidRPr="00835408" w:rsidRDefault="004E33C6" w:rsidP="00551CBD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Guardianship Subsidy Application and Agreement approved by Director</w:t>
            </w:r>
          </w:p>
        </w:tc>
      </w:tr>
      <w:tr w:rsidR="00F95D78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vAlign w:val="center"/>
          </w:tcPr>
          <w:p w:rsidR="00F95D78" w:rsidRPr="00835408" w:rsidRDefault="00F95D78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95D78" w:rsidRPr="00835408" w:rsidRDefault="00F95D78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95D78" w:rsidRPr="00835408" w:rsidRDefault="00F95D78" w:rsidP="00551CBD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8280" w:type="dxa"/>
            <w:gridSpan w:val="2"/>
            <w:vAlign w:val="center"/>
          </w:tcPr>
          <w:p w:rsidR="00F95D78" w:rsidRPr="00835408" w:rsidRDefault="00F95D78" w:rsidP="00551CBD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Successor Guardianship Letter (CD-222)</w:t>
            </w:r>
          </w:p>
        </w:tc>
      </w:tr>
      <w:tr w:rsidR="00B26DCB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1008" w:type="dxa"/>
            <w:tcBorders>
              <w:bottom w:val="single" w:sz="4" w:space="0" w:color="auto"/>
            </w:tcBorders>
            <w:vAlign w:val="center"/>
          </w:tcPr>
          <w:p w:rsidR="00B26DCB" w:rsidRPr="00835408" w:rsidRDefault="00265A1F" w:rsidP="00551CBD">
            <w:pPr>
              <w:jc w:val="center"/>
              <w:rPr>
                <w:rFonts w:ascii="Arial" w:hAnsi="Arial" w:cs="Arial"/>
                <w:szCs w:val="20"/>
              </w:rPr>
            </w:pPr>
            <w:r w:rsidRPr="00835408">
              <w:rPr>
                <w:rFonts w:ascii="Arial" w:hAnsi="Arial" w:cs="Arial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DCB" w:rsidRPr="00835408">
              <w:rPr>
                <w:rFonts w:ascii="Arial" w:hAnsi="Arial" w:cs="Arial"/>
                <w:szCs w:val="20"/>
              </w:rPr>
              <w:instrText xml:space="preserve"> FORMCHECKBOX </w:instrText>
            </w:r>
            <w:r w:rsidR="004900A4">
              <w:rPr>
                <w:rFonts w:ascii="Arial" w:hAnsi="Arial" w:cs="Arial"/>
                <w:szCs w:val="20"/>
              </w:rPr>
            </w:r>
            <w:r w:rsidR="004900A4">
              <w:rPr>
                <w:rFonts w:ascii="Arial" w:hAnsi="Arial" w:cs="Arial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B26DCB" w:rsidRPr="00835408" w:rsidRDefault="00B26DCB" w:rsidP="00551CBD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B26DCB" w:rsidRPr="00835408" w:rsidRDefault="00B26DCB" w:rsidP="00551CBD">
            <w:pPr>
              <w:contextualSpacing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8280" w:type="dxa"/>
            <w:gridSpan w:val="2"/>
            <w:tcBorders>
              <w:bottom w:val="single" w:sz="4" w:space="0" w:color="auto"/>
            </w:tcBorders>
            <w:vAlign w:val="center"/>
          </w:tcPr>
          <w:p w:rsidR="00B26DCB" w:rsidRPr="00835408" w:rsidRDefault="00FB517A" w:rsidP="00551CBD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Transfer</w:t>
            </w:r>
            <w:r w:rsidR="00A653E2" w:rsidRPr="00835408">
              <w:rPr>
                <w:rFonts w:ascii="Arial" w:hAnsi="Arial" w:cs="Arial"/>
                <w:sz w:val="20"/>
                <w:szCs w:val="20"/>
              </w:rPr>
              <w:t xml:space="preserve"> Summary</w:t>
            </w:r>
            <w:r w:rsidRPr="008354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D0462" w:rsidRPr="00835408" w:rsidTr="00B82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0908" w:type="dxa"/>
            <w:gridSpan w:val="5"/>
            <w:tcBorders>
              <w:left w:val="nil"/>
              <w:right w:val="nil"/>
            </w:tcBorders>
          </w:tcPr>
          <w:p w:rsidR="004D0462" w:rsidRPr="00B82BAF" w:rsidRDefault="004D0462" w:rsidP="00FB517A">
            <w:pPr>
              <w:rPr>
                <w:rFonts w:ascii="Arial" w:hAnsi="Arial" w:cs="Arial"/>
                <w:sz w:val="8"/>
                <w:szCs w:val="20"/>
              </w:rPr>
            </w:pPr>
          </w:p>
        </w:tc>
      </w:tr>
      <w:tr w:rsidR="00835408" w:rsidRPr="00835408" w:rsidTr="008354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8298" w:type="dxa"/>
            <w:gridSpan w:val="4"/>
            <w:vAlign w:val="center"/>
          </w:tcPr>
          <w:p w:rsidR="00835408" w:rsidRPr="00835408" w:rsidRDefault="00835408" w:rsidP="0025576E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Transfer Completed By:  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354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35408">
              <w:rPr>
                <w:rFonts w:ascii="Arial" w:hAnsi="Arial" w:cs="Arial"/>
                <w:sz w:val="20"/>
                <w:szCs w:val="20"/>
              </w:rPr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610" w:type="dxa"/>
            <w:vAlign w:val="center"/>
          </w:tcPr>
          <w:p w:rsidR="00835408" w:rsidRPr="00835408" w:rsidRDefault="00835408" w:rsidP="0025576E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Date: 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354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35408">
              <w:rPr>
                <w:rFonts w:ascii="Arial" w:hAnsi="Arial" w:cs="Arial"/>
                <w:sz w:val="20"/>
                <w:szCs w:val="20"/>
              </w:rPr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35408" w:rsidRPr="00835408" w:rsidTr="008354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0908" w:type="dxa"/>
            <w:gridSpan w:val="5"/>
            <w:vAlign w:val="bottom"/>
          </w:tcPr>
          <w:p w:rsidR="00835408" w:rsidRPr="00835408" w:rsidRDefault="00835408" w:rsidP="0025576E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Signature of Worker </w:t>
            </w:r>
            <w:r w:rsidRPr="00835408">
              <w:rPr>
                <w:rFonts w:ascii="Arial" w:hAnsi="Arial" w:cs="Arial"/>
                <w:b/>
                <w:sz w:val="20"/>
                <w:szCs w:val="20"/>
              </w:rPr>
              <w:t xml:space="preserve"> &gt;</w:t>
            </w:r>
            <w:r w:rsidRPr="00835408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835408" w:rsidRPr="00835408" w:rsidTr="008354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8298" w:type="dxa"/>
            <w:gridSpan w:val="4"/>
            <w:vAlign w:val="center"/>
          </w:tcPr>
          <w:p w:rsidR="00835408" w:rsidRPr="00835408" w:rsidRDefault="00835408" w:rsidP="0025576E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Transfer Approved By:  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354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35408">
              <w:rPr>
                <w:rFonts w:ascii="Arial" w:hAnsi="Arial" w:cs="Arial"/>
                <w:sz w:val="20"/>
                <w:szCs w:val="20"/>
              </w:rPr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610" w:type="dxa"/>
            <w:vAlign w:val="center"/>
          </w:tcPr>
          <w:p w:rsidR="00835408" w:rsidRPr="00835408" w:rsidRDefault="00835408" w:rsidP="0025576E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Date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354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35408">
              <w:rPr>
                <w:rFonts w:ascii="Arial" w:hAnsi="Arial" w:cs="Arial"/>
                <w:sz w:val="20"/>
                <w:szCs w:val="20"/>
              </w:rPr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35408" w:rsidRPr="00835408" w:rsidTr="008354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0908" w:type="dxa"/>
            <w:gridSpan w:val="5"/>
            <w:vAlign w:val="bottom"/>
          </w:tcPr>
          <w:p w:rsidR="00835408" w:rsidRPr="00835408" w:rsidRDefault="00835408" w:rsidP="0025576E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Signature of Supervisor  </w:t>
            </w:r>
            <w:r w:rsidRPr="00835408">
              <w:rPr>
                <w:rFonts w:ascii="Arial" w:hAnsi="Arial" w:cs="Arial"/>
                <w:b/>
                <w:sz w:val="20"/>
                <w:szCs w:val="20"/>
              </w:rPr>
              <w:t>&gt;</w:t>
            </w:r>
          </w:p>
        </w:tc>
      </w:tr>
      <w:tr w:rsidR="00835408" w:rsidRPr="00835408" w:rsidTr="008354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8298" w:type="dxa"/>
            <w:gridSpan w:val="4"/>
            <w:vAlign w:val="center"/>
          </w:tcPr>
          <w:p w:rsidR="00835408" w:rsidRPr="00835408" w:rsidRDefault="00835408" w:rsidP="0025576E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Transfer Accepted By:  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354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35408">
              <w:rPr>
                <w:rFonts w:ascii="Arial" w:hAnsi="Arial" w:cs="Arial"/>
                <w:sz w:val="20"/>
                <w:szCs w:val="20"/>
              </w:rPr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610" w:type="dxa"/>
            <w:vAlign w:val="center"/>
          </w:tcPr>
          <w:p w:rsidR="00835408" w:rsidRPr="00835408" w:rsidRDefault="00835408" w:rsidP="0025576E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>Date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354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35408">
              <w:rPr>
                <w:rFonts w:ascii="Arial" w:hAnsi="Arial" w:cs="Arial"/>
                <w:sz w:val="20"/>
                <w:szCs w:val="20"/>
              </w:rPr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354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35408" w:rsidRPr="00835408" w:rsidTr="008354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0908" w:type="dxa"/>
            <w:gridSpan w:val="5"/>
            <w:vAlign w:val="bottom"/>
          </w:tcPr>
          <w:p w:rsidR="00835408" w:rsidRPr="00835408" w:rsidRDefault="00835408" w:rsidP="0025576E">
            <w:pPr>
              <w:rPr>
                <w:rFonts w:ascii="Arial" w:hAnsi="Arial" w:cs="Arial"/>
                <w:sz w:val="20"/>
                <w:szCs w:val="20"/>
              </w:rPr>
            </w:pPr>
            <w:r w:rsidRPr="00835408">
              <w:rPr>
                <w:rFonts w:ascii="Arial" w:hAnsi="Arial" w:cs="Arial"/>
                <w:sz w:val="20"/>
                <w:szCs w:val="20"/>
              </w:rPr>
              <w:t xml:space="preserve">Signature of Subsidy Supervisor  </w:t>
            </w:r>
            <w:r w:rsidRPr="00835408">
              <w:rPr>
                <w:rFonts w:ascii="Arial" w:hAnsi="Arial" w:cs="Arial"/>
                <w:b/>
                <w:sz w:val="20"/>
                <w:szCs w:val="20"/>
              </w:rPr>
              <w:t xml:space="preserve">&gt;  </w:t>
            </w:r>
          </w:p>
        </w:tc>
      </w:tr>
    </w:tbl>
    <w:p w:rsidR="00835408" w:rsidRPr="00835408" w:rsidRDefault="00835408" w:rsidP="00835408">
      <w:pPr>
        <w:jc w:val="right"/>
        <w:rPr>
          <w:rFonts w:ascii="Arial" w:hAnsi="Arial" w:cs="Arial"/>
          <w:sz w:val="2"/>
        </w:rPr>
      </w:pPr>
    </w:p>
    <w:p w:rsidR="00835408" w:rsidRPr="00835408" w:rsidRDefault="00835408" w:rsidP="00835408">
      <w:pPr>
        <w:jc w:val="right"/>
        <w:rPr>
          <w:rFonts w:ascii="Arial" w:hAnsi="Arial" w:cs="Arial"/>
          <w:sz w:val="2"/>
        </w:rPr>
      </w:pPr>
    </w:p>
    <w:p w:rsidR="00D468EF" w:rsidRPr="00B82BAF" w:rsidRDefault="00D468EF" w:rsidP="003E6A65">
      <w:pPr>
        <w:tabs>
          <w:tab w:val="left" w:pos="3228"/>
        </w:tabs>
        <w:rPr>
          <w:rFonts w:ascii="Arial" w:eastAsia="Calibri" w:hAnsi="Arial" w:cs="Arial"/>
          <w:sz w:val="2"/>
        </w:rPr>
      </w:pPr>
    </w:p>
    <w:sectPr w:rsidR="00D468EF" w:rsidRPr="00B82BAF" w:rsidSect="00551CBD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2D7" w:rsidRDefault="00DA52D7" w:rsidP="00782988">
      <w:pPr>
        <w:spacing w:after="0" w:line="240" w:lineRule="auto"/>
      </w:pPr>
      <w:r>
        <w:separator/>
      </w:r>
    </w:p>
  </w:endnote>
  <w:endnote w:type="continuationSeparator" w:id="0">
    <w:p w:rsidR="00DA52D7" w:rsidRDefault="00DA52D7" w:rsidP="0078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19" w:rsidRPr="007B56F2" w:rsidRDefault="007B56F2" w:rsidP="007B56F2">
    <w:pPr>
      <w:pStyle w:val="Footer"/>
      <w:jc w:val="right"/>
      <w:rPr>
        <w:sz w:val="18"/>
      </w:rPr>
    </w:pPr>
    <w:r w:rsidRPr="007B56F2">
      <w:rPr>
        <w:sz w:val="18"/>
      </w:rPr>
      <w:t>CD-241 (REV</w:t>
    </w:r>
    <w:r w:rsidR="00673B72">
      <w:rPr>
        <w:sz w:val="18"/>
      </w:rPr>
      <w:t>2</w:t>
    </w:r>
    <w:r w:rsidR="006E5F19" w:rsidRPr="007B56F2">
      <w:rPr>
        <w:sz w:val="18"/>
      </w:rPr>
      <w:t>/1</w:t>
    </w:r>
    <w:r w:rsidR="00835408">
      <w:rPr>
        <w:sz w:val="18"/>
      </w:rPr>
      <w:t>7</w:t>
    </w:r>
    <w:r w:rsidRPr="007B56F2">
      <w:rPr>
        <w:sz w:val="18"/>
      </w:rPr>
      <w:t>)</w:t>
    </w:r>
  </w:p>
  <w:p w:rsidR="006E5F19" w:rsidRDefault="006E5F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2D7" w:rsidRDefault="00DA52D7" w:rsidP="00782988">
      <w:pPr>
        <w:spacing w:after="0" w:line="240" w:lineRule="auto"/>
      </w:pPr>
      <w:r>
        <w:separator/>
      </w:r>
    </w:p>
  </w:footnote>
  <w:footnote w:type="continuationSeparator" w:id="0">
    <w:p w:rsidR="00DA52D7" w:rsidRDefault="00DA52D7" w:rsidP="0078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E490E"/>
    <w:multiLevelType w:val="hybridMultilevel"/>
    <w:tmpl w:val="24E840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3444E"/>
    <w:multiLevelType w:val="hybridMultilevel"/>
    <w:tmpl w:val="B8EA73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04141"/>
    <w:multiLevelType w:val="hybridMultilevel"/>
    <w:tmpl w:val="BA26D8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JA1xYM3WS6xAfDnO2GjQw+rHYFSF9ZFdEXkKXgDRFfFXf/DsEpTCF21J4X9vgvlIGZc+dJ0fuiAZZ75QNheE0A==" w:salt="rmJtw1bCmssf4KrxASTnuA==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2D7"/>
    <w:rsid w:val="000147F4"/>
    <w:rsid w:val="000C5E20"/>
    <w:rsid w:val="00136BCD"/>
    <w:rsid w:val="00154EE5"/>
    <w:rsid w:val="001865C4"/>
    <w:rsid w:val="00186B0B"/>
    <w:rsid w:val="001A1808"/>
    <w:rsid w:val="001B5054"/>
    <w:rsid w:val="001C7424"/>
    <w:rsid w:val="001D2FED"/>
    <w:rsid w:val="0020298F"/>
    <w:rsid w:val="00265A1F"/>
    <w:rsid w:val="00273CBD"/>
    <w:rsid w:val="00274E36"/>
    <w:rsid w:val="002B1607"/>
    <w:rsid w:val="002E0C22"/>
    <w:rsid w:val="002E12D4"/>
    <w:rsid w:val="00305230"/>
    <w:rsid w:val="00313859"/>
    <w:rsid w:val="0039484D"/>
    <w:rsid w:val="003B6AAF"/>
    <w:rsid w:val="003C23C1"/>
    <w:rsid w:val="003C2C0C"/>
    <w:rsid w:val="003E1DA9"/>
    <w:rsid w:val="003E3557"/>
    <w:rsid w:val="003E6A65"/>
    <w:rsid w:val="004266BB"/>
    <w:rsid w:val="004310C8"/>
    <w:rsid w:val="004320F4"/>
    <w:rsid w:val="004600C6"/>
    <w:rsid w:val="00475E7E"/>
    <w:rsid w:val="0048136C"/>
    <w:rsid w:val="004900A4"/>
    <w:rsid w:val="0049671E"/>
    <w:rsid w:val="004C41D4"/>
    <w:rsid w:val="004D0462"/>
    <w:rsid w:val="004E33C6"/>
    <w:rsid w:val="00545596"/>
    <w:rsid w:val="00551CBD"/>
    <w:rsid w:val="00562905"/>
    <w:rsid w:val="0058142A"/>
    <w:rsid w:val="005A5F01"/>
    <w:rsid w:val="005C5BD9"/>
    <w:rsid w:val="005E44FA"/>
    <w:rsid w:val="005F7AD3"/>
    <w:rsid w:val="0064716F"/>
    <w:rsid w:val="00673B72"/>
    <w:rsid w:val="006E5F19"/>
    <w:rsid w:val="00702A63"/>
    <w:rsid w:val="007116E4"/>
    <w:rsid w:val="00721FB9"/>
    <w:rsid w:val="00726278"/>
    <w:rsid w:val="00782988"/>
    <w:rsid w:val="007A2296"/>
    <w:rsid w:val="007A3FA5"/>
    <w:rsid w:val="007B56F2"/>
    <w:rsid w:val="007B7261"/>
    <w:rsid w:val="007D0782"/>
    <w:rsid w:val="008025E5"/>
    <w:rsid w:val="00813D9F"/>
    <w:rsid w:val="00835408"/>
    <w:rsid w:val="008977D9"/>
    <w:rsid w:val="008B4D0B"/>
    <w:rsid w:val="008E2439"/>
    <w:rsid w:val="008F3054"/>
    <w:rsid w:val="00917C34"/>
    <w:rsid w:val="0092103A"/>
    <w:rsid w:val="00925923"/>
    <w:rsid w:val="00951C98"/>
    <w:rsid w:val="009626A9"/>
    <w:rsid w:val="00964724"/>
    <w:rsid w:val="009707F5"/>
    <w:rsid w:val="009A6594"/>
    <w:rsid w:val="009A7C1C"/>
    <w:rsid w:val="009E1A34"/>
    <w:rsid w:val="009F083A"/>
    <w:rsid w:val="00A02126"/>
    <w:rsid w:val="00A277D6"/>
    <w:rsid w:val="00A653E2"/>
    <w:rsid w:val="00A65B5E"/>
    <w:rsid w:val="00AD57E6"/>
    <w:rsid w:val="00B26DCB"/>
    <w:rsid w:val="00B66A55"/>
    <w:rsid w:val="00B70051"/>
    <w:rsid w:val="00B82BAF"/>
    <w:rsid w:val="00C073A7"/>
    <w:rsid w:val="00C5571C"/>
    <w:rsid w:val="00C73D50"/>
    <w:rsid w:val="00CE037E"/>
    <w:rsid w:val="00CE4F6E"/>
    <w:rsid w:val="00D16721"/>
    <w:rsid w:val="00D35EB6"/>
    <w:rsid w:val="00D4509E"/>
    <w:rsid w:val="00D468EF"/>
    <w:rsid w:val="00D76666"/>
    <w:rsid w:val="00DA52D7"/>
    <w:rsid w:val="00DA6DE8"/>
    <w:rsid w:val="00DC4F33"/>
    <w:rsid w:val="00DD5FF4"/>
    <w:rsid w:val="00E55612"/>
    <w:rsid w:val="00E640F4"/>
    <w:rsid w:val="00E74972"/>
    <w:rsid w:val="00EF1BDD"/>
    <w:rsid w:val="00F035E6"/>
    <w:rsid w:val="00F04651"/>
    <w:rsid w:val="00F13ECE"/>
    <w:rsid w:val="00F828B9"/>
    <w:rsid w:val="00F95D78"/>
    <w:rsid w:val="00FA7D42"/>
    <w:rsid w:val="00FB4D7D"/>
    <w:rsid w:val="00FB517A"/>
    <w:rsid w:val="00FC4E82"/>
    <w:rsid w:val="00FE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4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0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65B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988"/>
  </w:style>
  <w:style w:type="paragraph" w:styleId="Footer">
    <w:name w:val="footer"/>
    <w:basedOn w:val="Normal"/>
    <w:link w:val="FooterChar"/>
    <w:uiPriority w:val="99"/>
    <w:unhideWhenUsed/>
    <w:rsid w:val="0078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988"/>
  </w:style>
  <w:style w:type="character" w:styleId="Strong">
    <w:name w:val="Strong"/>
    <w:basedOn w:val="DefaultParagraphFont"/>
    <w:uiPriority w:val="22"/>
    <w:qFormat/>
    <w:rsid w:val="009259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D752C-2FF5-46A0-8E24-853DD8EE9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cd241</Template>
  <TotalTime>1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DSS-CD</dc:creator>
  <cp:lastModifiedBy>DSS-CD</cp:lastModifiedBy>
  <cp:revision>2</cp:revision>
  <cp:lastPrinted>2009-09-09T21:34:00Z</cp:lastPrinted>
  <dcterms:created xsi:type="dcterms:W3CDTF">2023-06-07T13:34:00Z</dcterms:created>
  <dcterms:modified xsi:type="dcterms:W3CDTF">2023-06-07T13:34:00Z</dcterms:modified>
</cp:coreProperties>
</file>