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F22" w:rsidRDefault="003C558E">
      <w:pPr>
        <w:framePr w:hSpace="187" w:wrap="around" w:vAnchor="page" w:hAnchor="page" w:x="609" w:y="976" w:anchorLock="1"/>
      </w:pPr>
      <w:r>
        <w:rPr>
          <w:noProof/>
        </w:rPr>
        <w:drawing>
          <wp:inline distT="0" distB="0" distL="0" distR="0">
            <wp:extent cx="828040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F22" w:rsidRDefault="00693F22"/>
    <w:p w:rsidR="00693F22" w:rsidRDefault="00693F22">
      <w:pPr>
        <w:tabs>
          <w:tab w:val="left" w:pos="1980"/>
          <w:tab w:val="left" w:pos="2160"/>
        </w:tabs>
        <w:rPr>
          <w:sz w:val="24"/>
        </w:rPr>
      </w:pPr>
      <w:r>
        <w:rPr>
          <w:sz w:val="24"/>
        </w:rPr>
        <w:t>MISSOURI DEPARTMENT OF SOCIAL SERVICES</w:t>
      </w:r>
    </w:p>
    <w:p w:rsidR="00693F22" w:rsidRDefault="00693F22">
      <w:pPr>
        <w:rPr>
          <w:sz w:val="24"/>
        </w:rPr>
      </w:pPr>
      <w:r>
        <w:rPr>
          <w:sz w:val="24"/>
        </w:rPr>
        <w:t>Children's Division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450"/>
        <w:gridCol w:w="4640"/>
      </w:tblGrid>
      <w:tr w:rsidR="00693F22">
        <w:tblPrEx>
          <w:tblCellMar>
            <w:top w:w="0" w:type="dxa"/>
            <w:bottom w:w="0" w:type="dxa"/>
          </w:tblCellMar>
        </w:tblPrEx>
        <w:tc>
          <w:tcPr>
            <w:tcW w:w="4450" w:type="dxa"/>
          </w:tcPr>
          <w:p w:rsidR="00693F22" w:rsidRDefault="00693F22">
            <w:pPr>
              <w:rPr>
                <w:sz w:val="22"/>
              </w:rPr>
            </w:pPr>
            <w:r>
              <w:rPr>
                <w:sz w:val="22"/>
              </w:rPr>
              <w:t>RESIDENTIAL PROGRAM UNIT</w:t>
            </w:r>
          </w:p>
        </w:tc>
        <w:tc>
          <w:tcPr>
            <w:tcW w:w="4640" w:type="dxa"/>
          </w:tcPr>
          <w:p w:rsidR="00693F22" w:rsidRDefault="00693F22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P. O.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sz w:val="22"/>
                  </w:rPr>
                  <w:t>BOX</w:t>
                </w:r>
              </w:smartTag>
              <w:r>
                <w:rPr>
                  <w:sz w:val="22"/>
                </w:rPr>
                <w:t xml:space="preserve"> 88</w:t>
              </w:r>
            </w:smartTag>
          </w:p>
        </w:tc>
      </w:tr>
      <w:tr w:rsidR="00693F22">
        <w:tblPrEx>
          <w:tblCellMar>
            <w:top w:w="0" w:type="dxa"/>
            <w:bottom w:w="0" w:type="dxa"/>
          </w:tblCellMar>
        </w:tblPrEx>
        <w:tc>
          <w:tcPr>
            <w:tcW w:w="4450" w:type="dxa"/>
          </w:tcPr>
          <w:p w:rsidR="00693F22" w:rsidRDefault="00693F22">
            <w:r>
              <w:rPr>
                <w:b/>
                <w:sz w:val="32"/>
              </w:rPr>
              <w:t>OPERATING SITES</w:t>
            </w:r>
          </w:p>
        </w:tc>
        <w:tc>
          <w:tcPr>
            <w:tcW w:w="4640" w:type="dxa"/>
          </w:tcPr>
          <w:p w:rsidR="00693F22" w:rsidRDefault="00693F22">
            <w:pPr>
              <w:jc w:val="right"/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sz w:val="22"/>
                  </w:rPr>
                  <w:t>JEFFERSON CITY</w:t>
                </w:r>
              </w:smartTag>
              <w:r>
                <w:rPr>
                  <w:sz w:val="22"/>
                </w:rPr>
                <w:t xml:space="preserve">, </w:t>
              </w:r>
              <w:smartTag w:uri="urn:schemas-microsoft-com:office:smarttags" w:element="State">
                <w:r>
                  <w:rPr>
                    <w:sz w:val="22"/>
                  </w:rPr>
                  <w:t>MO</w:t>
                </w:r>
              </w:smartTag>
              <w:r>
                <w:rPr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sz w:val="22"/>
                  </w:rPr>
                  <w:t>65103</w:t>
                </w:r>
              </w:smartTag>
            </w:smartTag>
          </w:p>
        </w:tc>
      </w:tr>
    </w:tbl>
    <w:p w:rsidR="00693F22" w:rsidRDefault="00693F22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203"/>
        <w:gridCol w:w="1325"/>
        <w:gridCol w:w="1523"/>
        <w:gridCol w:w="17"/>
        <w:gridCol w:w="431"/>
        <w:gridCol w:w="1076"/>
        <w:gridCol w:w="34"/>
        <w:gridCol w:w="2152"/>
        <w:gridCol w:w="51"/>
        <w:gridCol w:w="2186"/>
      </w:tblGrid>
      <w:tr w:rsidR="00693F22">
        <w:tblPrEx>
          <w:tblCellMar>
            <w:top w:w="0" w:type="dxa"/>
            <w:bottom w:w="0" w:type="dxa"/>
          </w:tblCellMar>
        </w:tblPrEx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93F22" w:rsidRDefault="00693F22">
            <w:r>
              <w:rPr>
                <w:b/>
                <w:sz w:val="24"/>
              </w:rPr>
              <w:t>PLEASE COMPLETE THE FOLLOWING INFORMATION FOR ALL OPERATING SITES:</w:t>
            </w:r>
          </w:p>
        </w:tc>
      </w:tr>
      <w:tr w:rsidR="00693F22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693F22" w:rsidP="00750C5C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693F22" w:rsidRDefault="00750C5C" w:rsidP="00750C5C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  <w:bookmarkEnd w:id="0"/>
          </w:p>
        </w:tc>
      </w:tr>
      <w:tr w:rsidR="00693F22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693F22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693F22" w:rsidRDefault="00750C5C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bookmarkStart w:id="1" w:name="_GoBack"/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bookmarkEnd w:id="1"/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693F22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693F22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693F22" w:rsidRDefault="00750C5C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4C5D20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4C5D20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4C5D20" w:rsidRDefault="00750C5C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4C5D20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4C5D20" w:rsidRDefault="00750C5C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4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4C5D20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4C5D20" w:rsidRDefault="00750C5C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4C5D20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4C5D20" w:rsidRDefault="00750C5C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03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</w:tcPr>
          <w:p w:rsidR="004C5D20" w:rsidRDefault="004C5D20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4C5D20" w:rsidRDefault="004C5D20" w:rsidP="00750C5C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>FROM</w:t>
            </w:r>
            <w:r w:rsidR="00750C5C">
              <w:rPr>
                <w:b/>
                <w:sz w:val="16"/>
              </w:rPr>
              <w:t xml:space="preserve">  </w:t>
            </w:r>
            <w:r w:rsidR="00750C5C"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50C5C">
              <w:rPr>
                <w:color w:val="000000"/>
                <w:sz w:val="18"/>
              </w:rPr>
              <w:instrText xml:space="preserve"> FORMTEXT </w:instrText>
            </w:r>
            <w:r w:rsidR="00750C5C">
              <w:rPr>
                <w:color w:val="000000"/>
                <w:sz w:val="18"/>
              </w:rPr>
            </w:r>
            <w:r w:rsidR="00750C5C">
              <w:rPr>
                <w:color w:val="000000"/>
                <w:sz w:val="18"/>
              </w:rPr>
              <w:fldChar w:fldCharType="separate"/>
            </w:r>
            <w:r w:rsidR="00750C5C">
              <w:rPr>
                <w:noProof/>
                <w:color w:val="000000"/>
                <w:sz w:val="18"/>
              </w:rPr>
              <w:t> </w:t>
            </w:r>
            <w:r w:rsidR="00750C5C">
              <w:rPr>
                <w:noProof/>
                <w:color w:val="000000"/>
                <w:sz w:val="18"/>
              </w:rPr>
              <w:t> </w:t>
            </w:r>
            <w:r w:rsid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tcBorders>
              <w:top w:val="single" w:sz="6" w:space="0" w:color="auto"/>
              <w:left w:val="nil"/>
              <w:bottom w:val="single" w:sz="18" w:space="0" w:color="auto"/>
              <w:right w:val="single" w:sz="6" w:space="0" w:color="auto"/>
            </w:tcBorders>
          </w:tcPr>
          <w:p w:rsidR="004C5D20" w:rsidRDefault="004C5D20">
            <w:pPr>
              <w:rPr>
                <w:b/>
                <w:sz w:val="16"/>
              </w:rPr>
            </w:pPr>
          </w:p>
          <w:p w:rsidR="004C5D20" w:rsidRDefault="004C5D20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>TO</w:t>
            </w:r>
            <w:r w:rsidR="00750C5C">
              <w:rPr>
                <w:b/>
                <w:sz w:val="16"/>
              </w:rPr>
              <w:t xml:space="preserve">  </w:t>
            </w:r>
            <w:r w:rsidR="00750C5C"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50C5C">
              <w:rPr>
                <w:color w:val="000000"/>
                <w:sz w:val="18"/>
              </w:rPr>
              <w:instrText xml:space="preserve"> FORMTEXT </w:instrText>
            </w:r>
            <w:r w:rsidR="00750C5C">
              <w:rPr>
                <w:color w:val="000000"/>
                <w:sz w:val="18"/>
              </w:rPr>
            </w:r>
            <w:r w:rsidR="00750C5C">
              <w:rPr>
                <w:color w:val="000000"/>
                <w:sz w:val="18"/>
              </w:rPr>
              <w:fldChar w:fldCharType="separate"/>
            </w:r>
            <w:r w:rsidR="00750C5C">
              <w:rPr>
                <w:noProof/>
                <w:color w:val="000000"/>
                <w:sz w:val="18"/>
              </w:rPr>
              <w:t> </w:t>
            </w:r>
            <w:r w:rsidR="00750C5C">
              <w:rPr>
                <w:noProof/>
                <w:color w:val="000000"/>
                <w:sz w:val="18"/>
              </w:rPr>
              <w:t> </w:t>
            </w:r>
            <w:r w:rsid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750C5C" w:rsidRDefault="00750C5C" w:rsidP="006C0BDF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750C5C" w:rsidRDefault="00750C5C" w:rsidP="006C0BDF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4" w:type="dxa"/>
            <w:gridSpan w:val="3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FROM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37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6"/>
              </w:rPr>
            </w:pPr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TO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750C5C" w:rsidRDefault="00750C5C" w:rsidP="006C0BDF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750C5C" w:rsidRDefault="00750C5C" w:rsidP="006C0BDF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4" w:type="dxa"/>
            <w:gridSpan w:val="3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FROM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37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6"/>
              </w:rPr>
            </w:pPr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TO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750C5C" w:rsidRDefault="00750C5C" w:rsidP="006C0BDF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750C5C" w:rsidRDefault="00750C5C" w:rsidP="006C0BDF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4" w:type="dxa"/>
            <w:gridSpan w:val="3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FROM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37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6"/>
              </w:rPr>
            </w:pPr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TO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750C5C" w:rsidRDefault="00750C5C" w:rsidP="006C0BDF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750C5C" w:rsidRDefault="00750C5C" w:rsidP="006C0BDF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4" w:type="dxa"/>
            <w:gridSpan w:val="3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FROM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37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6"/>
              </w:rPr>
            </w:pPr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TO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750C5C" w:rsidRDefault="00750C5C" w:rsidP="006C0BDF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750C5C" w:rsidRDefault="00750C5C" w:rsidP="006C0BDF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4" w:type="dxa"/>
            <w:gridSpan w:val="3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FROM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37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6"/>
              </w:rPr>
            </w:pPr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TO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numPr>
                <w:ilvl w:val="0"/>
                <w:numId w:val="1"/>
              </w:numPr>
              <w:ind w:left="360"/>
              <w:rPr>
                <w:b/>
                <w:sz w:val="12"/>
              </w:rPr>
            </w:pPr>
            <w:r>
              <w:rPr>
                <w:b/>
                <w:sz w:val="12"/>
              </w:rPr>
              <w:t>NAME</w:t>
            </w:r>
          </w:p>
          <w:p w:rsidR="00750C5C" w:rsidRDefault="00750C5C" w:rsidP="006C0BDF">
            <w:pPr>
              <w:rPr>
                <w:b/>
                <w:sz w:val="24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STREET AND NUMBER</w:t>
            </w:r>
          </w:p>
          <w:p w:rsidR="00750C5C" w:rsidRDefault="00750C5C" w:rsidP="006C0BDF">
            <w:pPr>
              <w:rPr>
                <w:b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09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CITY, COUNTY, ZIP CODE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</w:tr>
      <w:tr w:rsidR="00750C5C" w:rsidTr="009227B0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TOTAL NUMBER OF CHILDREN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325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3" w:type="dxa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 FEMALE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1524" w:type="dxa"/>
            <w:gridSpan w:val="3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2"/>
              </w:rPr>
              <w:t>BOTH</w:t>
            </w:r>
          </w:p>
          <w:p w:rsidR="00750C5C" w:rsidRDefault="00750C5C" w:rsidP="006C0BDF">
            <w:pPr>
              <w:rPr>
                <w:b/>
                <w:sz w:val="12"/>
              </w:rPr>
            </w:pPr>
            <w:r w:rsidRPr="00750C5C">
              <w:rPr>
                <w:color w:val="000000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0C5C">
              <w:rPr>
                <w:color w:val="000000"/>
                <w:sz w:val="18"/>
              </w:rPr>
              <w:instrText xml:space="preserve"> FORMTEXT </w:instrText>
            </w:r>
            <w:r w:rsidRPr="00750C5C">
              <w:rPr>
                <w:color w:val="000000"/>
                <w:sz w:val="18"/>
              </w:rPr>
            </w:r>
            <w:r w:rsidRPr="00750C5C">
              <w:rPr>
                <w:color w:val="000000"/>
                <w:sz w:val="18"/>
              </w:rPr>
              <w:fldChar w:fldCharType="separate"/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noProof/>
                <w:color w:val="000000"/>
                <w:sz w:val="18"/>
              </w:rPr>
              <w:t> </w:t>
            </w:r>
            <w:r w:rsidRPr="00750C5C"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186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b/>
                    <w:sz w:val="12"/>
                  </w:rPr>
                  <w:t>AGE</w:t>
                </w:r>
              </w:smartTag>
              <w:r>
                <w:rPr>
                  <w:b/>
                  <w:sz w:val="12"/>
                </w:rPr>
                <w:t xml:space="preserve"> </w:t>
              </w:r>
              <w:smartTag w:uri="urn:schemas-microsoft-com:office:smarttags" w:element="PlaceType">
                <w:r>
                  <w:rPr>
                    <w:b/>
                    <w:sz w:val="12"/>
                  </w:rPr>
                  <w:t>RANGE</w:t>
                </w:r>
              </w:smartTag>
            </w:smartTag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FROM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  <w:tc>
          <w:tcPr>
            <w:tcW w:w="2237" w:type="dxa"/>
            <w:gridSpan w:val="2"/>
            <w:tcBorders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50C5C" w:rsidRDefault="00750C5C" w:rsidP="006C0BDF">
            <w:pPr>
              <w:rPr>
                <w:b/>
                <w:sz w:val="16"/>
              </w:rPr>
            </w:pPr>
          </w:p>
          <w:p w:rsidR="00750C5C" w:rsidRDefault="00750C5C" w:rsidP="006C0BDF">
            <w:pPr>
              <w:rPr>
                <w:b/>
                <w:sz w:val="12"/>
              </w:rPr>
            </w:pPr>
            <w:r>
              <w:rPr>
                <w:b/>
                <w:sz w:val="16"/>
              </w:rPr>
              <w:t xml:space="preserve">TO  </w:t>
            </w:r>
            <w:r>
              <w:rPr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color w:val="000000"/>
                <w:sz w:val="18"/>
              </w:rPr>
              <w:instrText xml:space="preserve"> FORMTEXT </w:instrText>
            </w:r>
            <w:r>
              <w:rPr>
                <w:color w:val="000000"/>
                <w:sz w:val="18"/>
              </w:rPr>
            </w:r>
            <w:r>
              <w:rPr>
                <w:color w:val="000000"/>
                <w:sz w:val="18"/>
              </w:rPr>
              <w:fldChar w:fldCharType="separate"/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noProof/>
                <w:color w:val="000000"/>
                <w:sz w:val="18"/>
              </w:rPr>
              <w:t> </w:t>
            </w:r>
            <w:r>
              <w:rPr>
                <w:color w:val="000000"/>
                <w:sz w:val="18"/>
              </w:rPr>
              <w:fldChar w:fldCharType="end"/>
            </w:r>
          </w:p>
        </w:tc>
      </w:tr>
      <w:tr w:rsidR="00693F22">
        <w:tblPrEx>
          <w:tblCellMar>
            <w:top w:w="0" w:type="dxa"/>
            <w:bottom w:w="0" w:type="dxa"/>
          </w:tblCellMar>
        </w:tblPrEx>
        <w:tc>
          <w:tcPr>
            <w:tcW w:w="5499" w:type="dxa"/>
            <w:gridSpan w:val="5"/>
          </w:tcPr>
          <w:p w:rsidR="00693F22" w:rsidRDefault="00693F22" w:rsidP="004C5D20">
            <w:r>
              <w:rPr>
                <w:sz w:val="12"/>
              </w:rPr>
              <w:t>MO 886-3157 (</w:t>
            </w:r>
            <w:r w:rsidR="004C5D20">
              <w:rPr>
                <w:sz w:val="12"/>
              </w:rPr>
              <w:t>06-14</w:t>
            </w:r>
            <w:r>
              <w:rPr>
                <w:sz w:val="12"/>
              </w:rPr>
              <w:t>)</w:t>
            </w:r>
          </w:p>
        </w:tc>
        <w:tc>
          <w:tcPr>
            <w:tcW w:w="5499" w:type="dxa"/>
            <w:gridSpan w:val="5"/>
          </w:tcPr>
          <w:p w:rsidR="00693F22" w:rsidRDefault="00693F22">
            <w:pPr>
              <w:jc w:val="right"/>
              <w:rPr>
                <w:sz w:val="12"/>
              </w:rPr>
            </w:pPr>
            <w:r>
              <w:rPr>
                <w:sz w:val="12"/>
              </w:rPr>
              <w:t>RPU-8E</w:t>
            </w:r>
          </w:p>
        </w:tc>
      </w:tr>
    </w:tbl>
    <w:p w:rsidR="00693F22" w:rsidRDefault="00693F22"/>
    <w:sectPr w:rsidR="00693F22"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10E" w:rsidRDefault="009C710E">
      <w:r>
        <w:separator/>
      </w:r>
    </w:p>
  </w:endnote>
  <w:endnote w:type="continuationSeparator" w:id="0">
    <w:p w:rsidR="009C710E" w:rsidRDefault="009C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10E" w:rsidRDefault="009C710E">
      <w:r>
        <w:separator/>
      </w:r>
    </w:p>
  </w:footnote>
  <w:footnote w:type="continuationSeparator" w:id="0">
    <w:p w:rsidR="009C710E" w:rsidRDefault="009C7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466BF"/>
    <w:multiLevelType w:val="hybridMultilevel"/>
    <w:tmpl w:val="6CEE87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HDmZyyfAiPXmej5gEhtFCFtCsTc=" w:salt="Fd/0rp+1OknswR+2rbtCGQ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F22"/>
    <w:rsid w:val="003C558E"/>
    <w:rsid w:val="004C5D20"/>
    <w:rsid w:val="00693F22"/>
    <w:rsid w:val="00750C5C"/>
    <w:rsid w:val="009227B0"/>
    <w:rsid w:val="009C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RPU-8E-Operating Sites</Template>
  <TotalTime>0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Department of Social Services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 Fagyal</dc:creator>
  <cp:lastModifiedBy>DSS-CD</cp:lastModifiedBy>
  <cp:revision>2</cp:revision>
  <cp:lastPrinted>1996-02-01T00:58:00Z</cp:lastPrinted>
  <dcterms:created xsi:type="dcterms:W3CDTF">2015-03-24T20:52:00Z</dcterms:created>
  <dcterms:modified xsi:type="dcterms:W3CDTF">2015-03-24T20:52:00Z</dcterms:modified>
</cp:coreProperties>
</file>