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/>
      </w:tblPr>
      <w:tblGrid>
        <w:gridCol w:w="1621"/>
        <w:gridCol w:w="360"/>
        <w:gridCol w:w="810"/>
        <w:gridCol w:w="720"/>
        <w:gridCol w:w="75"/>
        <w:gridCol w:w="195"/>
        <w:gridCol w:w="1440"/>
        <w:gridCol w:w="201"/>
        <w:gridCol w:w="609"/>
        <w:gridCol w:w="1227"/>
        <w:gridCol w:w="33"/>
        <w:gridCol w:w="450"/>
        <w:gridCol w:w="180"/>
        <w:gridCol w:w="2700"/>
        <w:gridCol w:w="270"/>
      </w:tblGrid>
      <w:tr w:rsidR="002E50E1" w:rsidRPr="00D84CDF" w:rsidTr="00420DB1">
        <w:trPr>
          <w:trHeight w:hRule="exact" w:val="504"/>
        </w:trPr>
        <w:tc>
          <w:tcPr>
            <w:tcW w:w="10891" w:type="dxa"/>
            <w:gridSpan w:val="15"/>
            <w:tcBorders>
              <w:bottom w:val="single" w:sz="6" w:space="0" w:color="000000"/>
            </w:tcBorders>
            <w:shd w:val="clear" w:color="auto" w:fill="auto"/>
            <w:vAlign w:val="center"/>
          </w:tcPr>
          <w:p w:rsidR="002E50E1" w:rsidRPr="00D84CDF" w:rsidRDefault="002E50E1" w:rsidP="002E50E1">
            <w:pPr>
              <w:spacing w:before="1" w:after="0" w:line="240" w:lineRule="auto"/>
              <w:ind w:left="107" w:right="-20"/>
              <w:jc w:val="center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Department of Social Services</w:t>
            </w:r>
          </w:p>
          <w:p w:rsidR="002E50E1" w:rsidRPr="00D84CDF" w:rsidRDefault="002E50E1" w:rsidP="002E50E1">
            <w:pPr>
              <w:spacing w:after="0" w:line="240" w:lineRule="auto"/>
              <w:ind w:left="107"/>
              <w:jc w:val="center"/>
              <w:rPr>
                <w:rFonts w:ascii="Arial" w:eastAsia="Tahoma" w:hAnsi="Arial" w:cs="Arial"/>
                <w:spacing w:val="1"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  <w:t>PHI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position w:val="-1"/>
                <w:sz w:val="18"/>
                <w:szCs w:val="18"/>
              </w:rPr>
              <w:t xml:space="preserve"> </w:t>
            </w:r>
            <w:r w:rsidRPr="00D84CDF"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  <w:t>Disclosure Tracking Log</w:t>
            </w:r>
          </w:p>
        </w:tc>
      </w:tr>
      <w:tr w:rsidR="002E50E1" w:rsidRPr="00D84CDF" w:rsidTr="008335D6">
        <w:trPr>
          <w:trHeight w:hRule="exact" w:val="288"/>
        </w:trPr>
        <w:tc>
          <w:tcPr>
            <w:tcW w:w="10891" w:type="dxa"/>
            <w:gridSpan w:val="1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2" w:color="auto" w:fill="auto"/>
            <w:vAlign w:val="center"/>
          </w:tcPr>
          <w:p w:rsidR="002E50E1" w:rsidRPr="00D84CDF" w:rsidRDefault="002E50E1" w:rsidP="002E50E1">
            <w:pPr>
              <w:spacing w:after="0" w:line="240" w:lineRule="auto"/>
              <w:ind w:left="107"/>
              <w:rPr>
                <w:rFonts w:ascii="Arial" w:eastAsia="Tahoma" w:hAnsi="Arial" w:cs="Arial"/>
                <w:spacing w:val="1"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INFOR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AT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>I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N RE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>G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AR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ING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I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DI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>V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DUAL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WHO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IS SUBJECT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OF DISC</w:t>
            </w:r>
            <w:r w:rsidRPr="00D84CDF">
              <w:rPr>
                <w:rFonts w:ascii="Arial" w:eastAsia="Tahoma" w:hAnsi="Arial" w:cs="Arial"/>
                <w:b/>
                <w:bCs/>
                <w:spacing w:val="-1"/>
                <w:sz w:val="18"/>
                <w:szCs w:val="18"/>
              </w:rPr>
              <w:t>L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SURE</w:t>
            </w:r>
          </w:p>
        </w:tc>
      </w:tr>
      <w:tr w:rsidR="00C44B64" w:rsidRPr="00D84CDF" w:rsidTr="008335D6">
        <w:trPr>
          <w:trHeight w:val="432"/>
        </w:trPr>
        <w:tc>
          <w:tcPr>
            <w:tcW w:w="5422" w:type="dxa"/>
            <w:gridSpan w:val="8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107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position w:val="-1"/>
                <w:sz w:val="18"/>
                <w:szCs w:val="18"/>
              </w:rPr>
              <w:t>Individual Name:</w:t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 </w:t>
            </w:r>
          </w:p>
          <w:p w:rsidR="00C44B64" w:rsidRPr="00141016" w:rsidRDefault="00614D90" w:rsidP="008335D6">
            <w:pPr>
              <w:spacing w:after="0" w:line="240" w:lineRule="auto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469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69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pacing w:val="1"/>
                <w:position w:val="-1"/>
                <w:sz w:val="18"/>
                <w:szCs w:val="18"/>
              </w:rPr>
              <w:t>S</w:t>
            </w:r>
            <w:r w:rsidRPr="00D84CDF">
              <w:rPr>
                <w:rFonts w:ascii="Arial" w:eastAsia="Tahoma" w:hAnsi="Arial" w:cs="Arial"/>
                <w:position w:val="-1"/>
                <w:sz w:val="18"/>
                <w:szCs w:val="18"/>
              </w:rPr>
              <w:t>ocial Security No.</w:t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 </w:t>
            </w:r>
          </w:p>
          <w:p w:rsidR="00C44B64" w:rsidRPr="00141016" w:rsidRDefault="00614D90" w:rsidP="008335D6">
            <w:pPr>
              <w:spacing w:after="0" w:line="240" w:lineRule="auto"/>
              <w:ind w:left="69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C44B64" w:rsidRPr="00D84CDF" w:rsidTr="008335D6">
        <w:trPr>
          <w:trHeight w:val="432"/>
        </w:trPr>
        <w:tc>
          <w:tcPr>
            <w:tcW w:w="542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107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Street Address: </w:t>
            </w:r>
          </w:p>
          <w:p w:rsidR="00C44B64" w:rsidRPr="00141016" w:rsidRDefault="00614D90" w:rsidP="008335D6">
            <w:pPr>
              <w:spacing w:after="0" w:line="240" w:lineRule="auto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469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69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Birth Date: </w:t>
            </w:r>
          </w:p>
          <w:p w:rsidR="00C44B64" w:rsidRPr="00141016" w:rsidRDefault="00614D90" w:rsidP="008335D6">
            <w:pPr>
              <w:spacing w:after="0" w:line="240" w:lineRule="auto"/>
              <w:ind w:left="69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990A0B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990A0B" w:rsidRPr="00141016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 w:rsidRPr="00141016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 w:rsidRPr="00141016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 w:rsidRPr="00141016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 w:rsidRPr="00141016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C44B64" w:rsidRPr="00D84CDF" w:rsidTr="008335D6">
        <w:trPr>
          <w:trHeight w:val="432"/>
        </w:trPr>
        <w:tc>
          <w:tcPr>
            <w:tcW w:w="5422" w:type="dxa"/>
            <w:gridSpan w:val="8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107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City/State/Zip: </w:t>
            </w:r>
          </w:p>
          <w:p w:rsidR="00C44B64" w:rsidRPr="00141016" w:rsidRDefault="00614D90" w:rsidP="008335D6">
            <w:pPr>
              <w:spacing w:after="0" w:line="240" w:lineRule="auto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469" w:type="dxa"/>
            <w:gridSpan w:val="7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69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Other Identifier (e.g</w:t>
            </w:r>
            <w:r w:rsidRPr="00D84CDF">
              <w:rPr>
                <w:rFonts w:ascii="Arial" w:eastAsia="Tahoma" w:hAnsi="Arial" w:cs="Arial"/>
                <w:spacing w:val="1"/>
                <w:sz w:val="18"/>
                <w:szCs w:val="18"/>
              </w:rPr>
              <w:t>.</w:t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, DCN) </w:t>
            </w:r>
          </w:p>
          <w:p w:rsidR="00C44B64" w:rsidRPr="00141016" w:rsidRDefault="00614D90" w:rsidP="008335D6">
            <w:pPr>
              <w:spacing w:after="0" w:line="240" w:lineRule="auto"/>
              <w:ind w:left="69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EF1E2A" w:rsidRPr="00D84CDF" w:rsidTr="008335D6">
        <w:trPr>
          <w:trHeight w:hRule="exact" w:val="232"/>
        </w:trPr>
        <w:tc>
          <w:tcPr>
            <w:tcW w:w="10891" w:type="dxa"/>
            <w:gridSpan w:val="15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pct12" w:color="auto" w:fill="auto"/>
          </w:tcPr>
          <w:p w:rsidR="00EF1E2A" w:rsidRPr="00D84CDF" w:rsidRDefault="002A62F8">
            <w:pPr>
              <w:spacing w:after="0" w:line="207" w:lineRule="exact"/>
              <w:ind w:left="107" w:right="-20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  <w:t>Details Regardi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position w:val="-1"/>
                <w:sz w:val="18"/>
                <w:szCs w:val="18"/>
              </w:rPr>
              <w:t>n</w:t>
            </w:r>
            <w:r w:rsidRPr="00D84CDF"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  <w:t xml:space="preserve">g 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position w:val="-1"/>
                <w:sz w:val="18"/>
                <w:szCs w:val="18"/>
              </w:rPr>
              <w:t>I</w:t>
            </w:r>
            <w:r w:rsidRPr="00D84CDF"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  <w:t>nformation Disclosed</w:t>
            </w:r>
          </w:p>
        </w:tc>
      </w:tr>
      <w:tr w:rsidR="002E50E1" w:rsidRPr="00D84CDF" w:rsidTr="00F86A4C">
        <w:trPr>
          <w:trHeight w:hRule="exact" w:val="232"/>
        </w:trPr>
        <w:tc>
          <w:tcPr>
            <w:tcW w:w="10891" w:type="dxa"/>
            <w:gridSpan w:val="1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E50E1" w:rsidRPr="00D84CDF" w:rsidRDefault="002E50E1" w:rsidP="002E50E1">
            <w:pPr>
              <w:spacing w:after="0" w:line="210" w:lineRule="exact"/>
              <w:ind w:left="102" w:right="-20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Specify Information Disclosed:</w:t>
            </w:r>
          </w:p>
          <w:p w:rsidR="002E50E1" w:rsidRPr="00D84CDF" w:rsidRDefault="002E50E1" w:rsidP="002E50E1">
            <w:pPr>
              <w:spacing w:after="0" w:line="207" w:lineRule="exact"/>
              <w:ind w:left="107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</w:p>
        </w:tc>
      </w:tr>
      <w:tr w:rsidR="002E50E1" w:rsidRPr="00D84CDF" w:rsidTr="00F86A4C">
        <w:trPr>
          <w:trHeight w:hRule="exact" w:val="232"/>
        </w:trPr>
        <w:tc>
          <w:tcPr>
            <w:tcW w:w="10891" w:type="dxa"/>
            <w:gridSpan w:val="1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2E50E1" w:rsidRPr="00D84CDF" w:rsidRDefault="00614D90" w:rsidP="00894AFE">
            <w:pPr>
              <w:spacing w:after="0" w:line="240" w:lineRule="auto"/>
              <w:ind w:left="721" w:right="-14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="002E50E1" w:rsidRPr="00D84CDF">
              <w:rPr>
                <w:rFonts w:ascii="Arial" w:eastAsia="Tahoma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sz w:val="18"/>
                <w:szCs w:val="18"/>
              </w:rPr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  <w:bookmarkEnd w:id="0"/>
            <w:r w:rsidR="002E50E1" w:rsidRPr="00D84CDF">
              <w:rPr>
                <w:rFonts w:ascii="Arial" w:eastAsia="Tahoma" w:hAnsi="Arial" w:cs="Arial"/>
                <w:sz w:val="18"/>
                <w:szCs w:val="18"/>
              </w:rPr>
              <w:t xml:space="preserve">  </w:t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t xml:space="preserve"> </w:t>
            </w:r>
            <w:r w:rsidR="002E50E1" w:rsidRPr="00D84CDF">
              <w:rPr>
                <w:rFonts w:ascii="Arial" w:eastAsia="Tahoma" w:hAnsi="Arial" w:cs="Arial"/>
                <w:sz w:val="18"/>
                <w:szCs w:val="18"/>
              </w:rPr>
              <w:t>Claims Information</w:t>
            </w:r>
          </w:p>
        </w:tc>
      </w:tr>
      <w:tr w:rsidR="002E50E1" w:rsidRPr="00D84CDF" w:rsidTr="00F86A4C">
        <w:trPr>
          <w:trHeight w:hRule="exact" w:val="232"/>
        </w:trPr>
        <w:tc>
          <w:tcPr>
            <w:tcW w:w="10891" w:type="dxa"/>
            <w:gridSpan w:val="1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2E50E1" w:rsidRPr="00D84CDF" w:rsidRDefault="00614D90" w:rsidP="00894AFE">
            <w:pPr>
              <w:spacing w:after="0" w:line="240" w:lineRule="auto"/>
              <w:ind w:left="721" w:right="-14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="002E50E1" w:rsidRPr="00D84CDF">
              <w:rPr>
                <w:rFonts w:ascii="Arial" w:eastAsia="Tahoma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sz w:val="18"/>
                <w:szCs w:val="18"/>
              </w:rPr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  <w:bookmarkEnd w:id="1"/>
            <w:r w:rsidR="002E50E1" w:rsidRPr="00D84CDF">
              <w:rPr>
                <w:rFonts w:ascii="Arial" w:eastAsia="Tahoma" w:hAnsi="Arial" w:cs="Arial"/>
                <w:sz w:val="18"/>
                <w:szCs w:val="18"/>
              </w:rPr>
              <w:t xml:space="preserve">  </w:t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t xml:space="preserve"> </w:t>
            </w:r>
            <w:r w:rsidR="002E50E1" w:rsidRPr="00D84CDF">
              <w:rPr>
                <w:rFonts w:ascii="Arial" w:eastAsia="Tahoma" w:hAnsi="Arial" w:cs="Arial"/>
                <w:sz w:val="18"/>
                <w:szCs w:val="18"/>
              </w:rPr>
              <w:t>Entire Record</w:t>
            </w:r>
          </w:p>
        </w:tc>
      </w:tr>
      <w:tr w:rsidR="00894AFE" w:rsidRPr="00D84CDF" w:rsidTr="00F86A4C">
        <w:trPr>
          <w:trHeight w:hRule="exact" w:val="232"/>
        </w:trPr>
        <w:tc>
          <w:tcPr>
            <w:tcW w:w="10891" w:type="dxa"/>
            <w:gridSpan w:val="1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94AFE" w:rsidRPr="00D84CDF" w:rsidRDefault="00614D90" w:rsidP="00894AFE">
            <w:pPr>
              <w:spacing w:after="0" w:line="240" w:lineRule="auto"/>
              <w:ind w:left="721" w:right="-14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4AFE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end"/>
            </w:r>
            <w:r w:rsidR="00894AFE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 xml:space="preserve">   </w:t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t>Medical Diagnosis</w:t>
            </w:r>
          </w:p>
        </w:tc>
      </w:tr>
      <w:tr w:rsidR="002E50E1" w:rsidRPr="00D84CDF" w:rsidTr="00F86A4C">
        <w:trPr>
          <w:trHeight w:hRule="exact" w:val="232"/>
        </w:trPr>
        <w:tc>
          <w:tcPr>
            <w:tcW w:w="1621" w:type="dxa"/>
            <w:tcBorders>
              <w:left w:val="single" w:sz="6" w:space="0" w:color="000000"/>
            </w:tcBorders>
            <w:shd w:val="clear" w:color="auto" w:fill="auto"/>
            <w:vAlign w:val="bottom"/>
          </w:tcPr>
          <w:p w:rsidR="002E50E1" w:rsidRPr="00D84CDF" w:rsidRDefault="00614D90" w:rsidP="00894AFE">
            <w:pPr>
              <w:spacing w:after="0" w:line="240" w:lineRule="auto"/>
              <w:ind w:left="72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4"/>
            <w:r w:rsidR="00894AFE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end"/>
            </w:r>
            <w:bookmarkEnd w:id="2"/>
            <w:r w:rsidR="00894AFE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 xml:space="preserve">   Other</w:t>
            </w:r>
          </w:p>
        </w:tc>
        <w:tc>
          <w:tcPr>
            <w:tcW w:w="9000" w:type="dxa"/>
            <w:gridSpan w:val="13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2E50E1" w:rsidRPr="00141016" w:rsidRDefault="00614D90" w:rsidP="00894AFE">
            <w:pPr>
              <w:spacing w:after="0" w:line="240" w:lineRule="auto"/>
              <w:ind w:left="107" w:right="-14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6304F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left w:val="nil"/>
              <w:right w:val="single" w:sz="6" w:space="0" w:color="000000"/>
            </w:tcBorders>
            <w:shd w:val="clear" w:color="auto" w:fill="auto"/>
            <w:vAlign w:val="center"/>
          </w:tcPr>
          <w:p w:rsidR="002E50E1" w:rsidRPr="00D84CDF" w:rsidRDefault="002E50E1" w:rsidP="002E50E1">
            <w:pPr>
              <w:spacing w:after="0" w:line="207" w:lineRule="exact"/>
              <w:ind w:left="107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</w:p>
        </w:tc>
      </w:tr>
      <w:tr w:rsidR="002E50E1" w:rsidRPr="00D84CDF" w:rsidTr="008335D6">
        <w:trPr>
          <w:trHeight w:val="20"/>
        </w:trPr>
        <w:tc>
          <w:tcPr>
            <w:tcW w:w="10891" w:type="dxa"/>
            <w:gridSpan w:val="15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2E50E1" w:rsidRPr="00D84CDF" w:rsidRDefault="002E50E1" w:rsidP="00894AFE">
            <w:pPr>
              <w:spacing w:after="0" w:line="240" w:lineRule="auto"/>
              <w:ind w:left="101" w:right="-14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</w:p>
        </w:tc>
      </w:tr>
      <w:tr w:rsidR="00894AFE" w:rsidRPr="00D84CDF" w:rsidTr="008335D6">
        <w:trPr>
          <w:trHeight w:val="288"/>
        </w:trPr>
        <w:tc>
          <w:tcPr>
            <w:tcW w:w="2791" w:type="dxa"/>
            <w:gridSpan w:val="3"/>
            <w:tcBorders>
              <w:top w:val="double" w:sz="4" w:space="0" w:color="auto"/>
              <w:left w:val="single" w:sz="6" w:space="0" w:color="000000"/>
              <w:bottom w:val="double" w:sz="4" w:space="0" w:color="auto"/>
            </w:tcBorders>
            <w:shd w:val="clear" w:color="auto" w:fill="auto"/>
            <w:vAlign w:val="center"/>
          </w:tcPr>
          <w:p w:rsidR="00894AFE" w:rsidRPr="00D84CDF" w:rsidRDefault="00894AFE" w:rsidP="002E50E1">
            <w:pPr>
              <w:spacing w:after="0" w:line="207" w:lineRule="exact"/>
              <w:ind w:left="107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  <w:t>Dates Covered in Disclosure:</w:t>
            </w:r>
          </w:p>
        </w:tc>
        <w:tc>
          <w:tcPr>
            <w:tcW w:w="72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94AFE" w:rsidRPr="00D84CDF" w:rsidRDefault="00894AFE" w:rsidP="002E50E1">
            <w:pPr>
              <w:spacing w:after="0" w:line="207" w:lineRule="exact"/>
              <w:ind w:left="107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  <w:t>From:</w:t>
            </w:r>
          </w:p>
        </w:tc>
        <w:tc>
          <w:tcPr>
            <w:tcW w:w="3780" w:type="dxa"/>
            <w:gridSpan w:val="7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94AFE" w:rsidRPr="00141016" w:rsidRDefault="00614D90" w:rsidP="002E50E1">
            <w:pPr>
              <w:spacing w:after="0" w:line="207" w:lineRule="exact"/>
              <w:ind w:left="107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990A0B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990A0B" w:rsidRPr="00141016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 w:rsidRPr="00141016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 w:rsidRPr="00141016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 w:rsidRPr="00141016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 w:rsidRPr="00141016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45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94AFE" w:rsidRPr="00D84CDF" w:rsidRDefault="00894AFE" w:rsidP="002E50E1">
            <w:pPr>
              <w:spacing w:after="0" w:line="207" w:lineRule="exact"/>
              <w:ind w:left="107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  <w:t>To:</w:t>
            </w:r>
          </w:p>
        </w:tc>
        <w:tc>
          <w:tcPr>
            <w:tcW w:w="3150" w:type="dxa"/>
            <w:gridSpan w:val="3"/>
            <w:tcBorders>
              <w:top w:val="double" w:sz="4" w:space="0" w:color="auto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894AFE" w:rsidRPr="00D84CDF" w:rsidRDefault="00614D90" w:rsidP="002E50E1">
            <w:pPr>
              <w:spacing w:after="0" w:line="207" w:lineRule="exact"/>
              <w:ind w:left="107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990A0B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eastAsia="Tahoma" w:hAnsi="Arial" w:cs="Arial"/>
                <w:sz w:val="18"/>
                <w:szCs w:val="18"/>
              </w:rPr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990A0B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2E50E1" w:rsidRPr="00D84CDF" w:rsidTr="008335D6">
        <w:trPr>
          <w:trHeight w:val="288"/>
        </w:trPr>
        <w:tc>
          <w:tcPr>
            <w:tcW w:w="10891" w:type="dxa"/>
            <w:gridSpan w:val="15"/>
            <w:tcBorders>
              <w:top w:val="doub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2E50E1" w:rsidRPr="00D84CDF" w:rsidRDefault="00894AFE" w:rsidP="00754D31">
            <w:pPr>
              <w:spacing w:after="0" w:line="211" w:lineRule="exact"/>
              <w:ind w:left="86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position w:val="-1"/>
                <w:sz w:val="18"/>
                <w:szCs w:val="18"/>
              </w:rPr>
              <w:t>Legal authority under which information was</w:t>
            </w:r>
            <w:r w:rsidRPr="00D84CDF">
              <w:rPr>
                <w:rFonts w:ascii="Arial" w:eastAsia="Tahoma" w:hAnsi="Arial" w:cs="Arial"/>
                <w:spacing w:val="-2"/>
                <w:position w:val="-1"/>
                <w:sz w:val="18"/>
                <w:szCs w:val="18"/>
              </w:rPr>
              <w:t xml:space="preserve"> </w:t>
            </w:r>
            <w:r w:rsidRPr="00D84CDF">
              <w:rPr>
                <w:rFonts w:ascii="Arial" w:eastAsia="Tahoma" w:hAnsi="Arial" w:cs="Arial"/>
                <w:position w:val="-1"/>
                <w:sz w:val="18"/>
                <w:szCs w:val="18"/>
              </w:rPr>
              <w:t>disclosed to the Agency/Company/Individual:</w:t>
            </w:r>
          </w:p>
        </w:tc>
      </w:tr>
      <w:tr w:rsidR="00894AFE" w:rsidRPr="00D84CDF" w:rsidTr="00F86A4C">
        <w:trPr>
          <w:trHeight w:val="288"/>
        </w:trPr>
        <w:tc>
          <w:tcPr>
            <w:tcW w:w="10891" w:type="dxa"/>
            <w:gridSpan w:val="1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94AFE" w:rsidRPr="00D84CDF" w:rsidRDefault="00614D90" w:rsidP="00C6304F">
            <w:pPr>
              <w:spacing w:after="0" w:line="207" w:lineRule="exact"/>
              <w:ind w:left="721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sz w:val="18"/>
                <w:szCs w:val="18"/>
              </w:rPr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t xml:space="preserve">   To a public health </w:t>
            </w:r>
            <w:r w:rsidR="00894AFE" w:rsidRPr="00D84CDF">
              <w:rPr>
                <w:rFonts w:ascii="Arial" w:eastAsia="Tahoma" w:hAnsi="Arial" w:cs="Arial"/>
                <w:spacing w:val="-1"/>
                <w:sz w:val="18"/>
                <w:szCs w:val="18"/>
              </w:rPr>
              <w:t>a</w:t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t>uthority</w:t>
            </w:r>
          </w:p>
        </w:tc>
      </w:tr>
      <w:tr w:rsidR="00894AFE" w:rsidRPr="00D84CDF" w:rsidTr="00F86A4C">
        <w:trPr>
          <w:trHeight w:val="288"/>
        </w:trPr>
        <w:tc>
          <w:tcPr>
            <w:tcW w:w="10891" w:type="dxa"/>
            <w:gridSpan w:val="1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94AFE" w:rsidRPr="00D84CDF" w:rsidRDefault="00614D90" w:rsidP="00C6304F">
            <w:pPr>
              <w:tabs>
                <w:tab w:val="left" w:pos="820"/>
              </w:tabs>
              <w:spacing w:after="0" w:line="240" w:lineRule="auto"/>
              <w:ind w:left="720" w:right="-14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sz w:val="18"/>
                <w:szCs w:val="18"/>
              </w:rPr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t xml:space="preserve">   To the Food and Drug Administration</w:t>
            </w:r>
          </w:p>
        </w:tc>
      </w:tr>
      <w:tr w:rsidR="00894AFE" w:rsidRPr="00D84CDF" w:rsidTr="00F86A4C">
        <w:trPr>
          <w:trHeight w:val="288"/>
        </w:trPr>
        <w:tc>
          <w:tcPr>
            <w:tcW w:w="10891" w:type="dxa"/>
            <w:gridSpan w:val="1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94AFE" w:rsidRPr="00D84CDF" w:rsidRDefault="00614D90" w:rsidP="00C6304F">
            <w:pPr>
              <w:spacing w:after="0" w:line="207" w:lineRule="exact"/>
              <w:ind w:left="721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sz w:val="18"/>
                <w:szCs w:val="18"/>
              </w:rPr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t xml:space="preserve">  To health oversight ag</w:t>
            </w:r>
            <w:r w:rsidR="00894AFE" w:rsidRPr="00D84CDF">
              <w:rPr>
                <w:rFonts w:ascii="Arial" w:eastAsia="Tahoma" w:hAnsi="Arial" w:cs="Arial"/>
                <w:spacing w:val="-1"/>
                <w:sz w:val="18"/>
                <w:szCs w:val="18"/>
              </w:rPr>
              <w:t>e</w:t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t>ncies</w:t>
            </w:r>
          </w:p>
        </w:tc>
      </w:tr>
      <w:tr w:rsidR="00894AFE" w:rsidRPr="00D84CDF" w:rsidTr="00F86A4C">
        <w:trPr>
          <w:trHeight w:val="288"/>
        </w:trPr>
        <w:tc>
          <w:tcPr>
            <w:tcW w:w="10891" w:type="dxa"/>
            <w:gridSpan w:val="1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94AFE" w:rsidRPr="00D84CDF" w:rsidRDefault="00614D90" w:rsidP="00C6304F">
            <w:pPr>
              <w:spacing w:after="0" w:line="207" w:lineRule="exact"/>
              <w:ind w:left="721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sz w:val="18"/>
                <w:szCs w:val="18"/>
              </w:rPr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t xml:space="preserve">  For judicial and administrative proceedings</w:t>
            </w:r>
          </w:p>
        </w:tc>
      </w:tr>
      <w:tr w:rsidR="00894AFE" w:rsidRPr="00D84CDF" w:rsidTr="00F86A4C">
        <w:trPr>
          <w:trHeight w:val="288"/>
        </w:trPr>
        <w:tc>
          <w:tcPr>
            <w:tcW w:w="10891" w:type="dxa"/>
            <w:gridSpan w:val="1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894AFE" w:rsidRPr="00D84CDF" w:rsidRDefault="00614D90" w:rsidP="00C6304F">
            <w:pPr>
              <w:spacing w:after="0" w:line="207" w:lineRule="exact"/>
              <w:ind w:left="721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sz w:val="18"/>
                <w:szCs w:val="18"/>
              </w:rPr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  <w:r w:rsidR="00894AFE" w:rsidRPr="00D84CDF">
              <w:rPr>
                <w:rFonts w:ascii="Arial" w:eastAsia="Tahoma" w:hAnsi="Arial" w:cs="Arial"/>
                <w:sz w:val="18"/>
                <w:szCs w:val="18"/>
              </w:rPr>
              <w:t xml:space="preserve">  To law enforcement officials</w:t>
            </w:r>
          </w:p>
        </w:tc>
      </w:tr>
      <w:tr w:rsidR="00C6304F" w:rsidRPr="00D84CDF" w:rsidTr="00F86A4C">
        <w:trPr>
          <w:trHeight w:val="288"/>
        </w:trPr>
        <w:tc>
          <w:tcPr>
            <w:tcW w:w="1621" w:type="dxa"/>
            <w:tcBorders>
              <w:left w:val="single" w:sz="6" w:space="0" w:color="000000"/>
            </w:tcBorders>
            <w:shd w:val="clear" w:color="auto" w:fill="auto"/>
            <w:vAlign w:val="bottom"/>
          </w:tcPr>
          <w:p w:rsidR="00C6304F" w:rsidRPr="00D84CDF" w:rsidRDefault="00614D90" w:rsidP="00C6304F">
            <w:pPr>
              <w:spacing w:after="0" w:line="207" w:lineRule="exact"/>
              <w:ind w:left="721" w:right="-20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5"/>
            <w:r w:rsidR="00C6304F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end"/>
            </w:r>
            <w:bookmarkEnd w:id="3"/>
            <w:r w:rsidR="00C6304F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 xml:space="preserve">   Other</w:t>
            </w:r>
          </w:p>
        </w:tc>
        <w:tc>
          <w:tcPr>
            <w:tcW w:w="9000" w:type="dxa"/>
            <w:gridSpan w:val="13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C6304F" w:rsidRPr="00141016" w:rsidRDefault="00614D90" w:rsidP="00C6304F">
            <w:pPr>
              <w:spacing w:after="0" w:line="207" w:lineRule="exact"/>
              <w:ind w:left="107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6304F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left w:val="nil"/>
              <w:right w:val="single" w:sz="6" w:space="0" w:color="000000"/>
            </w:tcBorders>
            <w:shd w:val="clear" w:color="auto" w:fill="auto"/>
            <w:vAlign w:val="bottom"/>
          </w:tcPr>
          <w:p w:rsidR="00C6304F" w:rsidRPr="00D84CDF" w:rsidRDefault="00C6304F" w:rsidP="00C6304F">
            <w:pPr>
              <w:spacing w:after="0" w:line="207" w:lineRule="exact"/>
              <w:ind w:left="107" w:right="-20"/>
              <w:rPr>
                <w:rFonts w:ascii="Arial" w:eastAsia="Tahoma" w:hAnsi="Arial" w:cs="Arial"/>
                <w:b/>
                <w:bCs/>
                <w:position w:val="-1"/>
                <w:sz w:val="18"/>
                <w:szCs w:val="18"/>
              </w:rPr>
            </w:pPr>
          </w:p>
        </w:tc>
      </w:tr>
      <w:tr w:rsidR="00C6304F" w:rsidRPr="00D84CDF" w:rsidTr="008335D6">
        <w:trPr>
          <w:trHeight w:val="20"/>
        </w:trPr>
        <w:tc>
          <w:tcPr>
            <w:tcW w:w="10891" w:type="dxa"/>
            <w:gridSpan w:val="15"/>
            <w:tcBorders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C6304F" w:rsidRPr="00D84CDF" w:rsidRDefault="00C6304F" w:rsidP="00C6304F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</w:p>
        </w:tc>
      </w:tr>
      <w:tr w:rsidR="00C6304F" w:rsidRPr="00D84CDF" w:rsidTr="008335D6">
        <w:trPr>
          <w:trHeight w:val="216"/>
        </w:trPr>
        <w:tc>
          <w:tcPr>
            <w:tcW w:w="10891" w:type="dxa"/>
            <w:gridSpan w:val="15"/>
            <w:tcBorders>
              <w:top w:val="double" w:sz="4" w:space="0" w:color="auto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6304F" w:rsidRPr="00D84CDF" w:rsidRDefault="00C6304F" w:rsidP="00C6304F">
            <w:pPr>
              <w:spacing w:after="0" w:line="240" w:lineRule="auto"/>
              <w:ind w:left="102" w:right="-20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Purpose of Disclosure Request:</w:t>
            </w:r>
          </w:p>
        </w:tc>
      </w:tr>
      <w:tr w:rsidR="00C6304F" w:rsidRPr="00D84CDF" w:rsidTr="008335D6">
        <w:trPr>
          <w:trHeight w:val="288"/>
        </w:trPr>
        <w:tc>
          <w:tcPr>
            <w:tcW w:w="10891" w:type="dxa"/>
            <w:gridSpan w:val="1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C6304F" w:rsidRPr="00D84CDF" w:rsidRDefault="00614D90" w:rsidP="00F86A4C">
            <w:pPr>
              <w:spacing w:after="0" w:line="240" w:lineRule="auto"/>
              <w:ind w:left="72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6"/>
            <w:r w:rsidR="00C6304F" w:rsidRPr="00D84CDF">
              <w:rPr>
                <w:rFonts w:ascii="Arial" w:eastAsia="Tahoma" w:hAnsi="Arial" w:cs="Arial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sz w:val="18"/>
                <w:szCs w:val="18"/>
              </w:rPr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  <w:bookmarkEnd w:id="4"/>
            <w:r w:rsidR="00C6304F" w:rsidRPr="00D84CDF">
              <w:rPr>
                <w:rFonts w:ascii="Arial" w:eastAsia="Tahoma" w:hAnsi="Arial" w:cs="Arial"/>
                <w:sz w:val="18"/>
                <w:szCs w:val="18"/>
              </w:rPr>
              <w:t xml:space="preserve">   At request of the individual or i</w:t>
            </w:r>
            <w:r w:rsidR="00C6304F" w:rsidRPr="00D84CDF">
              <w:rPr>
                <w:rFonts w:ascii="Arial" w:eastAsia="Tahoma" w:hAnsi="Arial" w:cs="Arial"/>
                <w:spacing w:val="-1"/>
                <w:sz w:val="18"/>
                <w:szCs w:val="18"/>
              </w:rPr>
              <w:t>n</w:t>
            </w:r>
            <w:r w:rsidR="00C6304F" w:rsidRPr="00D84CDF">
              <w:rPr>
                <w:rFonts w:ascii="Arial" w:eastAsia="Tahoma" w:hAnsi="Arial" w:cs="Arial"/>
                <w:sz w:val="18"/>
                <w:szCs w:val="18"/>
              </w:rPr>
              <w:t>dividual’s personal repres</w:t>
            </w:r>
            <w:r w:rsidR="00C6304F" w:rsidRPr="00D84CDF">
              <w:rPr>
                <w:rFonts w:ascii="Arial" w:eastAsia="Tahoma" w:hAnsi="Arial" w:cs="Arial"/>
                <w:spacing w:val="-1"/>
                <w:sz w:val="18"/>
                <w:szCs w:val="18"/>
              </w:rPr>
              <w:t>e</w:t>
            </w:r>
            <w:r w:rsidR="00C6304F" w:rsidRPr="00D84CDF">
              <w:rPr>
                <w:rFonts w:ascii="Arial" w:eastAsia="Tahoma" w:hAnsi="Arial" w:cs="Arial"/>
                <w:sz w:val="18"/>
                <w:szCs w:val="18"/>
              </w:rPr>
              <w:t>ntative</w:t>
            </w:r>
          </w:p>
        </w:tc>
      </w:tr>
      <w:tr w:rsidR="00C6304F" w:rsidRPr="00D84CDF" w:rsidTr="00141016">
        <w:trPr>
          <w:trHeight w:val="288"/>
        </w:trPr>
        <w:tc>
          <w:tcPr>
            <w:tcW w:w="1621" w:type="dxa"/>
            <w:tcBorders>
              <w:left w:val="single" w:sz="6" w:space="0" w:color="000000"/>
            </w:tcBorders>
            <w:shd w:val="clear" w:color="auto" w:fill="auto"/>
            <w:vAlign w:val="bottom"/>
          </w:tcPr>
          <w:p w:rsidR="00C6304F" w:rsidRPr="00D84CDF" w:rsidRDefault="00614D90" w:rsidP="00F86A4C">
            <w:pPr>
              <w:spacing w:after="0" w:line="240" w:lineRule="auto"/>
              <w:ind w:left="72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7"/>
            <w:r w:rsidR="00C6304F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end"/>
            </w:r>
            <w:bookmarkEnd w:id="5"/>
            <w:r w:rsidR="00C6304F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 xml:space="preserve">   Other</w:t>
            </w:r>
          </w:p>
        </w:tc>
        <w:tc>
          <w:tcPr>
            <w:tcW w:w="9000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C6304F" w:rsidRPr="00141016" w:rsidRDefault="00614D90" w:rsidP="00F86A4C">
            <w:pPr>
              <w:spacing w:after="0" w:line="240" w:lineRule="auto"/>
              <w:ind w:left="90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6304F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6304F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70" w:type="dxa"/>
            <w:tcBorders>
              <w:left w:val="nil"/>
              <w:right w:val="single" w:sz="6" w:space="0" w:color="000000"/>
            </w:tcBorders>
            <w:shd w:val="clear" w:color="auto" w:fill="auto"/>
            <w:vAlign w:val="bottom"/>
          </w:tcPr>
          <w:p w:rsidR="00C6304F" w:rsidRPr="00D84CDF" w:rsidRDefault="00C6304F" w:rsidP="00F86A4C">
            <w:pPr>
              <w:spacing w:after="0" w:line="240" w:lineRule="auto"/>
              <w:ind w:left="72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</w:p>
        </w:tc>
      </w:tr>
      <w:tr w:rsidR="00C6304F" w:rsidRPr="00D84CDF" w:rsidTr="008335D6">
        <w:trPr>
          <w:trHeight w:val="20"/>
        </w:trPr>
        <w:tc>
          <w:tcPr>
            <w:tcW w:w="10891" w:type="dxa"/>
            <w:gridSpan w:val="1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C6304F" w:rsidRPr="00D84CDF" w:rsidRDefault="00C6304F" w:rsidP="00F86A4C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</w:p>
        </w:tc>
      </w:tr>
      <w:tr w:rsidR="00C6304F" w:rsidRPr="00D84CDF" w:rsidTr="008335D6">
        <w:trPr>
          <w:trHeight w:val="216"/>
        </w:trPr>
        <w:tc>
          <w:tcPr>
            <w:tcW w:w="10891" w:type="dxa"/>
            <w:gridSpan w:val="15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6304F" w:rsidRPr="00D84CDF" w:rsidRDefault="00C6304F" w:rsidP="008335D6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>Check format which was disclosed:</w:t>
            </w:r>
          </w:p>
        </w:tc>
      </w:tr>
      <w:tr w:rsidR="00F86A4C" w:rsidRPr="00D84CDF" w:rsidTr="00F86A4C">
        <w:trPr>
          <w:trHeight w:val="288"/>
        </w:trPr>
        <w:tc>
          <w:tcPr>
            <w:tcW w:w="1981" w:type="dxa"/>
            <w:gridSpan w:val="2"/>
            <w:tcBorders>
              <w:left w:val="single" w:sz="6" w:space="0" w:color="000000"/>
            </w:tcBorders>
            <w:shd w:val="clear" w:color="auto" w:fill="auto"/>
            <w:vAlign w:val="bottom"/>
          </w:tcPr>
          <w:p w:rsidR="00F86A4C" w:rsidRPr="00D84CDF" w:rsidRDefault="00614D90" w:rsidP="00F86A4C">
            <w:pPr>
              <w:spacing w:after="0" w:line="240" w:lineRule="auto"/>
              <w:ind w:left="72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8"/>
            <w:r w:rsidR="00F86A4C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end"/>
            </w:r>
            <w:bookmarkEnd w:id="6"/>
            <w:r w:rsidR="00F86A4C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 xml:space="preserve">   Paper</w:t>
            </w:r>
          </w:p>
        </w:tc>
        <w:tc>
          <w:tcPr>
            <w:tcW w:w="1800" w:type="dxa"/>
            <w:gridSpan w:val="4"/>
            <w:tcBorders>
              <w:left w:val="nil"/>
            </w:tcBorders>
            <w:shd w:val="clear" w:color="auto" w:fill="auto"/>
            <w:vAlign w:val="bottom"/>
          </w:tcPr>
          <w:p w:rsidR="00F86A4C" w:rsidRPr="00D84CDF" w:rsidRDefault="00614D90" w:rsidP="00F86A4C">
            <w:pPr>
              <w:spacing w:after="0" w:line="240" w:lineRule="auto"/>
              <w:ind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9"/>
            <w:r w:rsidR="00F86A4C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end"/>
            </w:r>
            <w:bookmarkEnd w:id="7"/>
            <w:r w:rsidR="00F86A4C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 xml:space="preserve">  Computer Disk</w:t>
            </w:r>
          </w:p>
        </w:tc>
        <w:tc>
          <w:tcPr>
            <w:tcW w:w="1440" w:type="dxa"/>
            <w:tcBorders>
              <w:left w:val="nil"/>
            </w:tcBorders>
            <w:shd w:val="clear" w:color="auto" w:fill="auto"/>
            <w:vAlign w:val="bottom"/>
          </w:tcPr>
          <w:p w:rsidR="00F86A4C" w:rsidRPr="00D84CDF" w:rsidRDefault="00614D90" w:rsidP="00F86A4C">
            <w:pPr>
              <w:spacing w:after="0" w:line="240" w:lineRule="auto"/>
              <w:ind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0"/>
            <w:r w:rsidR="00F86A4C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end"/>
            </w:r>
            <w:bookmarkEnd w:id="8"/>
            <w:r w:rsidR="00F86A4C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 xml:space="preserve">   Microfiche</w:t>
            </w:r>
          </w:p>
        </w:tc>
        <w:tc>
          <w:tcPr>
            <w:tcW w:w="810" w:type="dxa"/>
            <w:gridSpan w:val="2"/>
            <w:shd w:val="clear" w:color="auto" w:fill="auto"/>
            <w:vAlign w:val="bottom"/>
          </w:tcPr>
          <w:p w:rsidR="00F86A4C" w:rsidRPr="00D84CDF" w:rsidRDefault="00614D90" w:rsidP="00F86A4C">
            <w:pPr>
              <w:spacing w:after="0" w:line="240" w:lineRule="auto"/>
              <w:ind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1"/>
            <w:r w:rsidR="00F86A4C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end"/>
            </w:r>
            <w:bookmarkEnd w:id="9"/>
            <w:r w:rsidR="00F86A4C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 xml:space="preserve">  Fax</w:t>
            </w:r>
          </w:p>
        </w:tc>
        <w:tc>
          <w:tcPr>
            <w:tcW w:w="1890" w:type="dxa"/>
            <w:gridSpan w:val="4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F86A4C" w:rsidRPr="00141016" w:rsidRDefault="00614D90" w:rsidP="00F86A4C">
            <w:pPr>
              <w:spacing w:after="0" w:line="240" w:lineRule="auto"/>
              <w:ind w:left="90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86A4C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F86A4C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F86A4C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F86A4C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F86A4C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F86A4C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2970" w:type="dxa"/>
            <w:gridSpan w:val="2"/>
            <w:tcBorders>
              <w:left w:val="nil"/>
              <w:right w:val="single" w:sz="6" w:space="0" w:color="000000"/>
            </w:tcBorders>
            <w:shd w:val="clear" w:color="auto" w:fill="auto"/>
            <w:vAlign w:val="bottom"/>
          </w:tcPr>
          <w:p w:rsidR="00F86A4C" w:rsidRPr="00D84CDF" w:rsidRDefault="00F86A4C" w:rsidP="00F86A4C">
            <w:pPr>
              <w:spacing w:after="0" w:line="240" w:lineRule="auto"/>
              <w:ind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>(Fax Number)</w:t>
            </w:r>
          </w:p>
        </w:tc>
      </w:tr>
      <w:tr w:rsidR="00F86A4C" w:rsidRPr="00D84CDF" w:rsidTr="00F86A4C">
        <w:trPr>
          <w:trHeight w:val="288"/>
        </w:trPr>
        <w:tc>
          <w:tcPr>
            <w:tcW w:w="1621" w:type="dxa"/>
            <w:tcBorders>
              <w:left w:val="single" w:sz="6" w:space="0" w:color="000000"/>
            </w:tcBorders>
            <w:shd w:val="clear" w:color="auto" w:fill="auto"/>
            <w:vAlign w:val="bottom"/>
          </w:tcPr>
          <w:p w:rsidR="00F86A4C" w:rsidRPr="00D84CDF" w:rsidRDefault="00614D90" w:rsidP="00F86A4C">
            <w:pPr>
              <w:spacing w:after="0" w:line="240" w:lineRule="auto"/>
              <w:ind w:left="72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2"/>
            <w:r w:rsidR="00F86A4C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instrText xml:space="preserve"> FORMCHECKBOX </w:instrText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r>
            <w:r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separate"/>
            </w: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fldChar w:fldCharType="end"/>
            </w:r>
            <w:bookmarkEnd w:id="10"/>
            <w:r w:rsidR="00F86A4C"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 xml:space="preserve">  Other</w:t>
            </w:r>
          </w:p>
        </w:tc>
        <w:tc>
          <w:tcPr>
            <w:tcW w:w="3600" w:type="dxa"/>
            <w:gridSpan w:val="6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F86A4C" w:rsidRPr="00141016" w:rsidRDefault="00614D90" w:rsidP="00F86A4C">
            <w:pPr>
              <w:spacing w:after="0" w:line="240" w:lineRule="auto"/>
              <w:ind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F86A4C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F86A4C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F86A4C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F86A4C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F86A4C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F86A4C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670" w:type="dxa"/>
            <w:gridSpan w:val="8"/>
            <w:tcBorders>
              <w:left w:val="nil"/>
              <w:right w:val="single" w:sz="6" w:space="0" w:color="000000"/>
            </w:tcBorders>
            <w:shd w:val="clear" w:color="auto" w:fill="auto"/>
            <w:vAlign w:val="bottom"/>
          </w:tcPr>
          <w:p w:rsidR="00F86A4C" w:rsidRPr="00D84CDF" w:rsidRDefault="00F86A4C" w:rsidP="00F86A4C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</w:p>
        </w:tc>
      </w:tr>
      <w:tr w:rsidR="00C6304F" w:rsidRPr="00D84CDF" w:rsidTr="00F86A4C">
        <w:trPr>
          <w:trHeight w:val="20"/>
        </w:trPr>
        <w:tc>
          <w:tcPr>
            <w:tcW w:w="10891" w:type="dxa"/>
            <w:gridSpan w:val="15"/>
            <w:tcBorders>
              <w:left w:val="single" w:sz="6" w:space="0" w:color="000000"/>
              <w:right w:val="single" w:sz="6" w:space="0" w:color="000000"/>
            </w:tcBorders>
            <w:shd w:val="clear" w:color="auto" w:fill="auto"/>
            <w:vAlign w:val="bottom"/>
          </w:tcPr>
          <w:p w:rsidR="00C6304F" w:rsidRPr="00D84CDF" w:rsidRDefault="00C6304F" w:rsidP="00F86A4C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</w:p>
        </w:tc>
      </w:tr>
      <w:tr w:rsidR="00F86A4C" w:rsidRPr="00D84CDF" w:rsidTr="00F86A4C">
        <w:trPr>
          <w:trHeight w:val="288"/>
        </w:trPr>
        <w:tc>
          <w:tcPr>
            <w:tcW w:w="2791" w:type="dxa"/>
            <w:gridSpan w:val="3"/>
            <w:tcBorders>
              <w:left w:val="single" w:sz="6" w:space="0" w:color="000000"/>
            </w:tcBorders>
            <w:shd w:val="clear" w:color="auto" w:fill="auto"/>
            <w:vAlign w:val="bottom"/>
          </w:tcPr>
          <w:p w:rsidR="00F86A4C" w:rsidRPr="00D84CDF" w:rsidRDefault="00F86A4C" w:rsidP="00F86A4C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  <w:t>Date information was disclosed:</w:t>
            </w:r>
          </w:p>
        </w:tc>
        <w:tc>
          <w:tcPr>
            <w:tcW w:w="2430" w:type="dxa"/>
            <w:gridSpan w:val="4"/>
            <w:tcBorders>
              <w:bottom w:val="single" w:sz="6" w:space="0" w:color="000000"/>
            </w:tcBorders>
            <w:shd w:val="clear" w:color="auto" w:fill="auto"/>
            <w:vAlign w:val="bottom"/>
          </w:tcPr>
          <w:p w:rsidR="00F86A4C" w:rsidRPr="00D84CDF" w:rsidRDefault="00614D90" w:rsidP="00F86A4C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  <w:r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990A0B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eastAsia="Tahoma" w:hAnsi="Arial" w:cs="Arial"/>
                <w:sz w:val="18"/>
                <w:szCs w:val="18"/>
              </w:rPr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990A0B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 w:rsidR="00990A0B">
              <w:rPr>
                <w:rFonts w:ascii="Arial" w:eastAsia="Tahoma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5670" w:type="dxa"/>
            <w:gridSpan w:val="8"/>
            <w:tcBorders>
              <w:right w:val="single" w:sz="6" w:space="0" w:color="000000"/>
            </w:tcBorders>
            <w:shd w:val="clear" w:color="auto" w:fill="auto"/>
            <w:vAlign w:val="bottom"/>
          </w:tcPr>
          <w:p w:rsidR="00F86A4C" w:rsidRPr="00D84CDF" w:rsidRDefault="00F86A4C" w:rsidP="00F86A4C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8"/>
                <w:szCs w:val="18"/>
              </w:rPr>
            </w:pPr>
          </w:p>
        </w:tc>
      </w:tr>
      <w:tr w:rsidR="00F86A4C" w:rsidRPr="00D84CDF" w:rsidTr="008335D6">
        <w:trPr>
          <w:trHeight w:val="20"/>
        </w:trPr>
        <w:tc>
          <w:tcPr>
            <w:tcW w:w="2791" w:type="dxa"/>
            <w:gridSpan w:val="3"/>
            <w:tcBorders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F86A4C" w:rsidRPr="00754D31" w:rsidRDefault="00F86A4C" w:rsidP="00C6304F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2"/>
                <w:szCs w:val="18"/>
              </w:rPr>
            </w:pPr>
          </w:p>
        </w:tc>
        <w:tc>
          <w:tcPr>
            <w:tcW w:w="2430" w:type="dxa"/>
            <w:gridSpan w:val="4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F86A4C" w:rsidRPr="00754D31" w:rsidRDefault="00F86A4C" w:rsidP="00C6304F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2"/>
                <w:szCs w:val="18"/>
              </w:rPr>
            </w:pPr>
          </w:p>
        </w:tc>
        <w:tc>
          <w:tcPr>
            <w:tcW w:w="5670" w:type="dxa"/>
            <w:gridSpan w:val="8"/>
            <w:tcBorders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F86A4C" w:rsidRPr="00754D31" w:rsidRDefault="00F86A4C" w:rsidP="00C6304F">
            <w:pPr>
              <w:spacing w:after="0" w:line="240" w:lineRule="auto"/>
              <w:ind w:left="101" w:right="-14"/>
              <w:rPr>
                <w:rFonts w:ascii="Arial" w:eastAsia="Tahoma" w:hAnsi="Arial" w:cs="Arial"/>
                <w:bCs/>
                <w:position w:val="-1"/>
                <w:sz w:val="12"/>
                <w:szCs w:val="18"/>
              </w:rPr>
            </w:pPr>
          </w:p>
        </w:tc>
      </w:tr>
      <w:tr w:rsidR="00C44B64" w:rsidRPr="00D84CDF" w:rsidTr="008335D6">
        <w:trPr>
          <w:trHeight w:hRule="exact" w:val="237"/>
        </w:trPr>
        <w:tc>
          <w:tcPr>
            <w:tcW w:w="10891" w:type="dxa"/>
            <w:gridSpan w:val="15"/>
            <w:tcBorders>
              <w:top w:val="single" w:sz="4" w:space="0" w:color="000000"/>
              <w:left w:val="single" w:sz="8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:rsidR="00C44B64" w:rsidRPr="00D84CDF" w:rsidRDefault="00C44B64" w:rsidP="00C44B64">
            <w:pPr>
              <w:spacing w:after="0" w:line="210" w:lineRule="exact"/>
              <w:ind w:left="102" w:right="-20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nformation Regarding Agency/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ndivi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sz w:val="18"/>
                <w:szCs w:val="18"/>
              </w:rPr>
              <w:t>d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ual To Whom Information Was Disclosed</w:t>
            </w:r>
          </w:p>
          <w:p w:rsidR="00C44B64" w:rsidRPr="00D84CDF" w:rsidRDefault="00C44B64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C44B64" w:rsidRPr="00D84CDF" w:rsidTr="008335D6">
        <w:trPr>
          <w:trHeight w:val="432"/>
        </w:trPr>
        <w:tc>
          <w:tcPr>
            <w:tcW w:w="10891" w:type="dxa"/>
            <w:gridSpan w:val="15"/>
            <w:tcBorders>
              <w:top w:val="single" w:sz="6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91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Name of Agency/Company/Individ</w:t>
            </w:r>
            <w:r w:rsidRPr="00D84CDF">
              <w:rPr>
                <w:rFonts w:ascii="Arial" w:eastAsia="Tahoma" w:hAnsi="Arial" w:cs="Arial"/>
                <w:spacing w:val="-1"/>
                <w:sz w:val="18"/>
                <w:szCs w:val="18"/>
              </w:rPr>
              <w:t>u</w:t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al: </w:t>
            </w:r>
          </w:p>
          <w:p w:rsidR="00C44B64" w:rsidRPr="00141016" w:rsidRDefault="00614D90" w:rsidP="008335D6">
            <w:pPr>
              <w:spacing w:after="0" w:line="240" w:lineRule="auto"/>
              <w:ind w:left="91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C44B64" w:rsidRPr="00D84CDF" w:rsidTr="008335D6">
        <w:trPr>
          <w:trHeight w:val="432"/>
        </w:trPr>
        <w:tc>
          <w:tcPr>
            <w:tcW w:w="10891" w:type="dxa"/>
            <w:gridSpan w:val="15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91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Name of Individual to Whom it</w:t>
            </w:r>
            <w:r w:rsidRPr="00D84CDF">
              <w:rPr>
                <w:rFonts w:ascii="Arial" w:eastAsia="Tahoma" w:hAnsi="Arial" w:cs="Arial"/>
                <w:spacing w:val="-2"/>
                <w:sz w:val="18"/>
                <w:szCs w:val="18"/>
              </w:rPr>
              <w:t xml:space="preserve"> </w:t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was Disclosed: </w:t>
            </w:r>
          </w:p>
          <w:p w:rsidR="00C44B64" w:rsidRPr="00141016" w:rsidRDefault="00614D90" w:rsidP="008335D6">
            <w:pPr>
              <w:spacing w:after="0" w:line="240" w:lineRule="auto"/>
              <w:ind w:left="91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C44B64" w:rsidRPr="00D84CDF" w:rsidTr="008335D6">
        <w:trPr>
          <w:trHeight w:val="432"/>
        </w:trPr>
        <w:tc>
          <w:tcPr>
            <w:tcW w:w="10891" w:type="dxa"/>
            <w:gridSpan w:val="15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91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Title/Position of Individ</w:t>
            </w:r>
            <w:r w:rsidRPr="00D84CDF">
              <w:rPr>
                <w:rFonts w:ascii="Arial" w:eastAsia="Tahoma" w:hAnsi="Arial" w:cs="Arial"/>
                <w:spacing w:val="-1"/>
                <w:sz w:val="18"/>
                <w:szCs w:val="18"/>
              </w:rPr>
              <w:t>u</w:t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al: </w:t>
            </w:r>
          </w:p>
          <w:p w:rsidR="00C44B64" w:rsidRPr="00141016" w:rsidRDefault="00614D90" w:rsidP="008335D6">
            <w:pPr>
              <w:spacing w:after="0" w:line="240" w:lineRule="auto"/>
              <w:ind w:left="91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C44B64" w:rsidRPr="00D84CDF" w:rsidTr="008335D6">
        <w:trPr>
          <w:trHeight w:val="432"/>
        </w:trPr>
        <w:tc>
          <w:tcPr>
            <w:tcW w:w="10891" w:type="dxa"/>
            <w:gridSpan w:val="15"/>
            <w:tcBorders>
              <w:top w:val="single" w:sz="4" w:space="0" w:color="000000"/>
              <w:left w:val="single" w:sz="8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91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Contact Name: </w:t>
            </w:r>
          </w:p>
          <w:p w:rsidR="00C44B64" w:rsidRPr="00141016" w:rsidRDefault="00614D90" w:rsidP="008335D6">
            <w:pPr>
              <w:spacing w:after="0" w:line="240" w:lineRule="auto"/>
              <w:ind w:left="91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C44B64" w:rsidRPr="00D84CDF" w:rsidTr="008335D6">
        <w:trPr>
          <w:trHeight w:val="432"/>
        </w:trPr>
        <w:tc>
          <w:tcPr>
            <w:tcW w:w="10891" w:type="dxa"/>
            <w:gridSpan w:val="15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91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Address: </w:t>
            </w:r>
          </w:p>
          <w:p w:rsidR="00C44B64" w:rsidRPr="00141016" w:rsidRDefault="00614D90" w:rsidP="008335D6">
            <w:pPr>
              <w:spacing w:after="0" w:line="240" w:lineRule="auto"/>
              <w:ind w:left="91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C44B64" w:rsidRPr="00D84CDF" w:rsidTr="008335D6">
        <w:trPr>
          <w:trHeight w:val="432"/>
        </w:trPr>
        <w:tc>
          <w:tcPr>
            <w:tcW w:w="10891" w:type="dxa"/>
            <w:gridSpan w:val="15"/>
            <w:tcBorders>
              <w:top w:val="single" w:sz="4" w:space="0" w:color="000000"/>
              <w:left w:val="single" w:sz="8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40" w:lineRule="auto"/>
              <w:ind w:left="91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 xml:space="preserve">Phone Number: </w:t>
            </w:r>
          </w:p>
          <w:p w:rsidR="00C44B64" w:rsidRPr="00141016" w:rsidRDefault="00614D90" w:rsidP="008335D6">
            <w:pPr>
              <w:spacing w:after="0" w:line="240" w:lineRule="auto"/>
              <w:ind w:left="91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8335D6" w:rsidRPr="00D84CDF" w:rsidTr="008335D6">
        <w:trPr>
          <w:trHeight w:val="288"/>
        </w:trPr>
        <w:tc>
          <w:tcPr>
            <w:tcW w:w="10891" w:type="dxa"/>
            <w:gridSpan w:val="15"/>
            <w:tcBorders>
              <w:top w:val="double" w:sz="4" w:space="0" w:color="auto"/>
              <w:left w:val="single" w:sz="8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8335D6" w:rsidRPr="00D84CDF" w:rsidRDefault="008335D6" w:rsidP="008335D6">
            <w:pPr>
              <w:spacing w:after="0" w:line="240" w:lineRule="auto"/>
              <w:ind w:left="91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Details Regardi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g Em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sz w:val="18"/>
                <w:szCs w:val="18"/>
              </w:rPr>
              <w:t>p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loyee that Disclos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 xml:space="preserve">d </w:t>
            </w:r>
            <w:r w:rsidRPr="00D84CDF">
              <w:rPr>
                <w:rFonts w:ascii="Arial" w:eastAsia="Tahoma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D84CDF">
              <w:rPr>
                <w:rFonts w:ascii="Arial" w:eastAsia="Tahoma" w:hAnsi="Arial" w:cs="Arial"/>
                <w:b/>
                <w:bCs/>
                <w:sz w:val="18"/>
                <w:szCs w:val="18"/>
              </w:rPr>
              <w:t>nformation</w:t>
            </w:r>
          </w:p>
        </w:tc>
      </w:tr>
      <w:tr w:rsidR="00EF1E2A" w:rsidRPr="00D84CDF" w:rsidTr="008335D6">
        <w:trPr>
          <w:trHeight w:hRule="exact" w:val="576"/>
        </w:trPr>
        <w:tc>
          <w:tcPr>
            <w:tcW w:w="3586" w:type="dxa"/>
            <w:gridSpan w:val="5"/>
            <w:tcBorders>
              <w:top w:val="double" w:sz="4" w:space="0" w:color="auto"/>
              <w:left w:val="single" w:sz="4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C44B64" w:rsidRPr="00D84CDF" w:rsidRDefault="002A62F8" w:rsidP="008335D6">
            <w:pPr>
              <w:spacing w:after="0" w:line="240" w:lineRule="auto"/>
              <w:ind w:left="107" w:right="-20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Employee Name</w:t>
            </w:r>
          </w:p>
          <w:p w:rsidR="00EF1E2A" w:rsidRPr="00141016" w:rsidRDefault="00614D90" w:rsidP="008335D6">
            <w:pPr>
              <w:spacing w:after="0" w:line="240" w:lineRule="auto"/>
              <w:ind w:left="107" w:right="-20"/>
              <w:rPr>
                <w:rFonts w:ascii="Arial" w:eastAsia="Tahoma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1" w:name="Text1"/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  <w:bookmarkEnd w:id="11"/>
          </w:p>
        </w:tc>
        <w:tc>
          <w:tcPr>
            <w:tcW w:w="3672" w:type="dxa"/>
            <w:gridSpan w:val="5"/>
            <w:tcBorders>
              <w:top w:val="doub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auto"/>
            <w:vAlign w:val="center"/>
          </w:tcPr>
          <w:p w:rsidR="00C44B64" w:rsidRPr="00D84CDF" w:rsidRDefault="002A62F8" w:rsidP="008335D6">
            <w:pPr>
              <w:spacing w:after="0" w:line="240" w:lineRule="auto"/>
              <w:ind w:left="100" w:right="-20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Division</w:t>
            </w:r>
          </w:p>
          <w:p w:rsidR="00EF1E2A" w:rsidRPr="00141016" w:rsidRDefault="00614D90" w:rsidP="008335D6">
            <w:pPr>
              <w:spacing w:after="0" w:line="240" w:lineRule="auto"/>
              <w:ind w:left="100" w:right="-20"/>
              <w:rPr>
                <w:rFonts w:ascii="Arial" w:eastAsia="Tahoma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33" w:type="dxa"/>
            <w:gridSpan w:val="5"/>
            <w:tcBorders>
              <w:top w:val="double" w:sz="4" w:space="0" w:color="auto"/>
              <w:left w:val="single" w:sz="6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44B64" w:rsidRPr="00D84CDF" w:rsidRDefault="002A62F8" w:rsidP="008335D6">
            <w:pPr>
              <w:spacing w:after="0" w:line="240" w:lineRule="auto"/>
              <w:ind w:left="100" w:right="-20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C</w:t>
            </w:r>
            <w:r w:rsidRPr="00D84CDF">
              <w:rPr>
                <w:rFonts w:ascii="Arial" w:eastAsia="Tahoma" w:hAnsi="Arial" w:cs="Arial"/>
                <w:spacing w:val="-1"/>
                <w:sz w:val="18"/>
                <w:szCs w:val="18"/>
              </w:rPr>
              <w:t>o</w:t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t>unty/L</w:t>
            </w:r>
            <w:r w:rsidRPr="00D84CDF">
              <w:rPr>
                <w:rFonts w:ascii="Arial" w:eastAsia="Tahoma" w:hAnsi="Arial" w:cs="Arial"/>
                <w:spacing w:val="-1"/>
                <w:sz w:val="18"/>
                <w:szCs w:val="18"/>
              </w:rPr>
              <w:t>o</w:t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t>cati</w:t>
            </w:r>
            <w:r w:rsidRPr="00D84CDF">
              <w:rPr>
                <w:rFonts w:ascii="Arial" w:eastAsia="Tahoma" w:hAnsi="Arial" w:cs="Arial"/>
                <w:spacing w:val="-1"/>
                <w:sz w:val="18"/>
                <w:szCs w:val="18"/>
              </w:rPr>
              <w:t>o</w:t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t>n</w:t>
            </w:r>
          </w:p>
          <w:p w:rsidR="00EF1E2A" w:rsidRPr="00141016" w:rsidRDefault="00614D90" w:rsidP="008335D6">
            <w:pPr>
              <w:spacing w:after="0" w:line="240" w:lineRule="auto"/>
              <w:ind w:left="100" w:right="-20"/>
              <w:rPr>
                <w:rFonts w:ascii="Arial" w:eastAsia="Tahoma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  <w:tr w:rsidR="00C44B64" w:rsidRPr="00D84CDF" w:rsidTr="008335D6">
        <w:trPr>
          <w:trHeight w:hRule="exact" w:val="576"/>
        </w:trPr>
        <w:tc>
          <w:tcPr>
            <w:tcW w:w="3586" w:type="dxa"/>
            <w:gridSpan w:val="5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00" w:lineRule="exact"/>
              <w:ind w:left="107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Telephone Number</w:t>
            </w:r>
          </w:p>
          <w:p w:rsidR="00C44B64" w:rsidRPr="00141016" w:rsidRDefault="00614D90" w:rsidP="008335D6">
            <w:pPr>
              <w:spacing w:after="0" w:line="200" w:lineRule="exact"/>
              <w:ind w:left="107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72" w:type="dxa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00" w:lineRule="exact"/>
              <w:ind w:left="100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S</w:t>
            </w:r>
            <w:r w:rsidRPr="00D84CDF">
              <w:rPr>
                <w:rFonts w:ascii="Arial" w:eastAsia="Tahoma" w:hAnsi="Arial" w:cs="Arial"/>
                <w:spacing w:val="-1"/>
                <w:sz w:val="18"/>
                <w:szCs w:val="18"/>
              </w:rPr>
              <w:t>o</w:t>
            </w:r>
            <w:r w:rsidRPr="00D84CDF">
              <w:rPr>
                <w:rFonts w:ascii="Arial" w:eastAsia="Tahoma" w:hAnsi="Arial" w:cs="Arial"/>
                <w:sz w:val="18"/>
                <w:szCs w:val="18"/>
              </w:rPr>
              <w:t>cial Security Number</w:t>
            </w:r>
          </w:p>
          <w:p w:rsidR="00C44B64" w:rsidRPr="00141016" w:rsidRDefault="00614D90" w:rsidP="008335D6">
            <w:pPr>
              <w:spacing w:after="0" w:line="200" w:lineRule="exact"/>
              <w:ind w:left="100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3633" w:type="dxa"/>
            <w:gridSpan w:val="5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4B64" w:rsidRPr="00D84CDF" w:rsidRDefault="00C44B64" w:rsidP="008335D6">
            <w:pPr>
              <w:spacing w:after="0" w:line="200" w:lineRule="exact"/>
              <w:ind w:left="100"/>
              <w:rPr>
                <w:rFonts w:ascii="Arial" w:eastAsia="Tahoma" w:hAnsi="Arial" w:cs="Arial"/>
                <w:sz w:val="18"/>
                <w:szCs w:val="18"/>
              </w:rPr>
            </w:pPr>
            <w:r w:rsidRPr="00D84CDF">
              <w:rPr>
                <w:rFonts w:ascii="Arial" w:eastAsia="Tahoma" w:hAnsi="Arial" w:cs="Arial"/>
                <w:sz w:val="18"/>
                <w:szCs w:val="18"/>
              </w:rPr>
              <w:t>User ID</w:t>
            </w:r>
          </w:p>
          <w:p w:rsidR="00C44B64" w:rsidRPr="00141016" w:rsidRDefault="00614D90" w:rsidP="008335D6">
            <w:pPr>
              <w:spacing w:after="0" w:line="200" w:lineRule="exact"/>
              <w:ind w:left="100"/>
              <w:rPr>
                <w:rFonts w:ascii="Arial" w:hAnsi="Arial" w:cs="Arial"/>
                <w:sz w:val="18"/>
                <w:szCs w:val="18"/>
              </w:rPr>
            </w:pP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44B64" w:rsidRPr="00141016">
              <w:rPr>
                <w:rFonts w:ascii="Arial" w:eastAsia="Tahoma" w:hAnsi="Arial" w:cs="Arial"/>
                <w:sz w:val="18"/>
                <w:szCs w:val="18"/>
              </w:rPr>
              <w:instrText xml:space="preserve"> FORMTEXT </w:instrTex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separate"/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="00C44B64" w:rsidRPr="00141016">
              <w:rPr>
                <w:rFonts w:ascii="Arial" w:eastAsia="Tahoma" w:hAnsi="Tahoma" w:cs="Arial"/>
                <w:noProof/>
                <w:sz w:val="18"/>
                <w:szCs w:val="18"/>
              </w:rPr>
              <w:t> </w:t>
            </w:r>
            <w:r w:rsidRPr="00141016">
              <w:rPr>
                <w:rFonts w:ascii="Arial" w:eastAsia="Tahoma" w:hAnsi="Arial" w:cs="Arial"/>
                <w:sz w:val="18"/>
                <w:szCs w:val="18"/>
              </w:rPr>
              <w:fldChar w:fldCharType="end"/>
            </w:r>
          </w:p>
        </w:tc>
      </w:tr>
    </w:tbl>
    <w:p w:rsidR="002A62F8" w:rsidRPr="00420DB1" w:rsidRDefault="002A62F8">
      <w:pPr>
        <w:rPr>
          <w:rFonts w:ascii="Arial" w:hAnsi="Arial" w:cs="Arial"/>
          <w:sz w:val="14"/>
          <w:szCs w:val="18"/>
        </w:rPr>
      </w:pPr>
    </w:p>
    <w:sectPr w:rsidR="002A62F8" w:rsidRPr="00420DB1" w:rsidSect="00EF1E2A">
      <w:footerReference w:type="default" r:id="rId6"/>
      <w:type w:val="continuous"/>
      <w:pgSz w:w="12240" w:h="15840"/>
      <w:pgMar w:top="820" w:right="300" w:bottom="280" w:left="7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1542" w:rsidRDefault="00E51542" w:rsidP="00144C2F">
      <w:pPr>
        <w:spacing w:after="0" w:line="240" w:lineRule="auto"/>
      </w:pPr>
      <w:r>
        <w:separator/>
      </w:r>
    </w:p>
  </w:endnote>
  <w:endnote w:type="continuationSeparator" w:id="0">
    <w:p w:rsidR="00E51542" w:rsidRDefault="00E51542" w:rsidP="00144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3792"/>
      <w:gridCol w:w="3792"/>
      <w:gridCol w:w="3792"/>
    </w:tblGrid>
    <w:tr w:rsidR="00F86A4C" w:rsidTr="00144C2F">
      <w:tc>
        <w:tcPr>
          <w:tcW w:w="3792" w:type="dxa"/>
          <w:vAlign w:val="center"/>
        </w:tcPr>
        <w:p w:rsidR="00F86A4C" w:rsidRPr="00144C2F" w:rsidRDefault="00F86A4C" w:rsidP="00144C2F">
          <w:pPr>
            <w:pStyle w:val="Footer"/>
            <w:rPr>
              <w:rFonts w:ascii="Arial" w:hAnsi="Arial" w:cs="Arial"/>
            </w:rPr>
          </w:pPr>
          <w:r w:rsidRPr="00144C2F">
            <w:rPr>
              <w:rFonts w:ascii="Arial" w:hAnsi="Arial" w:cs="Arial"/>
              <w:sz w:val="14"/>
            </w:rPr>
            <w:t>MO-886-4452</w:t>
          </w:r>
          <w:r w:rsidR="008335D6">
            <w:rPr>
              <w:rFonts w:ascii="Arial" w:hAnsi="Arial" w:cs="Arial"/>
              <w:sz w:val="14"/>
            </w:rPr>
            <w:t xml:space="preserve"> (REV8/12)</w:t>
          </w:r>
        </w:p>
      </w:tc>
      <w:tc>
        <w:tcPr>
          <w:tcW w:w="3792" w:type="dxa"/>
        </w:tcPr>
        <w:p w:rsidR="00F86A4C" w:rsidRDefault="00F86A4C">
          <w:pPr>
            <w:pStyle w:val="Footer"/>
          </w:pPr>
        </w:p>
      </w:tc>
      <w:tc>
        <w:tcPr>
          <w:tcW w:w="3792" w:type="dxa"/>
        </w:tcPr>
        <w:p w:rsidR="00F86A4C" w:rsidRDefault="00F86A4C">
          <w:pPr>
            <w:pStyle w:val="Footer"/>
          </w:pPr>
        </w:p>
      </w:tc>
    </w:tr>
  </w:tbl>
  <w:p w:rsidR="00F86A4C" w:rsidRDefault="00F86A4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1542" w:rsidRDefault="00E51542" w:rsidP="00144C2F">
      <w:pPr>
        <w:spacing w:after="0" w:line="240" w:lineRule="auto"/>
      </w:pPr>
      <w:r>
        <w:separator/>
      </w:r>
    </w:p>
  </w:footnote>
  <w:footnote w:type="continuationSeparator" w:id="0">
    <w:p w:rsidR="00E51542" w:rsidRDefault="00E51542" w:rsidP="00144C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iq6QSeOxfo89lGrbs19x5g8AjOU=" w:salt="39qBEZKyUFeEUqQSc8Zorw==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</w:compat>
  <w:rsids>
    <w:rsidRoot w:val="00EF1E2A"/>
    <w:rsid w:val="00141016"/>
    <w:rsid w:val="00144C2F"/>
    <w:rsid w:val="002A62F8"/>
    <w:rsid w:val="002E50E1"/>
    <w:rsid w:val="00420DB1"/>
    <w:rsid w:val="004B6984"/>
    <w:rsid w:val="00614D90"/>
    <w:rsid w:val="00754D31"/>
    <w:rsid w:val="00774C2C"/>
    <w:rsid w:val="008335D6"/>
    <w:rsid w:val="00894AFE"/>
    <w:rsid w:val="008F7430"/>
    <w:rsid w:val="00990A0B"/>
    <w:rsid w:val="00C44B64"/>
    <w:rsid w:val="00C6304F"/>
    <w:rsid w:val="00D84CDF"/>
    <w:rsid w:val="00E51542"/>
    <w:rsid w:val="00EF1E2A"/>
    <w:rsid w:val="00F44160"/>
    <w:rsid w:val="00F86A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44C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4C2F"/>
  </w:style>
  <w:style w:type="paragraph" w:styleId="Footer">
    <w:name w:val="footer"/>
    <w:basedOn w:val="Normal"/>
    <w:link w:val="FooterChar"/>
    <w:uiPriority w:val="99"/>
    <w:semiHidden/>
    <w:unhideWhenUsed/>
    <w:rsid w:val="00144C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4C2F"/>
  </w:style>
  <w:style w:type="table" w:styleId="TableGrid">
    <w:name w:val="Table Grid"/>
    <w:basedOn w:val="TableNormal"/>
    <w:uiPriority w:val="59"/>
    <w:rsid w:val="00144C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PHI Disclosure Tracking Log.dotx</Template>
  <TotalTime>0</TotalTime>
  <Pages>1</Pages>
  <Words>326</Words>
  <Characters>1859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CS03-07</vt:lpstr>
    </vt:vector>
  </TitlesOfParts>
  <Company>Missouri Department of Social Services</Company>
  <LinksUpToDate>false</LinksUpToDate>
  <CharactersWithSpaces>2181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CS03-07</dc:title>
  <dc:subject>PHI Disclosure Tracking Log</dc:subject>
  <dc:creator>State of Missouri, DSS, CD Webmaster</dc:creator>
  <cp:keywords>content="http://www.dss.mo.gov"</cp:keywords>
  <cp:lastModifiedBy>DSS-CD</cp:lastModifiedBy>
  <cp:revision>3</cp:revision>
  <dcterms:created xsi:type="dcterms:W3CDTF">2012-08-20T14:15:00Z</dcterms:created>
  <dcterms:modified xsi:type="dcterms:W3CDTF">2012-08-20T14:15:00Z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2003-04-11T00:00:00Z</vt:filetime>
  </property>
  <property fmtid="{D5CDD505-2E9C-101B-9397-08002B2CF9AE}" pid="3" name="LastSaved">
    <vt:filetime>2012-08-16T00:00:00Z</vt:filetime>
  </property>
</Properties>
</file>