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40" w:type="dxa"/>
        <w:tblInd w:w="288" w:type="dxa"/>
        <w:tblLook w:val="01E0" w:firstRow="1" w:lastRow="1" w:firstColumn="1" w:lastColumn="1" w:noHBand="0" w:noVBand="0"/>
      </w:tblPr>
      <w:tblGrid>
        <w:gridCol w:w="1080"/>
        <w:gridCol w:w="7911"/>
        <w:gridCol w:w="3093"/>
        <w:gridCol w:w="2856"/>
      </w:tblGrid>
      <w:tr w:rsidR="00493554" w:rsidRPr="009158F2" w:rsidTr="00B3377C">
        <w:tc>
          <w:tcPr>
            <w:tcW w:w="1080" w:type="dxa"/>
            <w:tcBorders>
              <w:top w:val="nil"/>
              <w:left w:val="nil"/>
              <w:right w:val="nil"/>
            </w:tcBorders>
          </w:tcPr>
          <w:p w:rsidR="00493554" w:rsidRDefault="00543C74" w:rsidP="002A4C60"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14350" cy="5143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0" w:type="dxa"/>
            <w:gridSpan w:val="3"/>
            <w:tcBorders>
              <w:top w:val="nil"/>
              <w:left w:val="nil"/>
              <w:right w:val="nil"/>
            </w:tcBorders>
          </w:tcPr>
          <w:p w:rsidR="00493554" w:rsidRPr="009158F2" w:rsidRDefault="00493554" w:rsidP="002A4C60">
            <w:pPr>
              <w:rPr>
                <w:rFonts w:ascii="Arial" w:hAnsi="Arial" w:cs="Arial"/>
                <w:sz w:val="22"/>
                <w:szCs w:val="22"/>
              </w:rPr>
            </w:pPr>
            <w:r w:rsidRPr="009158F2">
              <w:rPr>
                <w:rFonts w:ascii="Arial" w:hAnsi="Arial" w:cs="Arial"/>
                <w:sz w:val="22"/>
                <w:szCs w:val="22"/>
              </w:rPr>
              <w:t>MISSOURI DEPARTMENT OF SOCIAL SERVICES</w:t>
            </w:r>
          </w:p>
          <w:p w:rsidR="00493554" w:rsidRPr="009158F2" w:rsidRDefault="00493554" w:rsidP="002A4C60">
            <w:pPr>
              <w:rPr>
                <w:rFonts w:ascii="Arial" w:hAnsi="Arial" w:cs="Arial"/>
                <w:sz w:val="22"/>
                <w:szCs w:val="22"/>
              </w:rPr>
            </w:pPr>
            <w:r w:rsidRPr="009158F2">
              <w:rPr>
                <w:rFonts w:ascii="Arial" w:hAnsi="Arial" w:cs="Arial"/>
                <w:sz w:val="22"/>
                <w:szCs w:val="22"/>
              </w:rPr>
              <w:t>CHILDREN'S DIVISION</w:t>
            </w:r>
          </w:p>
          <w:p w:rsidR="00493554" w:rsidRPr="009158F2" w:rsidRDefault="00493554" w:rsidP="00996F6C">
            <w:pPr>
              <w:rPr>
                <w:rFonts w:ascii="Arial" w:hAnsi="Arial" w:cs="Arial"/>
                <w:b/>
              </w:rPr>
            </w:pPr>
            <w:r w:rsidRPr="009158F2">
              <w:rPr>
                <w:rFonts w:ascii="Arial" w:hAnsi="Arial" w:cs="Arial"/>
                <w:b/>
                <w:sz w:val="22"/>
                <w:szCs w:val="22"/>
              </w:rPr>
              <w:t xml:space="preserve">Intensive </w:t>
            </w:r>
            <w:r w:rsidR="009A7AE4">
              <w:rPr>
                <w:rFonts w:ascii="Arial" w:hAnsi="Arial" w:cs="Arial"/>
                <w:b/>
                <w:sz w:val="22"/>
                <w:szCs w:val="22"/>
              </w:rPr>
              <w:t>In</w:t>
            </w:r>
            <w:r w:rsidR="00996F6C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9A7AE4">
              <w:rPr>
                <w:rFonts w:ascii="Arial" w:hAnsi="Arial" w:cs="Arial"/>
                <w:b/>
                <w:sz w:val="22"/>
                <w:szCs w:val="22"/>
              </w:rPr>
              <w:t>Home</w:t>
            </w:r>
            <w:r w:rsidRPr="009158F2">
              <w:rPr>
                <w:rFonts w:ascii="Arial" w:hAnsi="Arial" w:cs="Arial"/>
                <w:b/>
                <w:sz w:val="22"/>
                <w:szCs w:val="22"/>
              </w:rPr>
              <w:t xml:space="preserve"> Services</w:t>
            </w:r>
            <w:r w:rsidR="00A233D8">
              <w:rPr>
                <w:rFonts w:ascii="Arial" w:hAnsi="Arial" w:cs="Arial"/>
                <w:b/>
                <w:sz w:val="22"/>
                <w:szCs w:val="22"/>
              </w:rPr>
              <w:t>/Intensive Family Reunification Services</w:t>
            </w:r>
            <w:r w:rsidRPr="009158F2">
              <w:rPr>
                <w:rFonts w:ascii="Arial" w:hAnsi="Arial" w:cs="Arial"/>
                <w:b/>
                <w:sz w:val="22"/>
                <w:szCs w:val="22"/>
              </w:rPr>
              <w:t xml:space="preserve"> – Vend</w:t>
            </w:r>
            <w:r w:rsidR="0073263E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Pr="009158F2">
              <w:rPr>
                <w:rFonts w:ascii="Arial" w:hAnsi="Arial" w:cs="Arial"/>
                <w:b/>
                <w:sz w:val="22"/>
                <w:szCs w:val="22"/>
              </w:rPr>
              <w:t>r Invoice</w:t>
            </w:r>
          </w:p>
        </w:tc>
      </w:tr>
      <w:tr w:rsidR="00944F95" w:rsidTr="00944F95">
        <w:trPr>
          <w:trHeight w:val="216"/>
        </w:trPr>
        <w:tc>
          <w:tcPr>
            <w:tcW w:w="8991" w:type="dxa"/>
            <w:gridSpan w:val="2"/>
            <w:tcBorders>
              <w:bottom w:val="nil"/>
            </w:tcBorders>
            <w:vAlign w:val="center"/>
          </w:tcPr>
          <w:p w:rsidR="00944F95" w:rsidRPr="001C66EE" w:rsidRDefault="009004E3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1C66EE">
              <w:rPr>
                <w:rFonts w:ascii="Arial" w:hAnsi="Arial" w:cs="Arial"/>
                <w:sz w:val="18"/>
                <w:szCs w:val="18"/>
              </w:rPr>
              <w:t>Vendor Name, City, State, And Zip Code</w:t>
            </w:r>
          </w:p>
        </w:tc>
        <w:tc>
          <w:tcPr>
            <w:tcW w:w="3093" w:type="dxa"/>
            <w:tcBorders>
              <w:bottom w:val="nil"/>
            </w:tcBorders>
            <w:vAlign w:val="center"/>
          </w:tcPr>
          <w:p w:rsidR="00944F95" w:rsidRPr="001C66EE" w:rsidRDefault="00944F95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1C66EE">
              <w:rPr>
                <w:rFonts w:ascii="Arial" w:hAnsi="Arial" w:cs="Arial"/>
                <w:sz w:val="18"/>
                <w:szCs w:val="18"/>
              </w:rPr>
              <w:t>Invoice</w:t>
            </w:r>
            <w:r w:rsidR="009004E3">
              <w:rPr>
                <w:rFonts w:ascii="Arial" w:hAnsi="Arial" w:cs="Arial"/>
                <w:sz w:val="18"/>
                <w:szCs w:val="18"/>
              </w:rPr>
              <w:t xml:space="preserve"> Number</w:t>
            </w:r>
          </w:p>
        </w:tc>
        <w:tc>
          <w:tcPr>
            <w:tcW w:w="2856" w:type="dxa"/>
            <w:tcBorders>
              <w:bottom w:val="nil"/>
            </w:tcBorders>
            <w:vAlign w:val="center"/>
          </w:tcPr>
          <w:p w:rsidR="00944F95" w:rsidRPr="001C66EE" w:rsidRDefault="00944F95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1C66EE">
              <w:rPr>
                <w:rFonts w:ascii="Arial" w:hAnsi="Arial" w:cs="Arial"/>
                <w:sz w:val="18"/>
                <w:szCs w:val="18"/>
              </w:rPr>
              <w:t>Invoice Date</w:t>
            </w:r>
          </w:p>
        </w:tc>
      </w:tr>
      <w:tr w:rsidR="00944F95" w:rsidTr="00944F95">
        <w:trPr>
          <w:trHeight w:val="288"/>
        </w:trPr>
        <w:tc>
          <w:tcPr>
            <w:tcW w:w="8991" w:type="dxa"/>
            <w:gridSpan w:val="2"/>
            <w:tcBorders>
              <w:top w:val="nil"/>
            </w:tcBorders>
            <w:vAlign w:val="center"/>
          </w:tcPr>
          <w:p w:rsidR="00944F95" w:rsidRPr="001C66EE" w:rsidRDefault="00405339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1C66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944F95" w:rsidRPr="001C66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66EE">
              <w:rPr>
                <w:rFonts w:ascii="Arial" w:hAnsi="Arial" w:cs="Arial"/>
                <w:sz w:val="18"/>
                <w:szCs w:val="18"/>
              </w:rPr>
            </w:r>
            <w:r w:rsidRPr="001C66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bookmarkStart w:id="1" w:name="_GoBack"/>
            <w:r w:rsidR="00944F95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bookmarkEnd w:id="1"/>
            <w:r w:rsidRPr="001C66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  <w:bookmarkStart w:id="2" w:name="Text701"/>
        <w:tc>
          <w:tcPr>
            <w:tcW w:w="3093" w:type="dxa"/>
            <w:tcBorders>
              <w:top w:val="nil"/>
            </w:tcBorders>
            <w:vAlign w:val="center"/>
          </w:tcPr>
          <w:p w:rsidR="00944F95" w:rsidRPr="001C66EE" w:rsidRDefault="00405339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01"/>
                  <w:enabled/>
                  <w:calcOnExit w:val="0"/>
                  <w:textInput/>
                </w:ffData>
              </w:fldChar>
            </w:r>
            <w:r w:rsidR="00944F9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bookmarkStart w:id="3" w:name="Text27"/>
        <w:tc>
          <w:tcPr>
            <w:tcW w:w="2856" w:type="dxa"/>
            <w:tcBorders>
              <w:top w:val="nil"/>
            </w:tcBorders>
            <w:vAlign w:val="center"/>
          </w:tcPr>
          <w:p w:rsidR="00944F95" w:rsidRPr="001C66EE" w:rsidRDefault="00405339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944F9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2C1801" w:rsidTr="00B3377C">
        <w:trPr>
          <w:trHeight w:val="216"/>
        </w:trPr>
        <w:tc>
          <w:tcPr>
            <w:tcW w:w="8991" w:type="dxa"/>
            <w:gridSpan w:val="2"/>
            <w:tcBorders>
              <w:bottom w:val="nil"/>
            </w:tcBorders>
            <w:vAlign w:val="center"/>
          </w:tcPr>
          <w:p w:rsidR="002C1801" w:rsidRPr="001C66EE" w:rsidRDefault="009004E3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1C66EE">
              <w:rPr>
                <w:rFonts w:ascii="Arial" w:hAnsi="Arial" w:cs="Arial"/>
                <w:sz w:val="18"/>
                <w:szCs w:val="18"/>
              </w:rPr>
              <w:t>Vendor Number</w:t>
            </w:r>
          </w:p>
        </w:tc>
        <w:tc>
          <w:tcPr>
            <w:tcW w:w="3093" w:type="dxa"/>
            <w:tcBorders>
              <w:bottom w:val="nil"/>
            </w:tcBorders>
            <w:vAlign w:val="center"/>
          </w:tcPr>
          <w:p w:rsidR="002C1801" w:rsidRPr="001C66EE" w:rsidRDefault="009004E3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1C66EE">
              <w:rPr>
                <w:rFonts w:ascii="Arial" w:hAnsi="Arial" w:cs="Arial"/>
                <w:sz w:val="18"/>
                <w:szCs w:val="18"/>
              </w:rPr>
              <w:t>Contract Number</w:t>
            </w:r>
          </w:p>
        </w:tc>
        <w:tc>
          <w:tcPr>
            <w:tcW w:w="2856" w:type="dxa"/>
            <w:tcBorders>
              <w:bottom w:val="nil"/>
            </w:tcBorders>
            <w:vAlign w:val="center"/>
          </w:tcPr>
          <w:p w:rsidR="002C1801" w:rsidRPr="001C66EE" w:rsidRDefault="009004E3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Site</w:t>
            </w:r>
            <w:r w:rsidRPr="009004E3">
              <w:rPr>
                <w:rFonts w:ascii="Arial" w:hAnsi="Arial" w:cs="Arial"/>
                <w:sz w:val="18"/>
                <w:szCs w:val="18"/>
              </w:rPr>
              <w:t xml:space="preserve"> Number</w:t>
            </w:r>
          </w:p>
        </w:tc>
      </w:tr>
      <w:tr w:rsidR="00493554" w:rsidTr="00B3377C">
        <w:trPr>
          <w:trHeight w:val="288"/>
        </w:trPr>
        <w:tc>
          <w:tcPr>
            <w:tcW w:w="8991" w:type="dxa"/>
            <w:gridSpan w:val="2"/>
            <w:tcBorders>
              <w:top w:val="nil"/>
            </w:tcBorders>
            <w:vAlign w:val="center"/>
          </w:tcPr>
          <w:p w:rsidR="00493554" w:rsidRPr="001C66EE" w:rsidRDefault="00405339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1C66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="00493554" w:rsidRPr="001C66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66EE">
              <w:rPr>
                <w:rFonts w:ascii="Arial" w:hAnsi="Arial" w:cs="Arial"/>
                <w:sz w:val="18"/>
                <w:szCs w:val="18"/>
              </w:rPr>
            </w:r>
            <w:r w:rsidRPr="001C66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C66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bookmarkStart w:id="5" w:name="Text29"/>
        <w:tc>
          <w:tcPr>
            <w:tcW w:w="3093" w:type="dxa"/>
            <w:tcBorders>
              <w:top w:val="nil"/>
            </w:tcBorders>
            <w:vAlign w:val="center"/>
          </w:tcPr>
          <w:p w:rsidR="00493554" w:rsidRPr="001C66EE" w:rsidRDefault="00405339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44106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106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4106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4106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4106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4106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  <w:bookmarkStart w:id="6" w:name="Text28"/>
        <w:tc>
          <w:tcPr>
            <w:tcW w:w="2856" w:type="dxa"/>
            <w:tcBorders>
              <w:top w:val="nil"/>
            </w:tcBorders>
            <w:vAlign w:val="center"/>
          </w:tcPr>
          <w:p w:rsidR="00493554" w:rsidRPr="001C66EE" w:rsidRDefault="00405339" w:rsidP="00493554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07621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07621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07621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07621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07621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07621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</w:tr>
    </w:tbl>
    <w:tbl>
      <w:tblPr>
        <w:tblW w:w="14940" w:type="dxa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9" w:type="dxa"/>
          <w:left w:w="115" w:type="dxa"/>
          <w:bottom w:w="14" w:type="dxa"/>
          <w:right w:w="115" w:type="dxa"/>
        </w:tblCellMar>
        <w:tblLook w:val="0000" w:firstRow="0" w:lastRow="0" w:firstColumn="0" w:lastColumn="0" w:noHBand="0" w:noVBand="0"/>
      </w:tblPr>
      <w:tblGrid>
        <w:gridCol w:w="1829"/>
        <w:gridCol w:w="316"/>
        <w:gridCol w:w="316"/>
        <w:gridCol w:w="317"/>
        <w:gridCol w:w="316"/>
        <w:gridCol w:w="317"/>
        <w:gridCol w:w="316"/>
        <w:gridCol w:w="317"/>
        <w:gridCol w:w="316"/>
        <w:gridCol w:w="317"/>
        <w:gridCol w:w="316"/>
        <w:gridCol w:w="215"/>
        <w:gridCol w:w="101"/>
        <w:gridCol w:w="317"/>
        <w:gridCol w:w="316"/>
        <w:gridCol w:w="317"/>
        <w:gridCol w:w="316"/>
        <w:gridCol w:w="317"/>
        <w:gridCol w:w="316"/>
        <w:gridCol w:w="317"/>
        <w:gridCol w:w="316"/>
        <w:gridCol w:w="317"/>
        <w:gridCol w:w="290"/>
        <w:gridCol w:w="26"/>
        <w:gridCol w:w="316"/>
        <w:gridCol w:w="317"/>
        <w:gridCol w:w="316"/>
        <w:gridCol w:w="317"/>
        <w:gridCol w:w="316"/>
        <w:gridCol w:w="317"/>
        <w:gridCol w:w="316"/>
        <w:gridCol w:w="317"/>
        <w:gridCol w:w="316"/>
        <w:gridCol w:w="322"/>
        <w:gridCol w:w="922"/>
        <w:gridCol w:w="919"/>
        <w:gridCol w:w="1455"/>
      </w:tblGrid>
      <w:tr w:rsidR="001C66EE" w:rsidRPr="0042668F" w:rsidTr="009004E3">
        <w:trPr>
          <w:cantSplit/>
          <w:trHeight w:hRule="exact" w:val="288"/>
        </w:trPr>
        <w:tc>
          <w:tcPr>
            <w:tcW w:w="1829" w:type="dxa"/>
            <w:vMerge w:val="restart"/>
            <w:shd w:val="clear" w:color="auto" w:fill="FFFFFF"/>
            <w:vAlign w:val="center"/>
          </w:tcPr>
          <w:p w:rsidR="001C66EE" w:rsidRDefault="001C66EE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IIS</w:t>
            </w:r>
            <w:r w:rsidR="00A233D8">
              <w:rPr>
                <w:rFonts w:ascii="Arial" w:hAnsi="Arial" w:cs="Arial"/>
                <w:sz w:val="18"/>
                <w:szCs w:val="18"/>
              </w:rPr>
              <w:t>/IFSR</w:t>
            </w:r>
            <w:r>
              <w:rPr>
                <w:rFonts w:ascii="Arial" w:hAnsi="Arial" w:cs="Arial"/>
                <w:sz w:val="18"/>
                <w:szCs w:val="18"/>
              </w:rPr>
              <w:t xml:space="preserve"> Specialist's Name</w:t>
            </w:r>
          </w:p>
        </w:tc>
        <w:tc>
          <w:tcPr>
            <w:tcW w:w="3379" w:type="dxa"/>
            <w:gridSpan w:val="11"/>
            <w:tcBorders>
              <w:right w:val="nil"/>
            </w:tcBorders>
            <w:shd w:val="clear" w:color="auto" w:fill="FFFFFF"/>
            <w:noWrap/>
            <w:tcFitText/>
            <w:vAlign w:val="center"/>
          </w:tcPr>
          <w:p w:rsidR="001C66EE" w:rsidRPr="00A75673" w:rsidRDefault="00FC6D6F" w:rsidP="00A75673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  <w:r w:rsidRPr="00D2534B">
              <w:rPr>
                <w:rFonts w:ascii="Arial" w:hAnsi="Arial" w:cs="Arial"/>
                <w:spacing w:val="103"/>
                <w:sz w:val="18"/>
                <w:szCs w:val="18"/>
              </w:rPr>
              <w:t>Month</w:t>
            </w:r>
            <w:bookmarkStart w:id="7" w:name="Text467"/>
            <w:r w:rsidR="00A300F6" w:rsidRPr="00D2534B">
              <w:rPr>
                <w:rFonts w:ascii="Arial" w:hAnsi="Arial" w:cs="Arial"/>
                <w:spacing w:val="103"/>
                <w:sz w:val="18"/>
                <w:szCs w:val="18"/>
              </w:rPr>
              <w:t xml:space="preserve"> </w:t>
            </w:r>
            <w:bookmarkEnd w:id="7"/>
            <w:r w:rsidR="00405339" w:rsidRPr="00D2534B">
              <w:rPr>
                <w:rFonts w:ascii="Arial" w:hAnsi="Arial" w:cs="Arial"/>
                <w:spacing w:val="103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C39C4" w:rsidRPr="00D2534B">
              <w:rPr>
                <w:rFonts w:ascii="Arial" w:hAnsi="Arial" w:cs="Arial"/>
                <w:spacing w:val="103"/>
                <w:sz w:val="18"/>
                <w:szCs w:val="18"/>
              </w:rPr>
              <w:instrText xml:space="preserve"> FORMTEXT </w:instrText>
            </w:r>
            <w:r w:rsidR="00405339" w:rsidRPr="00D2534B">
              <w:rPr>
                <w:rFonts w:ascii="Arial" w:hAnsi="Arial" w:cs="Arial"/>
                <w:spacing w:val="103"/>
                <w:sz w:val="18"/>
                <w:szCs w:val="18"/>
              </w:rPr>
            </w:r>
            <w:r w:rsidR="00405339" w:rsidRPr="00D2534B">
              <w:rPr>
                <w:rFonts w:ascii="Arial" w:hAnsi="Arial" w:cs="Arial"/>
                <w:spacing w:val="103"/>
                <w:sz w:val="18"/>
                <w:szCs w:val="18"/>
              </w:rPr>
              <w:fldChar w:fldCharType="separate"/>
            </w:r>
            <w:r w:rsidR="001C39C4" w:rsidRPr="00D2534B">
              <w:rPr>
                <w:rFonts w:ascii="Arial" w:hAnsi="Arial" w:cs="Arial"/>
                <w:noProof/>
                <w:spacing w:val="103"/>
                <w:sz w:val="18"/>
                <w:szCs w:val="18"/>
              </w:rPr>
              <w:t> </w:t>
            </w:r>
            <w:r w:rsidR="001C39C4" w:rsidRPr="00D2534B">
              <w:rPr>
                <w:rFonts w:ascii="Arial" w:hAnsi="Arial" w:cs="Arial"/>
                <w:noProof/>
                <w:spacing w:val="103"/>
                <w:sz w:val="18"/>
                <w:szCs w:val="18"/>
              </w:rPr>
              <w:t> </w:t>
            </w:r>
            <w:r w:rsidR="00405339" w:rsidRPr="00D2534B">
              <w:rPr>
                <w:rFonts w:ascii="Arial" w:hAnsi="Arial" w:cs="Arial"/>
                <w:spacing w:val="103"/>
                <w:sz w:val="18"/>
                <w:szCs w:val="18"/>
              </w:rPr>
              <w:fldChar w:fldCharType="end"/>
            </w:r>
            <w:r w:rsidR="00A300F6" w:rsidRPr="00D2534B">
              <w:rPr>
                <w:rFonts w:ascii="Arial" w:hAnsi="Arial" w:cs="Arial"/>
                <w:spacing w:val="103"/>
                <w:sz w:val="18"/>
                <w:szCs w:val="18"/>
              </w:rPr>
              <w:t xml:space="preserve">  Year </w:t>
            </w:r>
            <w:bookmarkStart w:id="8" w:name="Text468"/>
            <w:r w:rsidR="00405339" w:rsidRPr="00D2534B">
              <w:rPr>
                <w:rFonts w:ascii="Arial" w:hAnsi="Arial" w:cs="Arial"/>
                <w:spacing w:val="103"/>
                <w:sz w:val="18"/>
                <w:szCs w:val="18"/>
              </w:rPr>
              <w:fldChar w:fldCharType="begin">
                <w:ffData>
                  <w:name w:val="Text46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C39C4" w:rsidRPr="00D2534B">
              <w:rPr>
                <w:rFonts w:ascii="Arial" w:hAnsi="Arial" w:cs="Arial"/>
                <w:spacing w:val="103"/>
                <w:sz w:val="18"/>
                <w:szCs w:val="18"/>
              </w:rPr>
              <w:instrText xml:space="preserve"> FORMTEXT </w:instrText>
            </w:r>
            <w:r w:rsidR="00405339" w:rsidRPr="00D2534B">
              <w:rPr>
                <w:rFonts w:ascii="Arial" w:hAnsi="Arial" w:cs="Arial"/>
                <w:spacing w:val="103"/>
                <w:sz w:val="18"/>
                <w:szCs w:val="18"/>
              </w:rPr>
            </w:r>
            <w:r w:rsidR="00405339" w:rsidRPr="00D2534B">
              <w:rPr>
                <w:rFonts w:ascii="Arial" w:hAnsi="Arial" w:cs="Arial"/>
                <w:spacing w:val="103"/>
                <w:sz w:val="18"/>
                <w:szCs w:val="18"/>
              </w:rPr>
              <w:fldChar w:fldCharType="separate"/>
            </w:r>
            <w:r w:rsidR="001C39C4" w:rsidRPr="00D2534B">
              <w:rPr>
                <w:rFonts w:ascii="Arial" w:hAnsi="Arial" w:cs="Arial"/>
                <w:noProof/>
                <w:spacing w:val="103"/>
                <w:sz w:val="18"/>
                <w:szCs w:val="18"/>
              </w:rPr>
              <w:t> </w:t>
            </w:r>
            <w:r w:rsidR="001C39C4" w:rsidRPr="00D2534B">
              <w:rPr>
                <w:rFonts w:ascii="Arial" w:hAnsi="Arial" w:cs="Arial"/>
                <w:noProof/>
                <w:spacing w:val="1"/>
                <w:sz w:val="18"/>
                <w:szCs w:val="18"/>
              </w:rPr>
              <w:t> </w:t>
            </w:r>
            <w:r w:rsidR="00405339" w:rsidRPr="00D2534B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3240" w:type="dxa"/>
            <w:gridSpan w:val="11"/>
            <w:tcBorders>
              <w:left w:val="nil"/>
              <w:right w:val="nil"/>
            </w:tcBorders>
            <w:shd w:val="clear" w:color="auto" w:fill="FFFFFF"/>
            <w:tcFitText/>
            <w:vAlign w:val="center"/>
          </w:tcPr>
          <w:p w:rsidR="001C66EE" w:rsidRPr="002F7208" w:rsidRDefault="001C66EE" w:rsidP="002F72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2534B">
              <w:rPr>
                <w:rFonts w:ascii="Arial" w:hAnsi="Arial" w:cs="Arial"/>
                <w:b/>
                <w:spacing w:val="63"/>
                <w:sz w:val="18"/>
                <w:szCs w:val="18"/>
              </w:rPr>
              <w:t>Dates of Availabilit</w:t>
            </w:r>
            <w:r w:rsidRPr="00D2534B">
              <w:rPr>
                <w:rFonts w:ascii="Arial" w:hAnsi="Arial" w:cs="Arial"/>
                <w:b/>
                <w:spacing w:val="20"/>
                <w:sz w:val="18"/>
                <w:szCs w:val="18"/>
              </w:rPr>
              <w:t>y</w:t>
            </w:r>
          </w:p>
        </w:tc>
        <w:tc>
          <w:tcPr>
            <w:tcW w:w="3196" w:type="dxa"/>
            <w:gridSpan w:val="11"/>
            <w:tcBorders>
              <w:left w:val="nil"/>
            </w:tcBorders>
            <w:shd w:val="clear" w:color="auto" w:fill="FFFFFF"/>
            <w:tcFitText/>
            <w:vAlign w:val="center"/>
          </w:tcPr>
          <w:p w:rsidR="001C66EE" w:rsidRPr="00A75673" w:rsidRDefault="001C66EE" w:rsidP="00A75673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  <w:shd w:val="clear" w:color="auto" w:fill="FFFFFF"/>
            <w:vAlign w:val="center"/>
          </w:tcPr>
          <w:p w:rsidR="001C66EE" w:rsidRDefault="001C66EE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Units</w:t>
            </w:r>
          </w:p>
        </w:tc>
        <w:tc>
          <w:tcPr>
            <w:tcW w:w="919" w:type="dxa"/>
            <w:vMerge w:val="restart"/>
            <w:shd w:val="clear" w:color="auto" w:fill="FFFFFF"/>
            <w:vAlign w:val="center"/>
          </w:tcPr>
          <w:p w:rsidR="001C66EE" w:rsidRDefault="001C66EE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Rate</w:t>
            </w:r>
          </w:p>
        </w:tc>
        <w:tc>
          <w:tcPr>
            <w:tcW w:w="1455" w:type="dxa"/>
            <w:vMerge w:val="restart"/>
            <w:shd w:val="clear" w:color="auto" w:fill="FFFFFF"/>
            <w:vAlign w:val="center"/>
          </w:tcPr>
          <w:p w:rsidR="001C66EE" w:rsidRDefault="001C66EE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</w:tr>
      <w:tr w:rsidR="009004E3" w:rsidRPr="0042668F" w:rsidTr="009004E3">
        <w:trPr>
          <w:cantSplit/>
          <w:trHeight w:val="144"/>
        </w:trPr>
        <w:tc>
          <w:tcPr>
            <w:tcW w:w="1829" w:type="dxa"/>
            <w:vMerge/>
            <w:shd w:val="clear" w:color="auto" w:fill="FFFFFF"/>
            <w:vAlign w:val="center"/>
          </w:tcPr>
          <w:p w:rsidR="001C66EE" w:rsidRDefault="001C66EE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1C66EE" w:rsidRPr="00763305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F8632E">
              <w:rPr>
                <w:rFonts w:ascii="Arial Narrow" w:hAnsi="Arial Narrow" w:cs="Times New Roman"/>
                <w:color w:val="auto"/>
                <w:spacing w:val="43"/>
                <w:w w:val="60"/>
                <w:sz w:val="12"/>
                <w:szCs w:val="12"/>
              </w:rPr>
              <w:t>0</w:t>
            </w:r>
            <w:r w:rsidRPr="00F8632E">
              <w:rPr>
                <w:rFonts w:ascii="Arial Narrow" w:hAnsi="Arial Narrow" w:cs="Times New Roman"/>
                <w:color w:val="auto"/>
                <w:spacing w:val="1"/>
                <w:w w:val="60"/>
                <w:sz w:val="12"/>
                <w:szCs w:val="12"/>
              </w:rPr>
              <w:t>1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0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2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0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3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944F95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0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4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0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5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0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6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944F95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0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7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D2534B">
              <w:rPr>
                <w:rFonts w:ascii="Arial Narrow" w:hAnsi="Arial Narrow" w:cs="Times New Roman"/>
                <w:color w:val="auto"/>
                <w:w w:val="99"/>
                <w:sz w:val="12"/>
                <w:szCs w:val="12"/>
              </w:rPr>
              <w:t>08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0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9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0</w:t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1C66EE" w:rsidRPr="00763305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1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2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3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4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5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6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7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8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1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9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0</w:t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1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2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3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4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5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6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7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8</w:t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2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9</w:t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3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0</w:t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1C66EE" w:rsidRPr="002A4C60" w:rsidRDefault="001C66EE" w:rsidP="00290FAC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r w:rsidRPr="009004E3">
              <w:rPr>
                <w:rFonts w:ascii="Arial Narrow" w:hAnsi="Arial Narrow" w:cs="Times New Roman"/>
                <w:color w:val="auto"/>
                <w:w w:val="87"/>
                <w:sz w:val="12"/>
                <w:szCs w:val="12"/>
              </w:rPr>
              <w:t>3</w:t>
            </w:r>
            <w:r w:rsidRPr="009004E3">
              <w:rPr>
                <w:rFonts w:ascii="Arial Narrow" w:hAnsi="Arial Narrow" w:cs="Times New Roman"/>
                <w:color w:val="auto"/>
                <w:spacing w:val="15"/>
                <w:w w:val="87"/>
                <w:sz w:val="12"/>
                <w:szCs w:val="12"/>
              </w:rPr>
              <w:t>1</w:t>
            </w:r>
          </w:p>
        </w:tc>
        <w:tc>
          <w:tcPr>
            <w:tcW w:w="922" w:type="dxa"/>
            <w:vMerge/>
            <w:shd w:val="clear" w:color="auto" w:fill="FFFFFF"/>
            <w:vAlign w:val="center"/>
          </w:tcPr>
          <w:p w:rsidR="001C66EE" w:rsidRDefault="001C66EE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9" w:type="dxa"/>
            <w:vMerge/>
            <w:shd w:val="clear" w:color="auto" w:fill="FFFFFF"/>
            <w:vAlign w:val="center"/>
          </w:tcPr>
          <w:p w:rsidR="001C66EE" w:rsidRDefault="001C66EE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5" w:type="dxa"/>
            <w:vMerge/>
            <w:shd w:val="clear" w:color="auto" w:fill="FFFFFF"/>
            <w:vAlign w:val="center"/>
          </w:tcPr>
          <w:p w:rsidR="001C66EE" w:rsidRDefault="001C66EE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04E3" w:rsidRPr="0042668F" w:rsidTr="009004E3">
        <w:trPr>
          <w:cantSplit/>
          <w:trHeight w:hRule="exact" w:val="534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bookmarkStart w:id="9" w:name="Text7"/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2534B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C40694" w:rsidRPr="00D2534B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D2534B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D2534B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C40694" w:rsidRPr="00D2534B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D2534B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FE7A0D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10" w:name="Text8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  <w:bookmarkStart w:id="11" w:name="Text9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07621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bookmarkStart w:id="12" w:name="Total1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Text8 * Text9"/>
                    <w:format w:val="$#,##0.00;($#,##0.00)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=Text8 * Text9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13" w:name="Text73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  <w:bookmarkStart w:id="14" w:name="Text74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74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07621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bookmarkStart w:id="15" w:name="Total2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2"/>
                  <w:enabled w:val="0"/>
                  <w:calcOnExit w:val="0"/>
                  <w:textInput>
                    <w:type w:val="calculated"/>
                    <w:default w:val="=Text73 * Text74"/>
                    <w:format w:val="$#,##0.00;($#,##0.00)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=Text73 * Text74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16" w:name="Text108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  <w:bookmarkStart w:id="17" w:name="Text109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9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</w:p>
        </w:tc>
        <w:bookmarkStart w:id="18" w:name="Total3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3"/>
                  <w:enabled w:val="0"/>
                  <w:calcOnExit w:val="0"/>
                  <w:textInput>
                    <w:type w:val="calculated"/>
                    <w:default w:val="=Text108 * Text109"/>
                    <w:format w:val="$#,##0.00;($#,##0.00)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=Text108 * Text109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19" w:name="Text143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</w:p>
        </w:tc>
        <w:bookmarkStart w:id="20" w:name="Text144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4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</w:p>
        </w:tc>
        <w:bookmarkStart w:id="21" w:name="Total4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4"/>
                  <w:enabled w:val="0"/>
                  <w:calcOnExit w:val="0"/>
                  <w:textInput>
                    <w:type w:val="calculated"/>
                    <w:default w:val="=Text143 * Text144"/>
                    <w:format w:val="$#,##0.00;($#,##0.00)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=Text143 * Text144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22" w:name="Text178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7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  <w:bookmarkStart w:id="23" w:name="Text179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9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</w:p>
        </w:tc>
        <w:bookmarkStart w:id="24" w:name="Total5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5"/>
                  <w:enabled w:val="0"/>
                  <w:calcOnExit w:val="0"/>
                  <w:textInput>
                    <w:type w:val="calculated"/>
                    <w:default w:val="=Text178 * Text179"/>
                    <w:format w:val="$#,##0.00;($#,##0.00)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=Text178 * Text179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25" w:name="Text213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</w:p>
        </w:tc>
        <w:bookmarkStart w:id="26" w:name="Text214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4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otal6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  <w:tab w:val="left" w:pos="1288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6"/>
                  <w:enabled w:val="0"/>
                  <w:calcOnExit w:val="0"/>
                  <w:textInput>
                    <w:type w:val="calculated"/>
                    <w:default w:val="=Text213 * Text214"/>
                    <w:format w:val="$#,##0.00;($#,##0.00)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=Text213 * Text214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28" w:name="Text248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</w:p>
        </w:tc>
        <w:bookmarkStart w:id="29" w:name="Text249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49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otal7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7"/>
                  <w:enabled w:val="0"/>
                  <w:calcOnExit w:val="0"/>
                  <w:textInput>
                    <w:type w:val="calculated"/>
                    <w:default w:val="=Text248 * Text249"/>
                    <w:format w:val="$#,##0.00;($#,##0.00)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=Text248 * Text249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31" w:name="Text283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8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</w:tc>
        <w:bookmarkStart w:id="32" w:name="Text284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4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  <w:bookmarkStart w:id="33" w:name="Total8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8"/>
                  <w:enabled w:val="0"/>
                  <w:calcOnExit w:val="0"/>
                  <w:textInput>
                    <w:type w:val="calculated"/>
                    <w:default w:val="=Text283 * Text284"/>
                    <w:format w:val="$#,##0.00;($#,##0.00)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=Text283 * Text284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34" w:name="Text318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AB629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</w:p>
        </w:tc>
        <w:bookmarkStart w:id="35" w:name="Text319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19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</w:p>
        </w:tc>
        <w:bookmarkStart w:id="36" w:name="Total9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9"/>
                  <w:enabled w:val="0"/>
                  <w:calcOnExit w:val="0"/>
                  <w:textInput>
                    <w:type w:val="calculated"/>
                    <w:default w:val="=Text318 * Text319"/>
                    <w:format w:val="$#,##0.00;($#,##0.00)"/>
                  </w:textInput>
                </w:ffData>
              </w:fldChar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AB6299">
              <w:rPr>
                <w:rFonts w:ascii="Arial" w:hAnsi="Arial" w:cs="Arial"/>
                <w:sz w:val="18"/>
                <w:szCs w:val="18"/>
              </w:rPr>
              <w:instrText xml:space="preserve"> =Text318 * Text319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23A95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90FAC" w:rsidRPr="00FE7A0D" w:rsidRDefault="00405339" w:rsidP="00290FAC">
            <w:pPr>
              <w:ind w:right="72"/>
              <w:rPr>
                <w:rFonts w:ascii="Arial" w:hAnsi="Arial" w:cs="Arial"/>
                <w:sz w:val="18"/>
                <w:szCs w:val="18"/>
              </w:rPr>
            </w:pPr>
            <w:r w:rsidRPr="00FE7A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290FAC" w:rsidRPr="00FE7A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E7A0D">
              <w:rPr>
                <w:rFonts w:ascii="Arial" w:hAnsi="Arial" w:cs="Arial"/>
                <w:sz w:val="18"/>
                <w:szCs w:val="18"/>
              </w:rPr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1C66EE" w:rsidRPr="00FE7A0D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E7A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90FAC" w:rsidRPr="001C66EE" w:rsidRDefault="00405339" w:rsidP="00290FAC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90FAC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37" w:name="Text353"/>
        <w:tc>
          <w:tcPr>
            <w:tcW w:w="922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5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</w:p>
        </w:tc>
        <w:bookmarkStart w:id="38" w:name="Text354"/>
        <w:tc>
          <w:tcPr>
            <w:tcW w:w="919" w:type="dxa"/>
            <w:shd w:val="clear" w:color="auto" w:fill="FFFFFF"/>
            <w:vAlign w:val="center"/>
          </w:tcPr>
          <w:p w:rsidR="00290FAC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54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07621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07621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</w:p>
        </w:tc>
        <w:bookmarkStart w:id="39" w:name="Total10"/>
        <w:tc>
          <w:tcPr>
            <w:tcW w:w="1455" w:type="dxa"/>
            <w:shd w:val="clear" w:color="auto" w:fill="FFFFFF"/>
            <w:vAlign w:val="center"/>
          </w:tcPr>
          <w:p w:rsidR="00290FAC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10"/>
                  <w:enabled w:val="0"/>
                  <w:calcOnExit w:val="0"/>
                  <w:textInput>
                    <w:type w:val="calculated"/>
                    <w:default w:val="=Text353 * Text354"/>
                    <w:format w:val="$#,##0.00;($#,##0.00)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=Text353 * Text354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"/>
          </w:p>
        </w:tc>
      </w:tr>
      <w:tr w:rsidR="00901C2F" w:rsidRPr="0042668F" w:rsidTr="009004E3">
        <w:trPr>
          <w:cantSplit/>
          <w:trHeight w:hRule="exact" w:val="432"/>
        </w:trPr>
        <w:tc>
          <w:tcPr>
            <w:tcW w:w="11644" w:type="dxa"/>
            <w:gridSpan w:val="34"/>
            <w:shd w:val="clear" w:color="auto" w:fill="FFFFFF"/>
            <w:vAlign w:val="center"/>
          </w:tcPr>
          <w:p w:rsidR="00901C2F" w:rsidRPr="00825156" w:rsidRDefault="00901C2F" w:rsidP="00BE5EC4">
            <w:pPr>
              <w:pStyle w:val="Default"/>
              <w:ind w:left="-115" w:right="72"/>
              <w:jc w:val="right"/>
              <w:rPr>
                <w:rFonts w:ascii="Arial Narrow" w:hAnsi="Arial Narrow" w:cs="Times New Roman"/>
                <w:color w:val="auto"/>
                <w:sz w:val="12"/>
                <w:szCs w:val="12"/>
              </w:rPr>
            </w:pPr>
            <w:bookmarkStart w:id="40" w:name="SubtotalA14"/>
            <w:r w:rsidRPr="006A577C">
              <w:rPr>
                <w:rFonts w:ascii="Arial" w:hAnsi="Arial" w:cs="Arial"/>
                <w:b/>
                <w:sz w:val="20"/>
                <w:szCs w:val="20"/>
              </w:rPr>
              <w:t>Subtotal</w:t>
            </w:r>
            <w:bookmarkEnd w:id="40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►</w:t>
            </w:r>
          </w:p>
        </w:tc>
        <w:bookmarkStart w:id="41" w:name="Text465"/>
        <w:tc>
          <w:tcPr>
            <w:tcW w:w="922" w:type="dxa"/>
            <w:shd w:val="clear" w:color="auto" w:fill="FFFFFF"/>
            <w:vAlign w:val="center"/>
          </w:tcPr>
          <w:p w:rsidR="00901C2F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5"/>
                  <w:enabled w:val="0"/>
                  <w:calcOnExit w:val="0"/>
                  <w:textInput>
                    <w:type w:val="calculated"/>
                    <w:default w:val="=Text8+Text73+Text108+Text143+Text178+Text213+Text248+Text283+Text318+Text353"/>
                    <w:format w:val="0"/>
                  </w:textInput>
                </w:ffData>
              </w:fldChar>
            </w:r>
            <w:r w:rsidR="00944F9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944F95">
              <w:rPr>
                <w:rFonts w:ascii="Arial" w:hAnsi="Arial" w:cs="Arial"/>
                <w:sz w:val="18"/>
                <w:szCs w:val="18"/>
              </w:rPr>
              <w:instrText xml:space="preserve"> =Text8+Text73+Text108+Text143+Text178+Text213+Text248+Text283+Text318+Text353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1"/>
          </w:p>
        </w:tc>
        <w:tc>
          <w:tcPr>
            <w:tcW w:w="919" w:type="dxa"/>
            <w:shd w:val="clear" w:color="auto" w:fill="FFFFFF"/>
            <w:vAlign w:val="center"/>
          </w:tcPr>
          <w:p w:rsidR="00901C2F" w:rsidRPr="001C66EE" w:rsidRDefault="00901C2F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bookmarkStart w:id="42" w:name="Text464"/>
        <w:tc>
          <w:tcPr>
            <w:tcW w:w="1455" w:type="dxa"/>
            <w:shd w:val="clear" w:color="auto" w:fill="FFFFFF"/>
            <w:vAlign w:val="center"/>
          </w:tcPr>
          <w:p w:rsidR="00901C2F" w:rsidRPr="00901C2F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4"/>
                  <w:enabled w:val="0"/>
                  <w:calcOnExit w:val="0"/>
                  <w:textInput>
                    <w:type w:val="calculated"/>
                    <w:default w:val="=Total1+Total2+Total3+Total4+Total5+Total6+Total7+Total8+Total9+Total10"/>
                    <w:format w:val="$#,##0.00;($#,##0.00)"/>
                  </w:textInput>
                </w:ffData>
              </w:fldChar>
            </w:r>
            <w:r w:rsidR="00944F9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944F95">
              <w:rPr>
                <w:rFonts w:ascii="Arial" w:hAnsi="Arial" w:cs="Arial"/>
                <w:sz w:val="18"/>
                <w:szCs w:val="18"/>
              </w:rPr>
              <w:instrText xml:space="preserve"> =Total1+Total2+Total3+Total4+Total5+Total6+Total7+Total8+Total9+Total10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instrText>$0.00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2"/>
            <w:r w:rsidRPr="00901C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901C2F" w:rsidRPr="00901C2F">
              <w:rPr>
                <w:rFonts w:ascii="Arial" w:hAnsi="Arial" w:cs="Arial"/>
                <w:sz w:val="18"/>
                <w:szCs w:val="18"/>
              </w:rPr>
              <w:instrText xml:space="preserve"> {=SUM(ABOVE)} </w:instrText>
            </w:r>
            <w:r w:rsidRPr="00901C2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01C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901C2F" w:rsidRPr="00901C2F">
              <w:rPr>
                <w:rFonts w:ascii="Arial" w:hAnsi="Arial" w:cs="Arial"/>
                <w:sz w:val="18"/>
                <w:szCs w:val="18"/>
              </w:rPr>
              <w:instrText xml:space="preserve"> {=SUM(ABOVE)} \# "$#,##0.00;($#,##0.00)" </w:instrText>
            </w:r>
            <w:r w:rsidRPr="00901C2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01C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901C2F" w:rsidRPr="00901C2F">
              <w:rPr>
                <w:rFonts w:ascii="Arial" w:hAnsi="Arial" w:cs="Arial"/>
                <w:sz w:val="18"/>
                <w:szCs w:val="18"/>
              </w:rPr>
              <w:instrText xml:space="preserve"> {=SUM(ABOVE)} \# "$#,##0.00;($#,##0.00)" </w:instrText>
            </w:r>
            <w:r w:rsidRPr="00901C2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01C2F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901C2F" w:rsidRPr="00901C2F">
              <w:rPr>
                <w:rFonts w:ascii="Arial" w:hAnsi="Arial" w:cs="Arial"/>
                <w:sz w:val="18"/>
                <w:szCs w:val="18"/>
              </w:rPr>
              <w:instrText xml:space="preserve"> {=SUM(ABOVE)} \# "$#,##0.00;($#,##0.00)" </w:instrText>
            </w:r>
            <w:r w:rsidRPr="00901C2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A4C60" w:rsidRPr="0042668F" w:rsidTr="00CF38B3">
        <w:trPr>
          <w:cantSplit/>
          <w:trHeight w:hRule="exact" w:val="288"/>
        </w:trPr>
        <w:tc>
          <w:tcPr>
            <w:tcW w:w="14940" w:type="dxa"/>
            <w:gridSpan w:val="37"/>
            <w:shd w:val="clear" w:color="auto" w:fill="FFFFFF"/>
            <w:vAlign w:val="center"/>
          </w:tcPr>
          <w:p w:rsidR="002A4C60" w:rsidRPr="0042668F" w:rsidRDefault="002E5EC4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2343">
              <w:rPr>
                <w:rFonts w:ascii="Arial" w:hAnsi="Arial" w:cs="Arial"/>
                <w:b/>
                <w:sz w:val="16"/>
                <w:szCs w:val="16"/>
              </w:rPr>
              <w:t xml:space="preserve">Part-Time </w:t>
            </w:r>
            <w:r>
              <w:rPr>
                <w:rFonts w:ascii="Arial" w:hAnsi="Arial" w:cs="Arial"/>
                <w:b/>
                <w:sz w:val="16"/>
                <w:szCs w:val="16"/>
              </w:rPr>
              <w:t>IIS</w:t>
            </w:r>
            <w:r w:rsidR="00A233D8">
              <w:rPr>
                <w:rFonts w:ascii="Arial" w:hAnsi="Arial" w:cs="Arial"/>
                <w:b/>
                <w:sz w:val="16"/>
                <w:szCs w:val="16"/>
              </w:rPr>
              <w:t>/IFSR</w:t>
            </w:r>
            <w:r w:rsidRPr="00562343">
              <w:rPr>
                <w:rFonts w:ascii="Arial" w:hAnsi="Arial" w:cs="Arial"/>
                <w:b/>
                <w:sz w:val="16"/>
                <w:szCs w:val="16"/>
              </w:rPr>
              <w:t xml:space="preserve"> Specialist</w:t>
            </w:r>
            <w:r w:rsidR="00996F6C">
              <w:rPr>
                <w:rFonts w:ascii="Arial" w:hAnsi="Arial" w:cs="Arial"/>
                <w:b/>
                <w:sz w:val="16"/>
                <w:szCs w:val="16"/>
              </w:rPr>
              <w:t>’s</w:t>
            </w:r>
            <w:r w:rsidRPr="00562343">
              <w:rPr>
                <w:rFonts w:ascii="Arial" w:hAnsi="Arial" w:cs="Arial"/>
                <w:b/>
                <w:sz w:val="16"/>
                <w:szCs w:val="16"/>
              </w:rPr>
              <w:t xml:space="preserve"> Name</w:t>
            </w:r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F7208" w:rsidRPr="001C66EE" w:rsidRDefault="00405339" w:rsidP="001C66EE">
            <w:pPr>
              <w:ind w:right="72"/>
              <w:rPr>
                <w:rFonts w:ascii="Arial" w:hAnsi="Arial" w:cs="Arial"/>
                <w:b/>
                <w:sz w:val="18"/>
                <w:szCs w:val="18"/>
              </w:rPr>
            </w:pPr>
            <w:r w:rsidRPr="001C66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2F7208" w:rsidRPr="001C66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1C66EE">
              <w:rPr>
                <w:rFonts w:ascii="Arial" w:hAnsi="Arial" w:cs="Arial"/>
                <w:b/>
                <w:sz w:val="18"/>
                <w:szCs w:val="18"/>
              </w:rPr>
            </w:r>
            <w:r w:rsidRPr="001C66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1C66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32714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232714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232714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232714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232714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232714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880A44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880A44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43" w:name="Text391"/>
        <w:tc>
          <w:tcPr>
            <w:tcW w:w="922" w:type="dxa"/>
            <w:shd w:val="clear" w:color="auto" w:fill="FFFFFF"/>
            <w:vAlign w:val="center"/>
          </w:tcPr>
          <w:p w:rsidR="002F7208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9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"/>
          </w:p>
        </w:tc>
        <w:bookmarkStart w:id="44" w:name="Text392"/>
        <w:tc>
          <w:tcPr>
            <w:tcW w:w="919" w:type="dxa"/>
            <w:shd w:val="clear" w:color="auto" w:fill="FFFFFF"/>
            <w:vAlign w:val="center"/>
          </w:tcPr>
          <w:p w:rsidR="002F7208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92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4"/>
          </w:p>
        </w:tc>
        <w:bookmarkStart w:id="45" w:name="Total12"/>
        <w:tc>
          <w:tcPr>
            <w:tcW w:w="1455" w:type="dxa"/>
            <w:shd w:val="clear" w:color="auto" w:fill="FFFFFF"/>
            <w:vAlign w:val="center"/>
          </w:tcPr>
          <w:p w:rsidR="002F7208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12"/>
                  <w:enabled w:val="0"/>
                  <w:calcOnExit w:val="0"/>
                  <w:textInput>
                    <w:type w:val="calculated"/>
                    <w:default w:val="=Text391 * Text392"/>
                    <w:format w:val="$#,##0.00;($#,##0.00)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=Text391 * Text392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F7208" w:rsidRPr="001C66EE" w:rsidRDefault="00405339" w:rsidP="001C66EE">
            <w:pPr>
              <w:ind w:right="72"/>
              <w:rPr>
                <w:rFonts w:ascii="Arial" w:hAnsi="Arial" w:cs="Arial"/>
                <w:b/>
                <w:sz w:val="18"/>
                <w:szCs w:val="18"/>
              </w:rPr>
            </w:pPr>
            <w:r w:rsidRPr="001C66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2F7208" w:rsidRPr="001C66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1C66EE">
              <w:rPr>
                <w:rFonts w:ascii="Arial" w:hAnsi="Arial" w:cs="Arial"/>
                <w:b/>
                <w:sz w:val="18"/>
                <w:szCs w:val="18"/>
              </w:rPr>
            </w:r>
            <w:r w:rsidRPr="001C66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1C66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46" w:name="Text426"/>
        <w:tc>
          <w:tcPr>
            <w:tcW w:w="922" w:type="dxa"/>
            <w:shd w:val="clear" w:color="auto" w:fill="FFFFFF"/>
            <w:vAlign w:val="center"/>
          </w:tcPr>
          <w:p w:rsidR="002F7208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</w:p>
        </w:tc>
        <w:bookmarkStart w:id="47" w:name="Text427"/>
        <w:tc>
          <w:tcPr>
            <w:tcW w:w="919" w:type="dxa"/>
            <w:shd w:val="clear" w:color="auto" w:fill="FFFFFF"/>
            <w:vAlign w:val="center"/>
          </w:tcPr>
          <w:p w:rsidR="002F7208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27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7"/>
          </w:p>
        </w:tc>
        <w:bookmarkStart w:id="48" w:name="Total13"/>
        <w:tc>
          <w:tcPr>
            <w:tcW w:w="1455" w:type="dxa"/>
            <w:shd w:val="clear" w:color="auto" w:fill="FFFFFF"/>
            <w:vAlign w:val="center"/>
          </w:tcPr>
          <w:p w:rsidR="002F7208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13"/>
                  <w:enabled w:val="0"/>
                  <w:calcOnExit w:val="0"/>
                  <w:textInput>
                    <w:type w:val="calculated"/>
                    <w:default w:val="=Text426 * Text427"/>
                    <w:format w:val="$#,##0.00;($#,##0.00)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=Text426 * Text427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"/>
          </w:p>
        </w:tc>
      </w:tr>
      <w:tr w:rsidR="009004E3" w:rsidRPr="0042668F" w:rsidTr="009004E3">
        <w:trPr>
          <w:cantSplit/>
          <w:trHeight w:hRule="exact" w:val="432"/>
        </w:trPr>
        <w:tc>
          <w:tcPr>
            <w:tcW w:w="1829" w:type="dxa"/>
            <w:shd w:val="clear" w:color="auto" w:fill="FFFFFF"/>
            <w:vAlign w:val="center"/>
          </w:tcPr>
          <w:p w:rsidR="002F7208" w:rsidRPr="001C66EE" w:rsidRDefault="00405339" w:rsidP="001C66EE">
            <w:pPr>
              <w:ind w:right="72"/>
              <w:rPr>
                <w:rFonts w:ascii="Arial" w:hAnsi="Arial" w:cs="Arial"/>
                <w:b/>
                <w:sz w:val="18"/>
                <w:szCs w:val="18"/>
              </w:rPr>
            </w:pPr>
            <w:r w:rsidRPr="001C66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2F7208" w:rsidRPr="001C66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1C66EE">
              <w:rPr>
                <w:rFonts w:ascii="Arial" w:hAnsi="Arial" w:cs="Arial"/>
                <w:b/>
                <w:sz w:val="18"/>
                <w:szCs w:val="18"/>
              </w:rPr>
            </w:r>
            <w:r w:rsidRPr="001C66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1C66EE" w:rsidRPr="001C66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1C66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noWrap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gridSpan w:val="2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7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16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9D2C88">
              <w:rPr>
                <w:rFonts w:ascii="Arial" w:hAnsi="Arial" w:cs="Arial"/>
                <w:noProof/>
                <w:color w:val="auto"/>
                <w:sz w:val="18"/>
                <w:szCs w:val="18"/>
              </w:rPr>
              <w:t> </w:t>
            </w:r>
            <w:r w:rsidRPr="009D2C88">
              <w:rPr>
                <w:rFonts w:ascii="Arial" w:hAnsi="Arial" w:cs="Arial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322" w:type="dxa"/>
            <w:shd w:val="clear" w:color="auto" w:fill="FFFFFF"/>
            <w:tcFitText/>
            <w:vAlign w:val="center"/>
          </w:tcPr>
          <w:p w:rsidR="002F7208" w:rsidRPr="001C66EE" w:rsidRDefault="00405339" w:rsidP="001C66EE">
            <w:pPr>
              <w:pStyle w:val="Default"/>
              <w:ind w:left="-115" w:right="7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2F7208" w:rsidRPr="009D2C88">
              <w:rPr>
                <w:rFonts w:ascii="Arial" w:hAnsi="Arial" w:cs="Arial"/>
                <w:color w:val="auto"/>
                <w:sz w:val="18"/>
                <w:szCs w:val="18"/>
              </w:rPr>
              <w:instrText xml:space="preserve"> FORMTEXT </w:instrText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</w:r>
            <w:r w:rsidRPr="00A233D8">
              <w:rPr>
                <w:rFonts w:ascii="Arial" w:hAnsi="Arial" w:cs="Arial"/>
                <w:color w:val="auto"/>
                <w:sz w:val="18"/>
                <w:szCs w:val="18"/>
              </w:rPr>
              <w:fldChar w:fldCharType="separate"/>
            </w:r>
            <w:r w:rsidR="001C66EE" w:rsidRPr="00A233D8">
              <w:rPr>
                <w:rFonts w:ascii="Arial" w:hAnsi="Arial" w:cs="Arial"/>
                <w:noProof/>
                <w:color w:val="auto"/>
                <w:spacing w:val="15"/>
                <w:sz w:val="18"/>
                <w:szCs w:val="18"/>
              </w:rPr>
              <w:t> </w:t>
            </w:r>
            <w:r w:rsidRPr="00A233D8">
              <w:rPr>
                <w:rFonts w:ascii="Arial" w:hAnsi="Arial" w:cs="Arial"/>
                <w:color w:val="auto"/>
                <w:spacing w:val="15"/>
                <w:sz w:val="18"/>
                <w:szCs w:val="18"/>
              </w:rPr>
              <w:fldChar w:fldCharType="end"/>
            </w:r>
          </w:p>
        </w:tc>
        <w:bookmarkStart w:id="49" w:name="Text461"/>
        <w:tc>
          <w:tcPr>
            <w:tcW w:w="922" w:type="dxa"/>
            <w:shd w:val="clear" w:color="auto" w:fill="FFFFFF"/>
            <w:vAlign w:val="center"/>
          </w:tcPr>
          <w:p w:rsidR="002F7208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6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9"/>
          </w:p>
        </w:tc>
        <w:bookmarkStart w:id="50" w:name="Text462"/>
        <w:tc>
          <w:tcPr>
            <w:tcW w:w="919" w:type="dxa"/>
            <w:shd w:val="clear" w:color="auto" w:fill="FFFFFF"/>
            <w:vAlign w:val="center"/>
          </w:tcPr>
          <w:p w:rsidR="002F7208" w:rsidRPr="0044106C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62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 w:rsidR="00DD2C8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DD2C8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0"/>
          </w:p>
        </w:tc>
        <w:bookmarkStart w:id="51" w:name="Total14"/>
        <w:tc>
          <w:tcPr>
            <w:tcW w:w="1455" w:type="dxa"/>
            <w:shd w:val="clear" w:color="auto" w:fill="FFFFFF"/>
            <w:vAlign w:val="center"/>
          </w:tcPr>
          <w:p w:rsidR="002F7208" w:rsidRPr="001C66EE" w:rsidRDefault="00405339" w:rsidP="008B284C">
            <w:pPr>
              <w:tabs>
                <w:tab w:val="left" w:pos="785"/>
              </w:tabs>
              <w:ind w:right="7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otal14"/>
                  <w:enabled w:val="0"/>
                  <w:calcOnExit w:val="0"/>
                  <w:textInput>
                    <w:type w:val="calculated"/>
                    <w:default w:val="=Text461 * Text462"/>
                    <w:format w:val="$#,##0.00;($#,##0.00)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=Text461 * Text462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"/>
          </w:p>
        </w:tc>
      </w:tr>
    </w:tbl>
    <w:tbl>
      <w:tblPr>
        <w:tblStyle w:val="TableGrid"/>
        <w:tblW w:w="14958" w:type="dxa"/>
        <w:tblInd w:w="270" w:type="dxa"/>
        <w:tblLook w:val="01E0" w:firstRow="1" w:lastRow="1" w:firstColumn="1" w:lastColumn="1" w:noHBand="0" w:noVBand="0"/>
      </w:tblPr>
      <w:tblGrid>
        <w:gridCol w:w="4518"/>
        <w:gridCol w:w="1530"/>
        <w:gridCol w:w="1530"/>
        <w:gridCol w:w="900"/>
        <w:gridCol w:w="3168"/>
        <w:gridCol w:w="540"/>
        <w:gridCol w:w="396"/>
        <w:gridCol w:w="936"/>
        <w:gridCol w:w="1440"/>
      </w:tblGrid>
      <w:tr w:rsidR="00B149AF" w:rsidTr="00860164">
        <w:trPr>
          <w:trHeight w:val="428"/>
        </w:trPr>
        <w:tc>
          <w:tcPr>
            <w:tcW w:w="8478" w:type="dxa"/>
            <w:gridSpan w:val="4"/>
            <w:vMerge w:val="restart"/>
            <w:vAlign w:val="center"/>
          </w:tcPr>
          <w:p w:rsidR="00B149AF" w:rsidRPr="00BF34BD" w:rsidRDefault="00B149AF" w:rsidP="00DE1D9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8"/>
                <w:szCs w:val="18"/>
              </w:rPr>
            </w:pPr>
            <w:r w:rsidRPr="00BF34BD">
              <w:rPr>
                <w:rFonts w:ascii="Arial" w:hAnsi="Arial" w:cs="Arial"/>
                <w:sz w:val="18"/>
                <w:szCs w:val="18"/>
              </w:rPr>
              <w:t>Key For Dates Of Availability</w:t>
            </w:r>
          </w:p>
          <w:p w:rsidR="00B149AF" w:rsidRPr="00BF34BD" w:rsidRDefault="00B149AF" w:rsidP="00B3377C">
            <w:pPr>
              <w:tabs>
                <w:tab w:val="left" w:pos="10620"/>
              </w:tabs>
              <w:ind w:left="465" w:righ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(X)   </w:t>
            </w:r>
            <w:r w:rsidRPr="00BF34BD">
              <w:rPr>
                <w:rFonts w:ascii="Arial" w:hAnsi="Arial" w:cs="Arial"/>
                <w:sz w:val="18"/>
                <w:szCs w:val="18"/>
              </w:rPr>
              <w:t>Specialist Hired, Trained And Available</w:t>
            </w:r>
          </w:p>
          <w:p w:rsidR="00B149AF" w:rsidRPr="00BF34BD" w:rsidRDefault="00B149AF" w:rsidP="00B3377C">
            <w:pPr>
              <w:tabs>
                <w:tab w:val="left" w:pos="10620"/>
              </w:tabs>
              <w:ind w:left="465" w:righ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(S)   </w:t>
            </w:r>
            <w:r w:rsidRPr="00BF34BD">
              <w:rPr>
                <w:rFonts w:ascii="Arial" w:hAnsi="Arial" w:cs="Arial"/>
                <w:sz w:val="18"/>
                <w:szCs w:val="18"/>
              </w:rPr>
              <w:t>Equally Trained And Available Substitute For Specialist</w:t>
            </w:r>
          </w:p>
          <w:p w:rsidR="00B149AF" w:rsidRPr="00BF34BD" w:rsidRDefault="00B149AF" w:rsidP="00B3377C">
            <w:pPr>
              <w:tabs>
                <w:tab w:val="left" w:pos="10620"/>
              </w:tabs>
              <w:ind w:left="465" w:right="72"/>
              <w:rPr>
                <w:rFonts w:ascii="Arial" w:hAnsi="Arial" w:cs="Arial"/>
                <w:sz w:val="18"/>
                <w:szCs w:val="18"/>
              </w:rPr>
            </w:pPr>
            <w:r w:rsidRPr="00BF34BD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F34BD">
              <w:rPr>
                <w:rFonts w:ascii="Arial" w:hAnsi="Arial" w:cs="Arial"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F34BD">
              <w:rPr>
                <w:rFonts w:ascii="Arial" w:hAnsi="Arial" w:cs="Arial"/>
                <w:sz w:val="18"/>
                <w:szCs w:val="18"/>
              </w:rPr>
              <w:t>Specialist Or Substitute Not Available</w:t>
            </w:r>
          </w:p>
          <w:p w:rsidR="00B149AF" w:rsidRPr="00BF34BD" w:rsidRDefault="00B149AF" w:rsidP="00DE1D94">
            <w:pPr>
              <w:tabs>
                <w:tab w:val="left" w:pos="10620"/>
              </w:tabs>
              <w:ind w:left="465" w:right="7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68" w:type="dxa"/>
            <w:vAlign w:val="center"/>
          </w:tcPr>
          <w:p w:rsidR="00B149AF" w:rsidRPr="00BF34BD" w:rsidRDefault="00B149AF" w:rsidP="00BF34BD">
            <w:pPr>
              <w:tabs>
                <w:tab w:val="left" w:pos="10620"/>
              </w:tabs>
              <w:ind w:right="72"/>
              <w:jc w:val="right"/>
              <w:rPr>
                <w:sz w:val="18"/>
                <w:szCs w:val="18"/>
              </w:rPr>
            </w:pPr>
            <w:r w:rsidRPr="00BF34BD">
              <w:rPr>
                <w:rFonts w:ascii="Arial" w:hAnsi="Arial" w:cs="Arial"/>
                <w:b/>
                <w:sz w:val="18"/>
                <w:szCs w:val="18"/>
              </w:rPr>
              <w:t>Subtotal►</w:t>
            </w:r>
          </w:p>
        </w:tc>
        <w:tc>
          <w:tcPr>
            <w:tcW w:w="936" w:type="dxa"/>
            <w:gridSpan w:val="2"/>
            <w:vAlign w:val="center"/>
          </w:tcPr>
          <w:p w:rsidR="00B149AF" w:rsidRPr="00BF34BD" w:rsidRDefault="00405339" w:rsidP="008B284C">
            <w:pPr>
              <w:tabs>
                <w:tab w:val="left" w:pos="10620"/>
              </w:tabs>
              <w:ind w:right="72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Text391+Text426+Text461"/>
                    <w:format w:val="0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=Text391+Text426+Text461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instrText>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vAlign w:val="center"/>
          </w:tcPr>
          <w:p w:rsidR="00B149AF" w:rsidRPr="00BF34BD" w:rsidRDefault="00B149AF" w:rsidP="008B284C">
            <w:pPr>
              <w:tabs>
                <w:tab w:val="left" w:pos="10620"/>
              </w:tabs>
              <w:ind w:right="72"/>
              <w:jc w:val="center"/>
              <w:rPr>
                <w:sz w:val="18"/>
                <w:szCs w:val="18"/>
              </w:rPr>
            </w:pPr>
          </w:p>
        </w:tc>
        <w:bookmarkStart w:id="52" w:name="Text700"/>
        <w:tc>
          <w:tcPr>
            <w:tcW w:w="1440" w:type="dxa"/>
            <w:vAlign w:val="center"/>
          </w:tcPr>
          <w:p w:rsidR="00B149AF" w:rsidRPr="00BF34BD" w:rsidRDefault="00405339" w:rsidP="008B284C">
            <w:pPr>
              <w:tabs>
                <w:tab w:val="left" w:pos="10620"/>
              </w:tabs>
              <w:ind w:right="72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00"/>
                  <w:enabled w:val="0"/>
                  <w:calcOnExit w:val="0"/>
                  <w:textInput>
                    <w:type w:val="calculated"/>
                    <w:default w:val="=Total12+Total13+Total14"/>
                    <w:format w:val="$#,##0.00;($#,##0.00)"/>
                  </w:textInput>
                </w:ffData>
              </w:fldChar>
            </w:r>
            <w:r w:rsidR="00944F9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944F95">
              <w:rPr>
                <w:rFonts w:ascii="Arial" w:hAnsi="Arial" w:cs="Arial"/>
                <w:sz w:val="18"/>
                <w:szCs w:val="18"/>
              </w:rPr>
              <w:instrText xml:space="preserve"> =Total12+Total13+Total14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instrText>$0.00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44F95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2"/>
          </w:p>
        </w:tc>
      </w:tr>
      <w:tr w:rsidR="00915488" w:rsidTr="008B284C">
        <w:trPr>
          <w:trHeight w:hRule="exact" w:val="427"/>
        </w:trPr>
        <w:tc>
          <w:tcPr>
            <w:tcW w:w="8478" w:type="dxa"/>
            <w:gridSpan w:val="4"/>
            <w:vMerge/>
          </w:tcPr>
          <w:p w:rsidR="00915488" w:rsidRPr="00BF34BD" w:rsidRDefault="00915488" w:rsidP="00BE5EC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0" w:type="dxa"/>
            <w:gridSpan w:val="4"/>
            <w:vAlign w:val="center"/>
          </w:tcPr>
          <w:p w:rsidR="00915488" w:rsidRPr="00BF34BD" w:rsidRDefault="00BF34BD" w:rsidP="00BF34BD">
            <w:pPr>
              <w:tabs>
                <w:tab w:val="left" w:pos="10620"/>
              </w:tabs>
              <w:ind w:right="7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F34BD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="006A577C" w:rsidRPr="00BF34BD">
              <w:rPr>
                <w:rFonts w:ascii="Arial" w:hAnsi="Arial" w:cs="Arial"/>
                <w:b/>
                <w:sz w:val="18"/>
                <w:szCs w:val="18"/>
              </w:rPr>
              <w:t>►</w:t>
            </w:r>
          </w:p>
        </w:tc>
        <w:bookmarkStart w:id="53" w:name="Text16"/>
        <w:tc>
          <w:tcPr>
            <w:tcW w:w="1440" w:type="dxa"/>
            <w:vAlign w:val="center"/>
          </w:tcPr>
          <w:p w:rsidR="00915488" w:rsidRPr="00BF34BD" w:rsidRDefault="00405339" w:rsidP="008B284C">
            <w:pPr>
              <w:tabs>
                <w:tab w:val="left" w:pos="10620"/>
              </w:tabs>
              <w:ind w:right="72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6"/>
                  <w:enabled w:val="0"/>
                  <w:calcOnExit w:val="0"/>
                  <w:textInput>
                    <w:type w:val="calculated"/>
                    <w:default w:val="=Text464 + Text700"/>
                    <w:format w:val="$#,##0.00;($#,##0.00)"/>
                  </w:textInput>
                </w:ffData>
              </w:fldChar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340869">
              <w:rPr>
                <w:rFonts w:ascii="Arial" w:hAnsi="Arial" w:cs="Arial"/>
                <w:sz w:val="18"/>
                <w:szCs w:val="18"/>
              </w:rPr>
              <w:instrText xml:space="preserve"> =Text464 + Text700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instrText>$0.00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340869">
              <w:rPr>
                <w:rFonts w:ascii="Arial" w:hAnsi="Arial" w:cs="Arial"/>
                <w:noProof/>
                <w:sz w:val="18"/>
                <w:szCs w:val="18"/>
              </w:rPr>
              <w:t>$0.00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3"/>
          </w:p>
        </w:tc>
      </w:tr>
      <w:tr w:rsidR="00CC0D93" w:rsidTr="008B284C">
        <w:trPr>
          <w:trHeight w:hRule="exact" w:val="216"/>
        </w:trPr>
        <w:tc>
          <w:tcPr>
            <w:tcW w:w="4518" w:type="dxa"/>
            <w:tcBorders>
              <w:bottom w:val="nil"/>
            </w:tcBorders>
            <w:vAlign w:val="center"/>
          </w:tcPr>
          <w:p w:rsidR="00CC0D93" w:rsidRPr="00BF34BD" w:rsidRDefault="00BF34BD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8"/>
                <w:szCs w:val="18"/>
              </w:rPr>
            </w:pPr>
            <w:r w:rsidRPr="00BF34BD">
              <w:rPr>
                <w:rFonts w:ascii="Arial" w:hAnsi="Arial" w:cs="Arial"/>
                <w:sz w:val="18"/>
                <w:szCs w:val="18"/>
              </w:rPr>
              <w:t>C</w:t>
            </w:r>
            <w:r w:rsidR="00B3377C">
              <w:rPr>
                <w:rFonts w:ascii="Arial" w:hAnsi="Arial" w:cs="Arial"/>
                <w:sz w:val="18"/>
                <w:szCs w:val="18"/>
              </w:rPr>
              <w:t>D</w:t>
            </w:r>
            <w:r w:rsidRPr="00BF34BD">
              <w:rPr>
                <w:rFonts w:ascii="Arial" w:hAnsi="Arial" w:cs="Arial"/>
                <w:sz w:val="18"/>
                <w:szCs w:val="18"/>
              </w:rPr>
              <w:t xml:space="preserve"> Payment Designee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:rsidR="00CC0D93" w:rsidRPr="00BF34BD" w:rsidRDefault="00BF34BD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8"/>
                <w:szCs w:val="18"/>
              </w:rPr>
            </w:pPr>
            <w:r w:rsidRPr="00BF34BD">
              <w:rPr>
                <w:rFonts w:ascii="Arial" w:hAnsi="Arial" w:cs="Arial"/>
                <w:sz w:val="18"/>
                <w:szCs w:val="18"/>
              </w:rPr>
              <w:t>Title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:rsidR="00CC0D93" w:rsidRPr="00BF34BD" w:rsidRDefault="00BF34BD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8"/>
                <w:szCs w:val="18"/>
              </w:rPr>
            </w:pPr>
            <w:r w:rsidRPr="00BF34BD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  <w:tc>
          <w:tcPr>
            <w:tcW w:w="4608" w:type="dxa"/>
            <w:gridSpan w:val="3"/>
            <w:tcBorders>
              <w:bottom w:val="nil"/>
            </w:tcBorders>
            <w:vAlign w:val="center"/>
          </w:tcPr>
          <w:p w:rsidR="00CC0D93" w:rsidRPr="00BF34BD" w:rsidRDefault="00BF34BD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8"/>
                <w:szCs w:val="18"/>
              </w:rPr>
            </w:pPr>
            <w:r w:rsidRPr="00BF34BD">
              <w:rPr>
                <w:rFonts w:ascii="Arial" w:hAnsi="Arial" w:cs="Arial"/>
                <w:sz w:val="18"/>
                <w:szCs w:val="18"/>
              </w:rPr>
              <w:t>Vendor Signature</w:t>
            </w:r>
          </w:p>
        </w:tc>
        <w:tc>
          <w:tcPr>
            <w:tcW w:w="1332" w:type="dxa"/>
            <w:gridSpan w:val="2"/>
            <w:tcBorders>
              <w:bottom w:val="nil"/>
            </w:tcBorders>
            <w:vAlign w:val="center"/>
          </w:tcPr>
          <w:p w:rsidR="00CC0D93" w:rsidRPr="00BF34BD" w:rsidRDefault="00BF34BD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8"/>
                <w:szCs w:val="18"/>
              </w:rPr>
            </w:pPr>
            <w:r w:rsidRPr="00BF34BD">
              <w:rPr>
                <w:rFonts w:ascii="Arial" w:hAnsi="Arial" w:cs="Arial"/>
                <w:sz w:val="18"/>
                <w:szCs w:val="18"/>
              </w:rPr>
              <w:t>Title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:rsidR="00CC0D93" w:rsidRPr="00BF34BD" w:rsidRDefault="00BF34BD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8"/>
                <w:szCs w:val="18"/>
              </w:rPr>
            </w:pPr>
            <w:r w:rsidRPr="00BF34BD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493554" w:rsidTr="008B284C">
        <w:trPr>
          <w:trHeight w:hRule="exact" w:val="432"/>
        </w:trPr>
        <w:tc>
          <w:tcPr>
            <w:tcW w:w="4518" w:type="dxa"/>
            <w:tcBorders>
              <w:top w:val="nil"/>
            </w:tcBorders>
            <w:vAlign w:val="center"/>
          </w:tcPr>
          <w:p w:rsidR="00493554" w:rsidRDefault="00B3377C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0" w:type="dxa"/>
            <w:tcBorders>
              <w:top w:val="nil"/>
            </w:tcBorders>
            <w:vAlign w:val="center"/>
          </w:tcPr>
          <w:p w:rsidR="00493554" w:rsidRDefault="00405339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54" w:name="Text22"/>
            <w:r w:rsidR="004E0CE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4"/>
          </w:p>
        </w:tc>
        <w:bookmarkStart w:id="55" w:name="Text23"/>
        <w:tc>
          <w:tcPr>
            <w:tcW w:w="1530" w:type="dxa"/>
            <w:tcBorders>
              <w:top w:val="nil"/>
            </w:tcBorders>
            <w:vAlign w:val="center"/>
          </w:tcPr>
          <w:p w:rsidR="00493554" w:rsidRDefault="00405339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880A4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5"/>
          </w:p>
        </w:tc>
        <w:tc>
          <w:tcPr>
            <w:tcW w:w="4608" w:type="dxa"/>
            <w:gridSpan w:val="3"/>
            <w:tcBorders>
              <w:top w:val="nil"/>
            </w:tcBorders>
            <w:vAlign w:val="center"/>
          </w:tcPr>
          <w:p w:rsidR="00493554" w:rsidRDefault="00493554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" w:type="dxa"/>
            <w:gridSpan w:val="2"/>
            <w:tcBorders>
              <w:top w:val="nil"/>
            </w:tcBorders>
            <w:vAlign w:val="center"/>
          </w:tcPr>
          <w:p w:rsidR="00493554" w:rsidRDefault="00405339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6" w:name="Text24"/>
            <w:r w:rsidR="004E0CE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C66EE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6"/>
          </w:p>
        </w:tc>
        <w:bookmarkStart w:id="57" w:name="Text25"/>
        <w:tc>
          <w:tcPr>
            <w:tcW w:w="1440" w:type="dxa"/>
            <w:tcBorders>
              <w:top w:val="nil"/>
            </w:tcBorders>
            <w:vAlign w:val="center"/>
          </w:tcPr>
          <w:p w:rsidR="00493554" w:rsidRDefault="00405339" w:rsidP="00493554">
            <w:pPr>
              <w:tabs>
                <w:tab w:val="left" w:pos="10620"/>
              </w:tabs>
              <w:ind w:right="7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880A4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880A4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7"/>
          </w:p>
        </w:tc>
      </w:tr>
    </w:tbl>
    <w:p w:rsidR="00730DF3" w:rsidRPr="004E0CE2" w:rsidRDefault="00730DF3" w:rsidP="004E0CE2">
      <w:pPr>
        <w:tabs>
          <w:tab w:val="left" w:pos="10620"/>
        </w:tabs>
        <w:ind w:right="-230"/>
        <w:rPr>
          <w:sz w:val="16"/>
          <w:szCs w:val="16"/>
        </w:rPr>
      </w:pPr>
    </w:p>
    <w:sectPr w:rsidR="00730DF3" w:rsidRPr="004E0CE2" w:rsidSect="00B3377C">
      <w:footerReference w:type="default" r:id="rId8"/>
      <w:pgSz w:w="15840" w:h="12240" w:orient="landscape"/>
      <w:pgMar w:top="288" w:right="720" w:bottom="288" w:left="2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51B" w:rsidRDefault="007E651B">
      <w:r>
        <w:separator/>
      </w:r>
    </w:p>
  </w:endnote>
  <w:endnote w:type="continuationSeparator" w:id="0">
    <w:p w:rsidR="007E651B" w:rsidRDefault="007E6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CNKT Y+ Helve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5120" w:type="dxa"/>
      <w:tblInd w:w="28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368"/>
      <w:gridCol w:w="11664"/>
      <w:gridCol w:w="2088"/>
    </w:tblGrid>
    <w:tr w:rsidR="009F5605" w:rsidRPr="00493554" w:rsidTr="00232714">
      <w:tc>
        <w:tcPr>
          <w:tcW w:w="1368" w:type="dxa"/>
        </w:tcPr>
        <w:p w:rsidR="009F5605" w:rsidRPr="00493554" w:rsidRDefault="009F5605">
          <w:pPr>
            <w:pStyle w:val="Footer"/>
            <w:rPr>
              <w:rFonts w:ascii="Arial" w:hAnsi="Arial" w:cs="Arial"/>
              <w:sz w:val="16"/>
              <w:szCs w:val="16"/>
            </w:rPr>
          </w:pPr>
          <w:r w:rsidRPr="00493554">
            <w:rPr>
              <w:rFonts w:ascii="Arial" w:hAnsi="Arial" w:cs="Arial"/>
              <w:sz w:val="16"/>
              <w:szCs w:val="16"/>
            </w:rPr>
            <w:t>MO 886-3030</w:t>
          </w:r>
        </w:p>
      </w:tc>
      <w:tc>
        <w:tcPr>
          <w:tcW w:w="11664" w:type="dxa"/>
        </w:tcPr>
        <w:p w:rsidR="009F5605" w:rsidRPr="00493554" w:rsidRDefault="009F5605" w:rsidP="00E90625">
          <w:pPr>
            <w:pStyle w:val="Footer"/>
            <w:tabs>
              <w:tab w:val="left" w:pos="1480"/>
              <w:tab w:val="center" w:pos="6102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ab/>
          </w:r>
          <w:r>
            <w:rPr>
              <w:rFonts w:ascii="Arial" w:hAnsi="Arial" w:cs="Arial"/>
              <w:sz w:val="16"/>
              <w:szCs w:val="16"/>
            </w:rPr>
            <w:tab/>
          </w:r>
          <w:r w:rsidRPr="00493554">
            <w:rPr>
              <w:rFonts w:ascii="Arial" w:hAnsi="Arial" w:cs="Arial"/>
              <w:sz w:val="16"/>
              <w:szCs w:val="16"/>
            </w:rPr>
            <w:t>Distribution:            Original – CD IIS</w:t>
          </w:r>
          <w:r w:rsidR="00232714">
            <w:rPr>
              <w:rFonts w:ascii="Arial" w:hAnsi="Arial" w:cs="Arial"/>
              <w:sz w:val="16"/>
              <w:szCs w:val="16"/>
            </w:rPr>
            <w:t>/IFRS</w:t>
          </w:r>
          <w:r w:rsidRPr="00493554">
            <w:rPr>
              <w:rFonts w:ascii="Arial" w:hAnsi="Arial" w:cs="Arial"/>
              <w:sz w:val="16"/>
              <w:szCs w:val="16"/>
            </w:rPr>
            <w:t xml:space="preserve"> Project Coordinator                Copy – Contracted Provider</w:t>
          </w:r>
        </w:p>
      </w:tc>
      <w:tc>
        <w:tcPr>
          <w:tcW w:w="2088" w:type="dxa"/>
        </w:tcPr>
        <w:p w:rsidR="009F5605" w:rsidRPr="00493554" w:rsidRDefault="009F5605" w:rsidP="00232714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 w:rsidRPr="00493554">
            <w:rPr>
              <w:rFonts w:ascii="Arial" w:hAnsi="Arial" w:cs="Arial"/>
              <w:sz w:val="16"/>
              <w:szCs w:val="16"/>
            </w:rPr>
            <w:t>IIS</w:t>
          </w:r>
          <w:r w:rsidR="00232714">
            <w:rPr>
              <w:rFonts w:ascii="Arial" w:hAnsi="Arial" w:cs="Arial"/>
              <w:sz w:val="16"/>
              <w:szCs w:val="16"/>
            </w:rPr>
            <w:t>/IFRS</w:t>
          </w:r>
          <w:r w:rsidRPr="00493554">
            <w:rPr>
              <w:rFonts w:ascii="Arial" w:hAnsi="Arial" w:cs="Arial"/>
              <w:sz w:val="16"/>
              <w:szCs w:val="16"/>
            </w:rPr>
            <w:t>-1(REV</w:t>
          </w:r>
          <w:r w:rsidR="00232714">
            <w:rPr>
              <w:rFonts w:ascii="Arial" w:hAnsi="Arial" w:cs="Arial"/>
              <w:sz w:val="16"/>
              <w:szCs w:val="16"/>
            </w:rPr>
            <w:t>9/19</w:t>
          </w:r>
          <w:r w:rsidRPr="00493554">
            <w:rPr>
              <w:rFonts w:ascii="Arial" w:hAnsi="Arial" w:cs="Arial"/>
              <w:sz w:val="16"/>
              <w:szCs w:val="16"/>
            </w:rPr>
            <w:t>)</w:t>
          </w:r>
        </w:p>
      </w:tc>
    </w:tr>
  </w:tbl>
  <w:p w:rsidR="009F5605" w:rsidRDefault="009F56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51B" w:rsidRDefault="007E651B">
      <w:r>
        <w:separator/>
      </w:r>
    </w:p>
  </w:footnote>
  <w:footnote w:type="continuationSeparator" w:id="0">
    <w:p w:rsidR="007E651B" w:rsidRDefault="007E6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40814"/>
    <w:multiLevelType w:val="hybridMultilevel"/>
    <w:tmpl w:val="2938BBE0"/>
    <w:lvl w:ilvl="0" w:tplc="75500BA6">
      <w:start w:val="10"/>
      <w:numFmt w:val="upperRoman"/>
      <w:lvlText w:val="(%1)"/>
      <w:lvlJc w:val="left"/>
      <w:pPr>
        <w:tabs>
          <w:tab w:val="num" w:pos="1185"/>
        </w:tabs>
        <w:ind w:left="118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482422"/>
    <w:multiLevelType w:val="hybridMultilevel"/>
    <w:tmpl w:val="DB364376"/>
    <w:lvl w:ilvl="0" w:tplc="0409000F">
      <w:start w:val="1"/>
      <w:numFmt w:val="decimal"/>
      <w:lvlText w:val="%1."/>
      <w:lvlJc w:val="left"/>
      <w:pPr>
        <w:tabs>
          <w:tab w:val="num" w:pos="1185"/>
        </w:tabs>
        <w:ind w:left="11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05"/>
        </w:tabs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25"/>
        </w:tabs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65"/>
        </w:tabs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85"/>
        </w:tabs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25"/>
        </w:tabs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45"/>
        </w:tabs>
        <w:ind w:left="6945" w:hanging="180"/>
      </w:pPr>
    </w:lvl>
  </w:abstractNum>
  <w:abstractNum w:abstractNumId="2" w15:restartNumberingAfterBreak="0">
    <w:nsid w:val="4F547E1D"/>
    <w:multiLevelType w:val="hybridMultilevel"/>
    <w:tmpl w:val="E05CA45A"/>
    <w:lvl w:ilvl="0" w:tplc="75500BA6">
      <w:start w:val="10"/>
      <w:numFmt w:val="upperRoman"/>
      <w:lvlText w:val="(%1)"/>
      <w:lvlJc w:val="left"/>
      <w:pPr>
        <w:tabs>
          <w:tab w:val="num" w:pos="1185"/>
        </w:tabs>
        <w:ind w:left="118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1F5005"/>
    <w:multiLevelType w:val="hybridMultilevel"/>
    <w:tmpl w:val="504850EA"/>
    <w:lvl w:ilvl="0" w:tplc="75500BA6">
      <w:start w:val="10"/>
      <w:numFmt w:val="upperRoman"/>
      <w:lvlText w:val="(%1)"/>
      <w:lvlJc w:val="left"/>
      <w:pPr>
        <w:tabs>
          <w:tab w:val="num" w:pos="1185"/>
        </w:tabs>
        <w:ind w:left="118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45"/>
        </w:tabs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</w:lvl>
  </w:abstractNum>
  <w:abstractNum w:abstractNumId="4" w15:restartNumberingAfterBreak="0">
    <w:nsid w:val="6DF239DB"/>
    <w:multiLevelType w:val="multilevel"/>
    <w:tmpl w:val="2938BBE0"/>
    <w:lvl w:ilvl="0">
      <w:start w:val="10"/>
      <w:numFmt w:val="upperRoman"/>
      <w:lvlText w:val="(%1)"/>
      <w:lvlJc w:val="left"/>
      <w:pPr>
        <w:tabs>
          <w:tab w:val="num" w:pos="1185"/>
        </w:tabs>
        <w:ind w:left="1185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MdmSiLhzIHPmzK1dmBDQPyIZpnpcmti2vvig2GrJa2py5GnAhuD2x0BOxEC6wv4ehZvj4FiBKKbUjCOseFJcQ==" w:salt="ZN4orU+9gmCkwyBo2/WDy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32E"/>
    <w:rsid w:val="00000300"/>
    <w:rsid w:val="00001932"/>
    <w:rsid w:val="00001B5D"/>
    <w:rsid w:val="000031A2"/>
    <w:rsid w:val="000048CB"/>
    <w:rsid w:val="000050BE"/>
    <w:rsid w:val="000059B0"/>
    <w:rsid w:val="0000604E"/>
    <w:rsid w:val="00006C8D"/>
    <w:rsid w:val="000076C7"/>
    <w:rsid w:val="00007D9D"/>
    <w:rsid w:val="00010B91"/>
    <w:rsid w:val="00010CF4"/>
    <w:rsid w:val="00011106"/>
    <w:rsid w:val="00011F97"/>
    <w:rsid w:val="0001201D"/>
    <w:rsid w:val="00012BC4"/>
    <w:rsid w:val="000146A7"/>
    <w:rsid w:val="00014CB9"/>
    <w:rsid w:val="00015522"/>
    <w:rsid w:val="00015EE4"/>
    <w:rsid w:val="000166A3"/>
    <w:rsid w:val="00016A84"/>
    <w:rsid w:val="00016BF3"/>
    <w:rsid w:val="00016DF3"/>
    <w:rsid w:val="00020DCD"/>
    <w:rsid w:val="00020E0D"/>
    <w:rsid w:val="000214DF"/>
    <w:rsid w:val="00022526"/>
    <w:rsid w:val="00022D52"/>
    <w:rsid w:val="0002356E"/>
    <w:rsid w:val="00023666"/>
    <w:rsid w:val="000237F9"/>
    <w:rsid w:val="00023813"/>
    <w:rsid w:val="00024114"/>
    <w:rsid w:val="00024B71"/>
    <w:rsid w:val="00024FFC"/>
    <w:rsid w:val="000255D2"/>
    <w:rsid w:val="000259A3"/>
    <w:rsid w:val="00025B5E"/>
    <w:rsid w:val="00025C6A"/>
    <w:rsid w:val="00026D18"/>
    <w:rsid w:val="00026F6B"/>
    <w:rsid w:val="00027E18"/>
    <w:rsid w:val="00031DA2"/>
    <w:rsid w:val="00031EC8"/>
    <w:rsid w:val="00032821"/>
    <w:rsid w:val="00032CB6"/>
    <w:rsid w:val="00033154"/>
    <w:rsid w:val="00035137"/>
    <w:rsid w:val="000358BD"/>
    <w:rsid w:val="0003602A"/>
    <w:rsid w:val="000367AF"/>
    <w:rsid w:val="0004093C"/>
    <w:rsid w:val="00042039"/>
    <w:rsid w:val="00042942"/>
    <w:rsid w:val="00043133"/>
    <w:rsid w:val="00043581"/>
    <w:rsid w:val="00044C21"/>
    <w:rsid w:val="00044FDB"/>
    <w:rsid w:val="000457D6"/>
    <w:rsid w:val="000475C3"/>
    <w:rsid w:val="00050B0A"/>
    <w:rsid w:val="00053376"/>
    <w:rsid w:val="000538DC"/>
    <w:rsid w:val="00054063"/>
    <w:rsid w:val="00054419"/>
    <w:rsid w:val="0005510D"/>
    <w:rsid w:val="00055451"/>
    <w:rsid w:val="00060183"/>
    <w:rsid w:val="00060C99"/>
    <w:rsid w:val="00063720"/>
    <w:rsid w:val="00063974"/>
    <w:rsid w:val="00063AED"/>
    <w:rsid w:val="00063BEF"/>
    <w:rsid w:val="0006413B"/>
    <w:rsid w:val="00064453"/>
    <w:rsid w:val="00064673"/>
    <w:rsid w:val="00065562"/>
    <w:rsid w:val="00065FDE"/>
    <w:rsid w:val="00066743"/>
    <w:rsid w:val="0006674C"/>
    <w:rsid w:val="000670AE"/>
    <w:rsid w:val="00067246"/>
    <w:rsid w:val="0007067E"/>
    <w:rsid w:val="000709E0"/>
    <w:rsid w:val="00070F97"/>
    <w:rsid w:val="00071E89"/>
    <w:rsid w:val="00071F53"/>
    <w:rsid w:val="00072BCC"/>
    <w:rsid w:val="000734C3"/>
    <w:rsid w:val="000737D0"/>
    <w:rsid w:val="00074938"/>
    <w:rsid w:val="00074BE5"/>
    <w:rsid w:val="000759D6"/>
    <w:rsid w:val="00076213"/>
    <w:rsid w:val="00076752"/>
    <w:rsid w:val="00076AD8"/>
    <w:rsid w:val="000770A2"/>
    <w:rsid w:val="0007783E"/>
    <w:rsid w:val="000779C3"/>
    <w:rsid w:val="00077E8C"/>
    <w:rsid w:val="0008004F"/>
    <w:rsid w:val="0008083F"/>
    <w:rsid w:val="00080B98"/>
    <w:rsid w:val="000818B4"/>
    <w:rsid w:val="00081A85"/>
    <w:rsid w:val="00081B80"/>
    <w:rsid w:val="00083F05"/>
    <w:rsid w:val="00084200"/>
    <w:rsid w:val="00084A0E"/>
    <w:rsid w:val="00084D6A"/>
    <w:rsid w:val="000851AE"/>
    <w:rsid w:val="00087176"/>
    <w:rsid w:val="0009097F"/>
    <w:rsid w:val="00091B27"/>
    <w:rsid w:val="000930FB"/>
    <w:rsid w:val="0009359A"/>
    <w:rsid w:val="00093E34"/>
    <w:rsid w:val="00093FE9"/>
    <w:rsid w:val="0009447A"/>
    <w:rsid w:val="000946FD"/>
    <w:rsid w:val="00094C53"/>
    <w:rsid w:val="00096536"/>
    <w:rsid w:val="00097DCC"/>
    <w:rsid w:val="000A030F"/>
    <w:rsid w:val="000A17D6"/>
    <w:rsid w:val="000A189D"/>
    <w:rsid w:val="000A19CA"/>
    <w:rsid w:val="000A2335"/>
    <w:rsid w:val="000A2941"/>
    <w:rsid w:val="000A2B08"/>
    <w:rsid w:val="000A2CC7"/>
    <w:rsid w:val="000A364B"/>
    <w:rsid w:val="000A3AD7"/>
    <w:rsid w:val="000A43B9"/>
    <w:rsid w:val="000A6518"/>
    <w:rsid w:val="000A6942"/>
    <w:rsid w:val="000A6E2A"/>
    <w:rsid w:val="000A70C0"/>
    <w:rsid w:val="000B053F"/>
    <w:rsid w:val="000B0D35"/>
    <w:rsid w:val="000B12DF"/>
    <w:rsid w:val="000B160B"/>
    <w:rsid w:val="000B4E38"/>
    <w:rsid w:val="000B56EF"/>
    <w:rsid w:val="000B5F25"/>
    <w:rsid w:val="000B6083"/>
    <w:rsid w:val="000B64C7"/>
    <w:rsid w:val="000B73D3"/>
    <w:rsid w:val="000B778E"/>
    <w:rsid w:val="000B79D5"/>
    <w:rsid w:val="000B7D43"/>
    <w:rsid w:val="000C28E5"/>
    <w:rsid w:val="000C3467"/>
    <w:rsid w:val="000C3AAC"/>
    <w:rsid w:val="000C4760"/>
    <w:rsid w:val="000C47DC"/>
    <w:rsid w:val="000C4E5A"/>
    <w:rsid w:val="000C5C8F"/>
    <w:rsid w:val="000C6037"/>
    <w:rsid w:val="000C77EA"/>
    <w:rsid w:val="000C7C81"/>
    <w:rsid w:val="000D05B3"/>
    <w:rsid w:val="000D10AF"/>
    <w:rsid w:val="000D18EA"/>
    <w:rsid w:val="000D2F6D"/>
    <w:rsid w:val="000D45E6"/>
    <w:rsid w:val="000D481B"/>
    <w:rsid w:val="000D4A9A"/>
    <w:rsid w:val="000D4F0A"/>
    <w:rsid w:val="000E112B"/>
    <w:rsid w:val="000E1165"/>
    <w:rsid w:val="000E21BD"/>
    <w:rsid w:val="000E2585"/>
    <w:rsid w:val="000E40B3"/>
    <w:rsid w:val="000E40FD"/>
    <w:rsid w:val="000E460E"/>
    <w:rsid w:val="000E536F"/>
    <w:rsid w:val="000E703A"/>
    <w:rsid w:val="000E70B1"/>
    <w:rsid w:val="000F09D8"/>
    <w:rsid w:val="000F0DB7"/>
    <w:rsid w:val="000F1067"/>
    <w:rsid w:val="000F1247"/>
    <w:rsid w:val="000F1D96"/>
    <w:rsid w:val="000F2335"/>
    <w:rsid w:val="000F2E8D"/>
    <w:rsid w:val="000F38A4"/>
    <w:rsid w:val="000F44EC"/>
    <w:rsid w:val="000F459C"/>
    <w:rsid w:val="000F4796"/>
    <w:rsid w:val="000F54BC"/>
    <w:rsid w:val="000F57F2"/>
    <w:rsid w:val="000F5A76"/>
    <w:rsid w:val="000F5B3A"/>
    <w:rsid w:val="000F6087"/>
    <w:rsid w:val="000F665C"/>
    <w:rsid w:val="000F7A02"/>
    <w:rsid w:val="001006A1"/>
    <w:rsid w:val="0010168F"/>
    <w:rsid w:val="00101F01"/>
    <w:rsid w:val="00103951"/>
    <w:rsid w:val="0010397D"/>
    <w:rsid w:val="00103BF1"/>
    <w:rsid w:val="001042C7"/>
    <w:rsid w:val="00104EC2"/>
    <w:rsid w:val="00105BCF"/>
    <w:rsid w:val="001068AA"/>
    <w:rsid w:val="00106B11"/>
    <w:rsid w:val="0011067B"/>
    <w:rsid w:val="00110E25"/>
    <w:rsid w:val="00111517"/>
    <w:rsid w:val="001134D7"/>
    <w:rsid w:val="001134D9"/>
    <w:rsid w:val="00113575"/>
    <w:rsid w:val="0011418A"/>
    <w:rsid w:val="00114C59"/>
    <w:rsid w:val="00114CC7"/>
    <w:rsid w:val="00115935"/>
    <w:rsid w:val="0011633E"/>
    <w:rsid w:val="001178E5"/>
    <w:rsid w:val="001202F4"/>
    <w:rsid w:val="00120756"/>
    <w:rsid w:val="00120E80"/>
    <w:rsid w:val="00121067"/>
    <w:rsid w:val="0012120B"/>
    <w:rsid w:val="00121ECE"/>
    <w:rsid w:val="0012316E"/>
    <w:rsid w:val="0012412D"/>
    <w:rsid w:val="0012433A"/>
    <w:rsid w:val="001243C3"/>
    <w:rsid w:val="001266C1"/>
    <w:rsid w:val="001274E9"/>
    <w:rsid w:val="0012791B"/>
    <w:rsid w:val="001279D2"/>
    <w:rsid w:val="00131877"/>
    <w:rsid w:val="001336C1"/>
    <w:rsid w:val="00133BDE"/>
    <w:rsid w:val="001349C7"/>
    <w:rsid w:val="00134FF3"/>
    <w:rsid w:val="00135D9F"/>
    <w:rsid w:val="001371CF"/>
    <w:rsid w:val="00137EE8"/>
    <w:rsid w:val="00142545"/>
    <w:rsid w:val="0014255B"/>
    <w:rsid w:val="00143B20"/>
    <w:rsid w:val="00143B8B"/>
    <w:rsid w:val="001442F8"/>
    <w:rsid w:val="001446EB"/>
    <w:rsid w:val="00147748"/>
    <w:rsid w:val="001478C1"/>
    <w:rsid w:val="00147BC5"/>
    <w:rsid w:val="00147CE2"/>
    <w:rsid w:val="001548CA"/>
    <w:rsid w:val="00154D10"/>
    <w:rsid w:val="00155AF4"/>
    <w:rsid w:val="00157072"/>
    <w:rsid w:val="0015792B"/>
    <w:rsid w:val="00157C07"/>
    <w:rsid w:val="00157D04"/>
    <w:rsid w:val="0016082B"/>
    <w:rsid w:val="001609EA"/>
    <w:rsid w:val="00161568"/>
    <w:rsid w:val="001616B0"/>
    <w:rsid w:val="00162547"/>
    <w:rsid w:val="00162A33"/>
    <w:rsid w:val="00162B14"/>
    <w:rsid w:val="00162D17"/>
    <w:rsid w:val="001635F4"/>
    <w:rsid w:val="00163D03"/>
    <w:rsid w:val="0016475B"/>
    <w:rsid w:val="0016616F"/>
    <w:rsid w:val="00166641"/>
    <w:rsid w:val="001674BB"/>
    <w:rsid w:val="001704EA"/>
    <w:rsid w:val="00170696"/>
    <w:rsid w:val="00171480"/>
    <w:rsid w:val="001714B3"/>
    <w:rsid w:val="00171F52"/>
    <w:rsid w:val="001726A8"/>
    <w:rsid w:val="00173B43"/>
    <w:rsid w:val="00174EB1"/>
    <w:rsid w:val="00174F65"/>
    <w:rsid w:val="001803CE"/>
    <w:rsid w:val="0018146B"/>
    <w:rsid w:val="0018175B"/>
    <w:rsid w:val="00181C13"/>
    <w:rsid w:val="00182727"/>
    <w:rsid w:val="00182A30"/>
    <w:rsid w:val="001839AD"/>
    <w:rsid w:val="001845F4"/>
    <w:rsid w:val="00186584"/>
    <w:rsid w:val="00187087"/>
    <w:rsid w:val="00190ADF"/>
    <w:rsid w:val="00190C9C"/>
    <w:rsid w:val="00190D37"/>
    <w:rsid w:val="00191458"/>
    <w:rsid w:val="00191694"/>
    <w:rsid w:val="00191BB3"/>
    <w:rsid w:val="00191C64"/>
    <w:rsid w:val="001929AC"/>
    <w:rsid w:val="00193741"/>
    <w:rsid w:val="00193D89"/>
    <w:rsid w:val="00194EA5"/>
    <w:rsid w:val="0019501B"/>
    <w:rsid w:val="001950AD"/>
    <w:rsid w:val="00195A33"/>
    <w:rsid w:val="00195E86"/>
    <w:rsid w:val="001A000A"/>
    <w:rsid w:val="001A0DCA"/>
    <w:rsid w:val="001A196A"/>
    <w:rsid w:val="001A1B7C"/>
    <w:rsid w:val="001A1D9C"/>
    <w:rsid w:val="001A2098"/>
    <w:rsid w:val="001A25DF"/>
    <w:rsid w:val="001A2A37"/>
    <w:rsid w:val="001A3B84"/>
    <w:rsid w:val="001A4EE8"/>
    <w:rsid w:val="001A50F9"/>
    <w:rsid w:val="001A56BB"/>
    <w:rsid w:val="001A6E52"/>
    <w:rsid w:val="001A752D"/>
    <w:rsid w:val="001A7E09"/>
    <w:rsid w:val="001B1AF3"/>
    <w:rsid w:val="001B359F"/>
    <w:rsid w:val="001B511E"/>
    <w:rsid w:val="001B5DA9"/>
    <w:rsid w:val="001B78AC"/>
    <w:rsid w:val="001C0563"/>
    <w:rsid w:val="001C0CF3"/>
    <w:rsid w:val="001C225E"/>
    <w:rsid w:val="001C26CA"/>
    <w:rsid w:val="001C3640"/>
    <w:rsid w:val="001C398B"/>
    <w:rsid w:val="001C39C4"/>
    <w:rsid w:val="001C5AAF"/>
    <w:rsid w:val="001C639B"/>
    <w:rsid w:val="001C66EE"/>
    <w:rsid w:val="001C6C40"/>
    <w:rsid w:val="001C736D"/>
    <w:rsid w:val="001C7575"/>
    <w:rsid w:val="001C770A"/>
    <w:rsid w:val="001C77A7"/>
    <w:rsid w:val="001D082E"/>
    <w:rsid w:val="001D0B99"/>
    <w:rsid w:val="001D1504"/>
    <w:rsid w:val="001D2107"/>
    <w:rsid w:val="001D23AD"/>
    <w:rsid w:val="001D25FC"/>
    <w:rsid w:val="001D273E"/>
    <w:rsid w:val="001D3D05"/>
    <w:rsid w:val="001D4E24"/>
    <w:rsid w:val="001D4FC3"/>
    <w:rsid w:val="001D5523"/>
    <w:rsid w:val="001D5556"/>
    <w:rsid w:val="001D57EA"/>
    <w:rsid w:val="001D6324"/>
    <w:rsid w:val="001D6579"/>
    <w:rsid w:val="001D69EA"/>
    <w:rsid w:val="001D72AA"/>
    <w:rsid w:val="001D793A"/>
    <w:rsid w:val="001E02F7"/>
    <w:rsid w:val="001E0749"/>
    <w:rsid w:val="001E090C"/>
    <w:rsid w:val="001E0B04"/>
    <w:rsid w:val="001E0C7A"/>
    <w:rsid w:val="001E176A"/>
    <w:rsid w:val="001E3039"/>
    <w:rsid w:val="001E30C6"/>
    <w:rsid w:val="001E3545"/>
    <w:rsid w:val="001E35D1"/>
    <w:rsid w:val="001E4508"/>
    <w:rsid w:val="001E4878"/>
    <w:rsid w:val="001E4FEA"/>
    <w:rsid w:val="001E543A"/>
    <w:rsid w:val="001E5B1C"/>
    <w:rsid w:val="001E5F70"/>
    <w:rsid w:val="001E773E"/>
    <w:rsid w:val="001E78EF"/>
    <w:rsid w:val="001F37A0"/>
    <w:rsid w:val="001F487C"/>
    <w:rsid w:val="001F50D8"/>
    <w:rsid w:val="001F6F62"/>
    <w:rsid w:val="001F74F2"/>
    <w:rsid w:val="001F78E4"/>
    <w:rsid w:val="00200DED"/>
    <w:rsid w:val="00200F1D"/>
    <w:rsid w:val="002013B5"/>
    <w:rsid w:val="00201A9C"/>
    <w:rsid w:val="00201D08"/>
    <w:rsid w:val="00203AB7"/>
    <w:rsid w:val="0020608A"/>
    <w:rsid w:val="002079E8"/>
    <w:rsid w:val="0021046C"/>
    <w:rsid w:val="0021135C"/>
    <w:rsid w:val="002134C3"/>
    <w:rsid w:val="0021533B"/>
    <w:rsid w:val="002156D6"/>
    <w:rsid w:val="00216A93"/>
    <w:rsid w:val="00217522"/>
    <w:rsid w:val="00220B03"/>
    <w:rsid w:val="00220B40"/>
    <w:rsid w:val="00221374"/>
    <w:rsid w:val="002213E9"/>
    <w:rsid w:val="00221466"/>
    <w:rsid w:val="0022225F"/>
    <w:rsid w:val="00223870"/>
    <w:rsid w:val="0022388D"/>
    <w:rsid w:val="00223894"/>
    <w:rsid w:val="00224722"/>
    <w:rsid w:val="00224DF9"/>
    <w:rsid w:val="002250D8"/>
    <w:rsid w:val="00225763"/>
    <w:rsid w:val="00225D92"/>
    <w:rsid w:val="002263B7"/>
    <w:rsid w:val="002263DA"/>
    <w:rsid w:val="00227297"/>
    <w:rsid w:val="00231295"/>
    <w:rsid w:val="0023139E"/>
    <w:rsid w:val="002317E4"/>
    <w:rsid w:val="00231835"/>
    <w:rsid w:val="00231AB8"/>
    <w:rsid w:val="00232107"/>
    <w:rsid w:val="0023255B"/>
    <w:rsid w:val="00232714"/>
    <w:rsid w:val="00232D07"/>
    <w:rsid w:val="00232DFE"/>
    <w:rsid w:val="00232FB5"/>
    <w:rsid w:val="002336E0"/>
    <w:rsid w:val="00233B03"/>
    <w:rsid w:val="00234C8F"/>
    <w:rsid w:val="00234E1F"/>
    <w:rsid w:val="0023594E"/>
    <w:rsid w:val="002375B0"/>
    <w:rsid w:val="00237DAF"/>
    <w:rsid w:val="00237EEB"/>
    <w:rsid w:val="0024089B"/>
    <w:rsid w:val="00240D4E"/>
    <w:rsid w:val="0024198D"/>
    <w:rsid w:val="00241EB0"/>
    <w:rsid w:val="00246087"/>
    <w:rsid w:val="00251081"/>
    <w:rsid w:val="00251735"/>
    <w:rsid w:val="00251D66"/>
    <w:rsid w:val="00253090"/>
    <w:rsid w:val="002537B8"/>
    <w:rsid w:val="0025406C"/>
    <w:rsid w:val="00254A0F"/>
    <w:rsid w:val="00255371"/>
    <w:rsid w:val="0025538A"/>
    <w:rsid w:val="002558AA"/>
    <w:rsid w:val="00256D53"/>
    <w:rsid w:val="002619C2"/>
    <w:rsid w:val="00261AA1"/>
    <w:rsid w:val="0026206E"/>
    <w:rsid w:val="0026340E"/>
    <w:rsid w:val="00263E20"/>
    <w:rsid w:val="00264E16"/>
    <w:rsid w:val="00265B8D"/>
    <w:rsid w:val="002660DC"/>
    <w:rsid w:val="00266298"/>
    <w:rsid w:val="00271726"/>
    <w:rsid w:val="00273659"/>
    <w:rsid w:val="002746E0"/>
    <w:rsid w:val="002750DB"/>
    <w:rsid w:val="0027553B"/>
    <w:rsid w:val="00275B82"/>
    <w:rsid w:val="00276E84"/>
    <w:rsid w:val="00277500"/>
    <w:rsid w:val="00277636"/>
    <w:rsid w:val="00277C3C"/>
    <w:rsid w:val="00280BA9"/>
    <w:rsid w:val="00281793"/>
    <w:rsid w:val="00282BFC"/>
    <w:rsid w:val="00282CFD"/>
    <w:rsid w:val="00283C43"/>
    <w:rsid w:val="0028409C"/>
    <w:rsid w:val="002840C7"/>
    <w:rsid w:val="00284839"/>
    <w:rsid w:val="00284DBB"/>
    <w:rsid w:val="00284E35"/>
    <w:rsid w:val="002855E6"/>
    <w:rsid w:val="00285C6B"/>
    <w:rsid w:val="00286441"/>
    <w:rsid w:val="002876C3"/>
    <w:rsid w:val="00287BBB"/>
    <w:rsid w:val="00290DEE"/>
    <w:rsid w:val="00290FAC"/>
    <w:rsid w:val="002928B9"/>
    <w:rsid w:val="00295DD4"/>
    <w:rsid w:val="002A02BD"/>
    <w:rsid w:val="002A03A4"/>
    <w:rsid w:val="002A0A89"/>
    <w:rsid w:val="002A2BC5"/>
    <w:rsid w:val="002A3D71"/>
    <w:rsid w:val="002A467D"/>
    <w:rsid w:val="002A4C60"/>
    <w:rsid w:val="002A55FE"/>
    <w:rsid w:val="002A6B0E"/>
    <w:rsid w:val="002A6E3D"/>
    <w:rsid w:val="002B01F8"/>
    <w:rsid w:val="002B128A"/>
    <w:rsid w:val="002B1D75"/>
    <w:rsid w:val="002B2160"/>
    <w:rsid w:val="002B2566"/>
    <w:rsid w:val="002B26C8"/>
    <w:rsid w:val="002B28CA"/>
    <w:rsid w:val="002B2DFE"/>
    <w:rsid w:val="002B4828"/>
    <w:rsid w:val="002B60B8"/>
    <w:rsid w:val="002B6D92"/>
    <w:rsid w:val="002C0794"/>
    <w:rsid w:val="002C1801"/>
    <w:rsid w:val="002C1F8B"/>
    <w:rsid w:val="002C24DB"/>
    <w:rsid w:val="002C35FC"/>
    <w:rsid w:val="002C37D3"/>
    <w:rsid w:val="002C459E"/>
    <w:rsid w:val="002C4C7A"/>
    <w:rsid w:val="002C50F6"/>
    <w:rsid w:val="002C56BC"/>
    <w:rsid w:val="002C57D0"/>
    <w:rsid w:val="002C5A9D"/>
    <w:rsid w:val="002C7F02"/>
    <w:rsid w:val="002D03D2"/>
    <w:rsid w:val="002D1245"/>
    <w:rsid w:val="002D1588"/>
    <w:rsid w:val="002D320C"/>
    <w:rsid w:val="002D32D4"/>
    <w:rsid w:val="002D39AB"/>
    <w:rsid w:val="002D40C2"/>
    <w:rsid w:val="002D4BA3"/>
    <w:rsid w:val="002D5577"/>
    <w:rsid w:val="002D56D7"/>
    <w:rsid w:val="002D68D0"/>
    <w:rsid w:val="002D766F"/>
    <w:rsid w:val="002E059E"/>
    <w:rsid w:val="002E12A9"/>
    <w:rsid w:val="002E17B0"/>
    <w:rsid w:val="002E1D75"/>
    <w:rsid w:val="002E1F87"/>
    <w:rsid w:val="002E2EFF"/>
    <w:rsid w:val="002E3986"/>
    <w:rsid w:val="002E40A3"/>
    <w:rsid w:val="002E55A5"/>
    <w:rsid w:val="002E5D5D"/>
    <w:rsid w:val="002E5EC4"/>
    <w:rsid w:val="002E68F5"/>
    <w:rsid w:val="002E7092"/>
    <w:rsid w:val="002E75C4"/>
    <w:rsid w:val="002E7A4E"/>
    <w:rsid w:val="002E7B49"/>
    <w:rsid w:val="002F0334"/>
    <w:rsid w:val="002F0775"/>
    <w:rsid w:val="002F0BA7"/>
    <w:rsid w:val="002F165E"/>
    <w:rsid w:val="002F17D2"/>
    <w:rsid w:val="002F19BF"/>
    <w:rsid w:val="002F2ACA"/>
    <w:rsid w:val="002F479A"/>
    <w:rsid w:val="002F6426"/>
    <w:rsid w:val="002F6B60"/>
    <w:rsid w:val="002F6ECF"/>
    <w:rsid w:val="002F7208"/>
    <w:rsid w:val="00300299"/>
    <w:rsid w:val="0030052A"/>
    <w:rsid w:val="00301166"/>
    <w:rsid w:val="00302669"/>
    <w:rsid w:val="00302677"/>
    <w:rsid w:val="00303166"/>
    <w:rsid w:val="00303CF4"/>
    <w:rsid w:val="00303E37"/>
    <w:rsid w:val="00304A33"/>
    <w:rsid w:val="00304D35"/>
    <w:rsid w:val="00306199"/>
    <w:rsid w:val="00307817"/>
    <w:rsid w:val="003103F0"/>
    <w:rsid w:val="0031164C"/>
    <w:rsid w:val="00312919"/>
    <w:rsid w:val="00312A7E"/>
    <w:rsid w:val="00313663"/>
    <w:rsid w:val="00313E72"/>
    <w:rsid w:val="0031585A"/>
    <w:rsid w:val="00316A2B"/>
    <w:rsid w:val="00316EA9"/>
    <w:rsid w:val="003171BC"/>
    <w:rsid w:val="003178AD"/>
    <w:rsid w:val="00320135"/>
    <w:rsid w:val="00321146"/>
    <w:rsid w:val="00322DB0"/>
    <w:rsid w:val="003243C9"/>
    <w:rsid w:val="00324AF5"/>
    <w:rsid w:val="00326AA6"/>
    <w:rsid w:val="003276B9"/>
    <w:rsid w:val="00331091"/>
    <w:rsid w:val="00331430"/>
    <w:rsid w:val="003318A9"/>
    <w:rsid w:val="00332F29"/>
    <w:rsid w:val="00333052"/>
    <w:rsid w:val="00333123"/>
    <w:rsid w:val="0033358A"/>
    <w:rsid w:val="003338A7"/>
    <w:rsid w:val="00333BD5"/>
    <w:rsid w:val="00334C39"/>
    <w:rsid w:val="0033544D"/>
    <w:rsid w:val="0033604C"/>
    <w:rsid w:val="00336CCA"/>
    <w:rsid w:val="00340869"/>
    <w:rsid w:val="00340C45"/>
    <w:rsid w:val="00341175"/>
    <w:rsid w:val="0034319E"/>
    <w:rsid w:val="003435B4"/>
    <w:rsid w:val="0034372A"/>
    <w:rsid w:val="003448B1"/>
    <w:rsid w:val="003454BF"/>
    <w:rsid w:val="00346158"/>
    <w:rsid w:val="003476FD"/>
    <w:rsid w:val="003478D8"/>
    <w:rsid w:val="003500A8"/>
    <w:rsid w:val="00352906"/>
    <w:rsid w:val="00352D77"/>
    <w:rsid w:val="003531A1"/>
    <w:rsid w:val="003536D1"/>
    <w:rsid w:val="00353AB9"/>
    <w:rsid w:val="0035441D"/>
    <w:rsid w:val="00355441"/>
    <w:rsid w:val="00355CE5"/>
    <w:rsid w:val="00356229"/>
    <w:rsid w:val="003566F4"/>
    <w:rsid w:val="00356A1C"/>
    <w:rsid w:val="00356AF3"/>
    <w:rsid w:val="00356BF6"/>
    <w:rsid w:val="003572E9"/>
    <w:rsid w:val="003576B8"/>
    <w:rsid w:val="003627F2"/>
    <w:rsid w:val="00362CC6"/>
    <w:rsid w:val="003630B2"/>
    <w:rsid w:val="003639F7"/>
    <w:rsid w:val="00364026"/>
    <w:rsid w:val="003701B6"/>
    <w:rsid w:val="0037066D"/>
    <w:rsid w:val="00370D73"/>
    <w:rsid w:val="00371807"/>
    <w:rsid w:val="00371EDC"/>
    <w:rsid w:val="00372714"/>
    <w:rsid w:val="003731B1"/>
    <w:rsid w:val="0037332A"/>
    <w:rsid w:val="003733E4"/>
    <w:rsid w:val="00373D62"/>
    <w:rsid w:val="00374442"/>
    <w:rsid w:val="003747A1"/>
    <w:rsid w:val="00375164"/>
    <w:rsid w:val="00375309"/>
    <w:rsid w:val="00375988"/>
    <w:rsid w:val="00375FB0"/>
    <w:rsid w:val="003775C9"/>
    <w:rsid w:val="00377F4D"/>
    <w:rsid w:val="003803B6"/>
    <w:rsid w:val="0038056B"/>
    <w:rsid w:val="00380A42"/>
    <w:rsid w:val="00381FB0"/>
    <w:rsid w:val="00382730"/>
    <w:rsid w:val="00383155"/>
    <w:rsid w:val="0038324E"/>
    <w:rsid w:val="00384F6D"/>
    <w:rsid w:val="00385B00"/>
    <w:rsid w:val="00386282"/>
    <w:rsid w:val="00386A39"/>
    <w:rsid w:val="00387609"/>
    <w:rsid w:val="00387957"/>
    <w:rsid w:val="00390210"/>
    <w:rsid w:val="00390E11"/>
    <w:rsid w:val="00391076"/>
    <w:rsid w:val="00391412"/>
    <w:rsid w:val="003918DC"/>
    <w:rsid w:val="00391AE8"/>
    <w:rsid w:val="0039212C"/>
    <w:rsid w:val="00392289"/>
    <w:rsid w:val="00392551"/>
    <w:rsid w:val="00392AE5"/>
    <w:rsid w:val="00393A39"/>
    <w:rsid w:val="0039408E"/>
    <w:rsid w:val="003944F3"/>
    <w:rsid w:val="003947F0"/>
    <w:rsid w:val="0039500F"/>
    <w:rsid w:val="003951F7"/>
    <w:rsid w:val="00395642"/>
    <w:rsid w:val="003963F8"/>
    <w:rsid w:val="00396564"/>
    <w:rsid w:val="00397611"/>
    <w:rsid w:val="003A03D2"/>
    <w:rsid w:val="003A0C0C"/>
    <w:rsid w:val="003A1131"/>
    <w:rsid w:val="003A175D"/>
    <w:rsid w:val="003A1E70"/>
    <w:rsid w:val="003A1ED9"/>
    <w:rsid w:val="003A37C0"/>
    <w:rsid w:val="003A3968"/>
    <w:rsid w:val="003A435C"/>
    <w:rsid w:val="003A5317"/>
    <w:rsid w:val="003A5F79"/>
    <w:rsid w:val="003A619B"/>
    <w:rsid w:val="003A6A9D"/>
    <w:rsid w:val="003A6FC7"/>
    <w:rsid w:val="003A70BB"/>
    <w:rsid w:val="003A72CB"/>
    <w:rsid w:val="003A7BEC"/>
    <w:rsid w:val="003A7C09"/>
    <w:rsid w:val="003B0083"/>
    <w:rsid w:val="003B0639"/>
    <w:rsid w:val="003B09C1"/>
    <w:rsid w:val="003B17D8"/>
    <w:rsid w:val="003B185D"/>
    <w:rsid w:val="003B1A99"/>
    <w:rsid w:val="003B2B86"/>
    <w:rsid w:val="003B2E0E"/>
    <w:rsid w:val="003B3EC1"/>
    <w:rsid w:val="003B5166"/>
    <w:rsid w:val="003B69A5"/>
    <w:rsid w:val="003B6F06"/>
    <w:rsid w:val="003C0AE9"/>
    <w:rsid w:val="003C2097"/>
    <w:rsid w:val="003C3129"/>
    <w:rsid w:val="003C5185"/>
    <w:rsid w:val="003C54D4"/>
    <w:rsid w:val="003C6219"/>
    <w:rsid w:val="003C6B77"/>
    <w:rsid w:val="003C6B98"/>
    <w:rsid w:val="003D0382"/>
    <w:rsid w:val="003D0629"/>
    <w:rsid w:val="003D0691"/>
    <w:rsid w:val="003D1AE3"/>
    <w:rsid w:val="003D303D"/>
    <w:rsid w:val="003D3441"/>
    <w:rsid w:val="003D537E"/>
    <w:rsid w:val="003D7152"/>
    <w:rsid w:val="003D7ACD"/>
    <w:rsid w:val="003E00D7"/>
    <w:rsid w:val="003E2B60"/>
    <w:rsid w:val="003E411B"/>
    <w:rsid w:val="003E5DB9"/>
    <w:rsid w:val="003E5E93"/>
    <w:rsid w:val="003E63B2"/>
    <w:rsid w:val="003E7844"/>
    <w:rsid w:val="003F04F2"/>
    <w:rsid w:val="003F120D"/>
    <w:rsid w:val="003F2BA2"/>
    <w:rsid w:val="003F3E9E"/>
    <w:rsid w:val="003F53C7"/>
    <w:rsid w:val="003F5933"/>
    <w:rsid w:val="003F65DA"/>
    <w:rsid w:val="003F674A"/>
    <w:rsid w:val="003F6B37"/>
    <w:rsid w:val="003F6D45"/>
    <w:rsid w:val="00400CD5"/>
    <w:rsid w:val="0040151E"/>
    <w:rsid w:val="004020E8"/>
    <w:rsid w:val="00402F4A"/>
    <w:rsid w:val="0040369A"/>
    <w:rsid w:val="00403774"/>
    <w:rsid w:val="00403BC9"/>
    <w:rsid w:val="004040D9"/>
    <w:rsid w:val="0040412B"/>
    <w:rsid w:val="00404C10"/>
    <w:rsid w:val="00405339"/>
    <w:rsid w:val="004055F3"/>
    <w:rsid w:val="00405B3F"/>
    <w:rsid w:val="004067EB"/>
    <w:rsid w:val="004079CE"/>
    <w:rsid w:val="00410713"/>
    <w:rsid w:val="004109E0"/>
    <w:rsid w:val="00410DEA"/>
    <w:rsid w:val="00410F48"/>
    <w:rsid w:val="00411CFE"/>
    <w:rsid w:val="0041205A"/>
    <w:rsid w:val="0041319F"/>
    <w:rsid w:val="004136D8"/>
    <w:rsid w:val="00413923"/>
    <w:rsid w:val="004139C0"/>
    <w:rsid w:val="00414B86"/>
    <w:rsid w:val="0041506E"/>
    <w:rsid w:val="00415E54"/>
    <w:rsid w:val="00417666"/>
    <w:rsid w:val="00417676"/>
    <w:rsid w:val="00417CBF"/>
    <w:rsid w:val="00420F8E"/>
    <w:rsid w:val="00421F2D"/>
    <w:rsid w:val="00422F83"/>
    <w:rsid w:val="0042300C"/>
    <w:rsid w:val="004233A1"/>
    <w:rsid w:val="00423E64"/>
    <w:rsid w:val="0042407A"/>
    <w:rsid w:val="00425454"/>
    <w:rsid w:val="00426472"/>
    <w:rsid w:val="00426C9F"/>
    <w:rsid w:val="00426DD1"/>
    <w:rsid w:val="00430D25"/>
    <w:rsid w:val="00431ECE"/>
    <w:rsid w:val="0043322B"/>
    <w:rsid w:val="00433DC0"/>
    <w:rsid w:val="0043400B"/>
    <w:rsid w:val="004347F3"/>
    <w:rsid w:val="004351C2"/>
    <w:rsid w:val="00440089"/>
    <w:rsid w:val="0044045E"/>
    <w:rsid w:val="0044106C"/>
    <w:rsid w:val="00441468"/>
    <w:rsid w:val="00441A89"/>
    <w:rsid w:val="0044245A"/>
    <w:rsid w:val="00442ACD"/>
    <w:rsid w:val="0044620D"/>
    <w:rsid w:val="00446D43"/>
    <w:rsid w:val="0045030E"/>
    <w:rsid w:val="0045080B"/>
    <w:rsid w:val="00452555"/>
    <w:rsid w:val="0045309A"/>
    <w:rsid w:val="004530F8"/>
    <w:rsid w:val="00453DF5"/>
    <w:rsid w:val="004547E9"/>
    <w:rsid w:val="004564BF"/>
    <w:rsid w:val="004567AD"/>
    <w:rsid w:val="00456940"/>
    <w:rsid w:val="00456ABB"/>
    <w:rsid w:val="004577F5"/>
    <w:rsid w:val="0046020B"/>
    <w:rsid w:val="00460240"/>
    <w:rsid w:val="00460745"/>
    <w:rsid w:val="004607AA"/>
    <w:rsid w:val="00460AE5"/>
    <w:rsid w:val="00460C24"/>
    <w:rsid w:val="00460D9B"/>
    <w:rsid w:val="0046101E"/>
    <w:rsid w:val="00461660"/>
    <w:rsid w:val="00461FF9"/>
    <w:rsid w:val="004625CC"/>
    <w:rsid w:val="00462D8C"/>
    <w:rsid w:val="004630D2"/>
    <w:rsid w:val="00463C01"/>
    <w:rsid w:val="00463FAE"/>
    <w:rsid w:val="00464887"/>
    <w:rsid w:val="00464D25"/>
    <w:rsid w:val="004651CB"/>
    <w:rsid w:val="004652AE"/>
    <w:rsid w:val="004653F6"/>
    <w:rsid w:val="00465634"/>
    <w:rsid w:val="00466C67"/>
    <w:rsid w:val="00466D1C"/>
    <w:rsid w:val="00472D78"/>
    <w:rsid w:val="0047406D"/>
    <w:rsid w:val="00476BC5"/>
    <w:rsid w:val="00480741"/>
    <w:rsid w:val="00480826"/>
    <w:rsid w:val="00480B99"/>
    <w:rsid w:val="00480E88"/>
    <w:rsid w:val="004816EE"/>
    <w:rsid w:val="00481C97"/>
    <w:rsid w:val="00482377"/>
    <w:rsid w:val="0048299F"/>
    <w:rsid w:val="00483B6B"/>
    <w:rsid w:val="00483C75"/>
    <w:rsid w:val="004846FA"/>
    <w:rsid w:val="004862C1"/>
    <w:rsid w:val="00486748"/>
    <w:rsid w:val="00486777"/>
    <w:rsid w:val="00486AC8"/>
    <w:rsid w:val="00487950"/>
    <w:rsid w:val="00490FE6"/>
    <w:rsid w:val="00491E10"/>
    <w:rsid w:val="00492AB8"/>
    <w:rsid w:val="00493554"/>
    <w:rsid w:val="004938CA"/>
    <w:rsid w:val="00494426"/>
    <w:rsid w:val="00495F0B"/>
    <w:rsid w:val="004968B3"/>
    <w:rsid w:val="00496CB6"/>
    <w:rsid w:val="00496D58"/>
    <w:rsid w:val="00496F16"/>
    <w:rsid w:val="004A03C5"/>
    <w:rsid w:val="004A1A14"/>
    <w:rsid w:val="004A1A71"/>
    <w:rsid w:val="004A257D"/>
    <w:rsid w:val="004A3182"/>
    <w:rsid w:val="004A3E3B"/>
    <w:rsid w:val="004A4BAF"/>
    <w:rsid w:val="004A50B8"/>
    <w:rsid w:val="004A6187"/>
    <w:rsid w:val="004B08B6"/>
    <w:rsid w:val="004B0BF9"/>
    <w:rsid w:val="004B0D2F"/>
    <w:rsid w:val="004B103B"/>
    <w:rsid w:val="004B15C9"/>
    <w:rsid w:val="004B1670"/>
    <w:rsid w:val="004B1C1B"/>
    <w:rsid w:val="004B390E"/>
    <w:rsid w:val="004B3A50"/>
    <w:rsid w:val="004B4382"/>
    <w:rsid w:val="004B55D5"/>
    <w:rsid w:val="004B782A"/>
    <w:rsid w:val="004C0088"/>
    <w:rsid w:val="004C010C"/>
    <w:rsid w:val="004C05B5"/>
    <w:rsid w:val="004C0914"/>
    <w:rsid w:val="004C3021"/>
    <w:rsid w:val="004C57C3"/>
    <w:rsid w:val="004C5F33"/>
    <w:rsid w:val="004C6314"/>
    <w:rsid w:val="004C6928"/>
    <w:rsid w:val="004C6B8A"/>
    <w:rsid w:val="004C6BAF"/>
    <w:rsid w:val="004C74A8"/>
    <w:rsid w:val="004C7A19"/>
    <w:rsid w:val="004C7DA0"/>
    <w:rsid w:val="004D066D"/>
    <w:rsid w:val="004D2456"/>
    <w:rsid w:val="004D2B9F"/>
    <w:rsid w:val="004D3E2C"/>
    <w:rsid w:val="004D4745"/>
    <w:rsid w:val="004D47DD"/>
    <w:rsid w:val="004D4B15"/>
    <w:rsid w:val="004D4EF9"/>
    <w:rsid w:val="004D608B"/>
    <w:rsid w:val="004D6919"/>
    <w:rsid w:val="004D7A4F"/>
    <w:rsid w:val="004D7FDC"/>
    <w:rsid w:val="004E074A"/>
    <w:rsid w:val="004E0760"/>
    <w:rsid w:val="004E0B37"/>
    <w:rsid w:val="004E0CE2"/>
    <w:rsid w:val="004E0D28"/>
    <w:rsid w:val="004E0D9F"/>
    <w:rsid w:val="004E1924"/>
    <w:rsid w:val="004E279E"/>
    <w:rsid w:val="004E301E"/>
    <w:rsid w:val="004E43CD"/>
    <w:rsid w:val="004E7137"/>
    <w:rsid w:val="004E71B7"/>
    <w:rsid w:val="004F04F9"/>
    <w:rsid w:val="004F1992"/>
    <w:rsid w:val="004F1CCE"/>
    <w:rsid w:val="004F2167"/>
    <w:rsid w:val="004F265B"/>
    <w:rsid w:val="004F2AFB"/>
    <w:rsid w:val="004F2BA7"/>
    <w:rsid w:val="004F2D01"/>
    <w:rsid w:val="004F2D6A"/>
    <w:rsid w:val="004F306B"/>
    <w:rsid w:val="004F3ED1"/>
    <w:rsid w:val="004F40FE"/>
    <w:rsid w:val="004F44C5"/>
    <w:rsid w:val="004F4679"/>
    <w:rsid w:val="004F4841"/>
    <w:rsid w:val="004F67AA"/>
    <w:rsid w:val="004F6F94"/>
    <w:rsid w:val="004F7AA0"/>
    <w:rsid w:val="00500C09"/>
    <w:rsid w:val="00501C26"/>
    <w:rsid w:val="00504915"/>
    <w:rsid w:val="00505731"/>
    <w:rsid w:val="00505751"/>
    <w:rsid w:val="00505A14"/>
    <w:rsid w:val="005066E9"/>
    <w:rsid w:val="00507725"/>
    <w:rsid w:val="00507A94"/>
    <w:rsid w:val="00507D04"/>
    <w:rsid w:val="00510DC9"/>
    <w:rsid w:val="0051110D"/>
    <w:rsid w:val="0051132B"/>
    <w:rsid w:val="00512BC5"/>
    <w:rsid w:val="005136D7"/>
    <w:rsid w:val="0051443B"/>
    <w:rsid w:val="00515E60"/>
    <w:rsid w:val="0052091E"/>
    <w:rsid w:val="00520AE6"/>
    <w:rsid w:val="00521962"/>
    <w:rsid w:val="00521AB4"/>
    <w:rsid w:val="00522BF6"/>
    <w:rsid w:val="00522CF1"/>
    <w:rsid w:val="005232A5"/>
    <w:rsid w:val="005238BA"/>
    <w:rsid w:val="00523AB3"/>
    <w:rsid w:val="00523B3A"/>
    <w:rsid w:val="00523CE5"/>
    <w:rsid w:val="005323E7"/>
    <w:rsid w:val="0053277B"/>
    <w:rsid w:val="0053310A"/>
    <w:rsid w:val="0053330E"/>
    <w:rsid w:val="00535318"/>
    <w:rsid w:val="00535BB0"/>
    <w:rsid w:val="00536331"/>
    <w:rsid w:val="00537B5A"/>
    <w:rsid w:val="00540D66"/>
    <w:rsid w:val="00542FDC"/>
    <w:rsid w:val="0054325A"/>
    <w:rsid w:val="00543C74"/>
    <w:rsid w:val="005440CC"/>
    <w:rsid w:val="00544BB1"/>
    <w:rsid w:val="00545B52"/>
    <w:rsid w:val="00546229"/>
    <w:rsid w:val="00546916"/>
    <w:rsid w:val="00546D88"/>
    <w:rsid w:val="00550216"/>
    <w:rsid w:val="005514A1"/>
    <w:rsid w:val="00551CE3"/>
    <w:rsid w:val="00551D91"/>
    <w:rsid w:val="00552DF5"/>
    <w:rsid w:val="00552E25"/>
    <w:rsid w:val="00553660"/>
    <w:rsid w:val="00553AA7"/>
    <w:rsid w:val="00554AE0"/>
    <w:rsid w:val="005557B1"/>
    <w:rsid w:val="00555C1E"/>
    <w:rsid w:val="00557519"/>
    <w:rsid w:val="005579B7"/>
    <w:rsid w:val="00557F62"/>
    <w:rsid w:val="00560F7A"/>
    <w:rsid w:val="00561688"/>
    <w:rsid w:val="00561CFF"/>
    <w:rsid w:val="00562343"/>
    <w:rsid w:val="005623AF"/>
    <w:rsid w:val="00562A81"/>
    <w:rsid w:val="0056454B"/>
    <w:rsid w:val="00564BE7"/>
    <w:rsid w:val="0056553B"/>
    <w:rsid w:val="00567217"/>
    <w:rsid w:val="00567ABD"/>
    <w:rsid w:val="00567C85"/>
    <w:rsid w:val="00570205"/>
    <w:rsid w:val="00570D50"/>
    <w:rsid w:val="005735C8"/>
    <w:rsid w:val="00573AFD"/>
    <w:rsid w:val="00573B5E"/>
    <w:rsid w:val="00573C63"/>
    <w:rsid w:val="005743ED"/>
    <w:rsid w:val="005769B4"/>
    <w:rsid w:val="005769E8"/>
    <w:rsid w:val="00576CD7"/>
    <w:rsid w:val="00576E19"/>
    <w:rsid w:val="00580424"/>
    <w:rsid w:val="005817D7"/>
    <w:rsid w:val="00581DB7"/>
    <w:rsid w:val="005822A1"/>
    <w:rsid w:val="0058236F"/>
    <w:rsid w:val="00582CA7"/>
    <w:rsid w:val="0058378A"/>
    <w:rsid w:val="0058484F"/>
    <w:rsid w:val="0058599F"/>
    <w:rsid w:val="00585CAF"/>
    <w:rsid w:val="00586D0E"/>
    <w:rsid w:val="00587FB6"/>
    <w:rsid w:val="00591649"/>
    <w:rsid w:val="00591707"/>
    <w:rsid w:val="005920B7"/>
    <w:rsid w:val="00593499"/>
    <w:rsid w:val="005936D0"/>
    <w:rsid w:val="005949E1"/>
    <w:rsid w:val="00594F3A"/>
    <w:rsid w:val="00594F81"/>
    <w:rsid w:val="00594FD3"/>
    <w:rsid w:val="005964DA"/>
    <w:rsid w:val="005971A7"/>
    <w:rsid w:val="005A0B1C"/>
    <w:rsid w:val="005A1230"/>
    <w:rsid w:val="005A143F"/>
    <w:rsid w:val="005A17C8"/>
    <w:rsid w:val="005A2257"/>
    <w:rsid w:val="005A25AF"/>
    <w:rsid w:val="005A31F2"/>
    <w:rsid w:val="005A4E6F"/>
    <w:rsid w:val="005A5035"/>
    <w:rsid w:val="005A6664"/>
    <w:rsid w:val="005A75FF"/>
    <w:rsid w:val="005A763F"/>
    <w:rsid w:val="005A7788"/>
    <w:rsid w:val="005A77C4"/>
    <w:rsid w:val="005B1B7B"/>
    <w:rsid w:val="005B1EB5"/>
    <w:rsid w:val="005B20AD"/>
    <w:rsid w:val="005B2FB0"/>
    <w:rsid w:val="005B32DC"/>
    <w:rsid w:val="005B344C"/>
    <w:rsid w:val="005B3498"/>
    <w:rsid w:val="005B35C9"/>
    <w:rsid w:val="005B5181"/>
    <w:rsid w:val="005B7FFA"/>
    <w:rsid w:val="005C0898"/>
    <w:rsid w:val="005C0E7E"/>
    <w:rsid w:val="005C1D0B"/>
    <w:rsid w:val="005C3451"/>
    <w:rsid w:val="005C3ADD"/>
    <w:rsid w:val="005C4774"/>
    <w:rsid w:val="005C4ED6"/>
    <w:rsid w:val="005C732D"/>
    <w:rsid w:val="005D0465"/>
    <w:rsid w:val="005D0D31"/>
    <w:rsid w:val="005D16ED"/>
    <w:rsid w:val="005D315D"/>
    <w:rsid w:val="005D3765"/>
    <w:rsid w:val="005D3C92"/>
    <w:rsid w:val="005D3DBC"/>
    <w:rsid w:val="005D449B"/>
    <w:rsid w:val="005D4C82"/>
    <w:rsid w:val="005D4F2A"/>
    <w:rsid w:val="005D53B6"/>
    <w:rsid w:val="005D53DE"/>
    <w:rsid w:val="005D58E0"/>
    <w:rsid w:val="005D6243"/>
    <w:rsid w:val="005D65B9"/>
    <w:rsid w:val="005D6E04"/>
    <w:rsid w:val="005E0121"/>
    <w:rsid w:val="005E1F88"/>
    <w:rsid w:val="005E2025"/>
    <w:rsid w:val="005E2484"/>
    <w:rsid w:val="005E3F4E"/>
    <w:rsid w:val="005E4940"/>
    <w:rsid w:val="005E5154"/>
    <w:rsid w:val="005F0464"/>
    <w:rsid w:val="005F092F"/>
    <w:rsid w:val="005F1018"/>
    <w:rsid w:val="005F17CB"/>
    <w:rsid w:val="005F18DC"/>
    <w:rsid w:val="005F2B26"/>
    <w:rsid w:val="005F3053"/>
    <w:rsid w:val="005F3910"/>
    <w:rsid w:val="005F46B1"/>
    <w:rsid w:val="005F5632"/>
    <w:rsid w:val="005F6D84"/>
    <w:rsid w:val="00600A95"/>
    <w:rsid w:val="006013CB"/>
    <w:rsid w:val="00601903"/>
    <w:rsid w:val="00601D35"/>
    <w:rsid w:val="00602DC7"/>
    <w:rsid w:val="00604FC4"/>
    <w:rsid w:val="006052EB"/>
    <w:rsid w:val="00606838"/>
    <w:rsid w:val="00606D9A"/>
    <w:rsid w:val="0060750E"/>
    <w:rsid w:val="006076A3"/>
    <w:rsid w:val="00611EC8"/>
    <w:rsid w:val="00612913"/>
    <w:rsid w:val="00612F8B"/>
    <w:rsid w:val="00613B5E"/>
    <w:rsid w:val="006140D7"/>
    <w:rsid w:val="00615142"/>
    <w:rsid w:val="006152D0"/>
    <w:rsid w:val="00615621"/>
    <w:rsid w:val="00615B8B"/>
    <w:rsid w:val="00616141"/>
    <w:rsid w:val="00616873"/>
    <w:rsid w:val="00616B38"/>
    <w:rsid w:val="00617301"/>
    <w:rsid w:val="00617DBD"/>
    <w:rsid w:val="00620188"/>
    <w:rsid w:val="00620489"/>
    <w:rsid w:val="00621350"/>
    <w:rsid w:val="00621AC8"/>
    <w:rsid w:val="00622051"/>
    <w:rsid w:val="00623663"/>
    <w:rsid w:val="00624975"/>
    <w:rsid w:val="00624E2C"/>
    <w:rsid w:val="00626170"/>
    <w:rsid w:val="00626834"/>
    <w:rsid w:val="00626C39"/>
    <w:rsid w:val="00627316"/>
    <w:rsid w:val="0063054D"/>
    <w:rsid w:val="00630998"/>
    <w:rsid w:val="00634897"/>
    <w:rsid w:val="0063737B"/>
    <w:rsid w:val="0063794B"/>
    <w:rsid w:val="00637F51"/>
    <w:rsid w:val="00640A31"/>
    <w:rsid w:val="00641321"/>
    <w:rsid w:val="00641A01"/>
    <w:rsid w:val="00641A73"/>
    <w:rsid w:val="00642672"/>
    <w:rsid w:val="00642689"/>
    <w:rsid w:val="00645083"/>
    <w:rsid w:val="00645CF0"/>
    <w:rsid w:val="00645F90"/>
    <w:rsid w:val="00646666"/>
    <w:rsid w:val="00646A91"/>
    <w:rsid w:val="006517DB"/>
    <w:rsid w:val="00651DFF"/>
    <w:rsid w:val="00654F6C"/>
    <w:rsid w:val="0065620E"/>
    <w:rsid w:val="00656A11"/>
    <w:rsid w:val="00657C59"/>
    <w:rsid w:val="00657F70"/>
    <w:rsid w:val="00661040"/>
    <w:rsid w:val="0066104F"/>
    <w:rsid w:val="00661653"/>
    <w:rsid w:val="006616AE"/>
    <w:rsid w:val="00662426"/>
    <w:rsid w:val="00662C27"/>
    <w:rsid w:val="00663EA4"/>
    <w:rsid w:val="006656B8"/>
    <w:rsid w:val="00666D9A"/>
    <w:rsid w:val="00667263"/>
    <w:rsid w:val="006679A7"/>
    <w:rsid w:val="0067021B"/>
    <w:rsid w:val="00671936"/>
    <w:rsid w:val="00672E40"/>
    <w:rsid w:val="006738E0"/>
    <w:rsid w:val="006742C8"/>
    <w:rsid w:val="00674BA2"/>
    <w:rsid w:val="006751C4"/>
    <w:rsid w:val="00675C15"/>
    <w:rsid w:val="0067631E"/>
    <w:rsid w:val="0067644D"/>
    <w:rsid w:val="006766C0"/>
    <w:rsid w:val="006777CF"/>
    <w:rsid w:val="00677FD4"/>
    <w:rsid w:val="006800CC"/>
    <w:rsid w:val="006801ED"/>
    <w:rsid w:val="00680FB3"/>
    <w:rsid w:val="006821B0"/>
    <w:rsid w:val="006827C1"/>
    <w:rsid w:val="00684798"/>
    <w:rsid w:val="00684973"/>
    <w:rsid w:val="006858DA"/>
    <w:rsid w:val="0068608D"/>
    <w:rsid w:val="0068720D"/>
    <w:rsid w:val="006879E8"/>
    <w:rsid w:val="00687CAD"/>
    <w:rsid w:val="0069008F"/>
    <w:rsid w:val="00690F8C"/>
    <w:rsid w:val="00691757"/>
    <w:rsid w:val="006917FC"/>
    <w:rsid w:val="00691ED9"/>
    <w:rsid w:val="00692057"/>
    <w:rsid w:val="00692E83"/>
    <w:rsid w:val="0069381F"/>
    <w:rsid w:val="00693925"/>
    <w:rsid w:val="00693C1C"/>
    <w:rsid w:val="00693C30"/>
    <w:rsid w:val="00695024"/>
    <w:rsid w:val="006960D6"/>
    <w:rsid w:val="006967F0"/>
    <w:rsid w:val="00696E1D"/>
    <w:rsid w:val="00697977"/>
    <w:rsid w:val="00697E6C"/>
    <w:rsid w:val="00697E73"/>
    <w:rsid w:val="00697E88"/>
    <w:rsid w:val="006A3222"/>
    <w:rsid w:val="006A412A"/>
    <w:rsid w:val="006A577C"/>
    <w:rsid w:val="006A5B2D"/>
    <w:rsid w:val="006A61E8"/>
    <w:rsid w:val="006A64C0"/>
    <w:rsid w:val="006A6712"/>
    <w:rsid w:val="006A68A9"/>
    <w:rsid w:val="006A7314"/>
    <w:rsid w:val="006B0740"/>
    <w:rsid w:val="006B0803"/>
    <w:rsid w:val="006B086D"/>
    <w:rsid w:val="006B247E"/>
    <w:rsid w:val="006B280B"/>
    <w:rsid w:val="006B3F26"/>
    <w:rsid w:val="006B506A"/>
    <w:rsid w:val="006B596A"/>
    <w:rsid w:val="006B5D50"/>
    <w:rsid w:val="006B5F2F"/>
    <w:rsid w:val="006B6741"/>
    <w:rsid w:val="006B788D"/>
    <w:rsid w:val="006C1580"/>
    <w:rsid w:val="006C1F84"/>
    <w:rsid w:val="006C2813"/>
    <w:rsid w:val="006C43E0"/>
    <w:rsid w:val="006C7838"/>
    <w:rsid w:val="006C7908"/>
    <w:rsid w:val="006D01F2"/>
    <w:rsid w:val="006D13D9"/>
    <w:rsid w:val="006D16D9"/>
    <w:rsid w:val="006D18CE"/>
    <w:rsid w:val="006D1ECA"/>
    <w:rsid w:val="006D214E"/>
    <w:rsid w:val="006D5466"/>
    <w:rsid w:val="006D59C6"/>
    <w:rsid w:val="006D6418"/>
    <w:rsid w:val="006D65DF"/>
    <w:rsid w:val="006D7D34"/>
    <w:rsid w:val="006E050B"/>
    <w:rsid w:val="006E0F98"/>
    <w:rsid w:val="006E273F"/>
    <w:rsid w:val="006E2E0F"/>
    <w:rsid w:val="006E3A3A"/>
    <w:rsid w:val="006E430E"/>
    <w:rsid w:val="006E4AD2"/>
    <w:rsid w:val="006E5092"/>
    <w:rsid w:val="006E60CA"/>
    <w:rsid w:val="006E690A"/>
    <w:rsid w:val="006E6EB3"/>
    <w:rsid w:val="006E7160"/>
    <w:rsid w:val="006E720D"/>
    <w:rsid w:val="006F09F1"/>
    <w:rsid w:val="006F1031"/>
    <w:rsid w:val="006F1770"/>
    <w:rsid w:val="006F1DA8"/>
    <w:rsid w:val="006F2768"/>
    <w:rsid w:val="006F29E3"/>
    <w:rsid w:val="006F3471"/>
    <w:rsid w:val="006F3FAE"/>
    <w:rsid w:val="006F4A66"/>
    <w:rsid w:val="006F4FF3"/>
    <w:rsid w:val="006F5150"/>
    <w:rsid w:val="006F5219"/>
    <w:rsid w:val="006F5E03"/>
    <w:rsid w:val="006F6833"/>
    <w:rsid w:val="006F7168"/>
    <w:rsid w:val="00702F7E"/>
    <w:rsid w:val="00703B80"/>
    <w:rsid w:val="007057F6"/>
    <w:rsid w:val="007060F5"/>
    <w:rsid w:val="00707113"/>
    <w:rsid w:val="007073A5"/>
    <w:rsid w:val="007079BB"/>
    <w:rsid w:val="0071034C"/>
    <w:rsid w:val="00710952"/>
    <w:rsid w:val="007118AA"/>
    <w:rsid w:val="007119F9"/>
    <w:rsid w:val="00712C8A"/>
    <w:rsid w:val="007142E9"/>
    <w:rsid w:val="007155E8"/>
    <w:rsid w:val="00715B6B"/>
    <w:rsid w:val="007166F3"/>
    <w:rsid w:val="00717BF2"/>
    <w:rsid w:val="007203C3"/>
    <w:rsid w:val="00720644"/>
    <w:rsid w:val="007209FE"/>
    <w:rsid w:val="007210AB"/>
    <w:rsid w:val="00721BC0"/>
    <w:rsid w:val="00722BED"/>
    <w:rsid w:val="0072423B"/>
    <w:rsid w:val="0072443F"/>
    <w:rsid w:val="00724A82"/>
    <w:rsid w:val="00725A45"/>
    <w:rsid w:val="0072666A"/>
    <w:rsid w:val="007267C7"/>
    <w:rsid w:val="00726C55"/>
    <w:rsid w:val="00727309"/>
    <w:rsid w:val="007277FA"/>
    <w:rsid w:val="00727C8A"/>
    <w:rsid w:val="00730033"/>
    <w:rsid w:val="00730DF3"/>
    <w:rsid w:val="00730F9A"/>
    <w:rsid w:val="00731802"/>
    <w:rsid w:val="0073263E"/>
    <w:rsid w:val="00732E0B"/>
    <w:rsid w:val="007332A6"/>
    <w:rsid w:val="00734377"/>
    <w:rsid w:val="0073486E"/>
    <w:rsid w:val="00734B1D"/>
    <w:rsid w:val="007429AC"/>
    <w:rsid w:val="007445D2"/>
    <w:rsid w:val="007450E5"/>
    <w:rsid w:val="0074573B"/>
    <w:rsid w:val="00745B66"/>
    <w:rsid w:val="00745BE7"/>
    <w:rsid w:val="00746F62"/>
    <w:rsid w:val="0074717E"/>
    <w:rsid w:val="00747F67"/>
    <w:rsid w:val="00750C89"/>
    <w:rsid w:val="00751551"/>
    <w:rsid w:val="00752C28"/>
    <w:rsid w:val="0075361E"/>
    <w:rsid w:val="00753A65"/>
    <w:rsid w:val="00753F5B"/>
    <w:rsid w:val="00753F76"/>
    <w:rsid w:val="00754C5E"/>
    <w:rsid w:val="007552DC"/>
    <w:rsid w:val="00755E0B"/>
    <w:rsid w:val="00756D55"/>
    <w:rsid w:val="007570B6"/>
    <w:rsid w:val="00757641"/>
    <w:rsid w:val="00757999"/>
    <w:rsid w:val="00757EC5"/>
    <w:rsid w:val="007609C9"/>
    <w:rsid w:val="007625AD"/>
    <w:rsid w:val="00762708"/>
    <w:rsid w:val="007629EC"/>
    <w:rsid w:val="00762A75"/>
    <w:rsid w:val="00763305"/>
    <w:rsid w:val="0076381E"/>
    <w:rsid w:val="007642DE"/>
    <w:rsid w:val="007643BB"/>
    <w:rsid w:val="00764D26"/>
    <w:rsid w:val="00764EBC"/>
    <w:rsid w:val="00766FFE"/>
    <w:rsid w:val="007702EE"/>
    <w:rsid w:val="0077045D"/>
    <w:rsid w:val="00770485"/>
    <w:rsid w:val="00770B78"/>
    <w:rsid w:val="00772AAD"/>
    <w:rsid w:val="00772C67"/>
    <w:rsid w:val="00772EE6"/>
    <w:rsid w:val="007737E2"/>
    <w:rsid w:val="00774093"/>
    <w:rsid w:val="00774F03"/>
    <w:rsid w:val="007751B8"/>
    <w:rsid w:val="00775859"/>
    <w:rsid w:val="007774F9"/>
    <w:rsid w:val="00780703"/>
    <w:rsid w:val="00780841"/>
    <w:rsid w:val="007835B1"/>
    <w:rsid w:val="00783BE2"/>
    <w:rsid w:val="00783F85"/>
    <w:rsid w:val="00784B88"/>
    <w:rsid w:val="007851BF"/>
    <w:rsid w:val="00786037"/>
    <w:rsid w:val="00786B48"/>
    <w:rsid w:val="00786D95"/>
    <w:rsid w:val="0078788D"/>
    <w:rsid w:val="007879C0"/>
    <w:rsid w:val="0079027B"/>
    <w:rsid w:val="0079142F"/>
    <w:rsid w:val="007932F1"/>
    <w:rsid w:val="00793F08"/>
    <w:rsid w:val="00794D8E"/>
    <w:rsid w:val="00795C18"/>
    <w:rsid w:val="00796226"/>
    <w:rsid w:val="00796751"/>
    <w:rsid w:val="007A0219"/>
    <w:rsid w:val="007A0B3C"/>
    <w:rsid w:val="007A273B"/>
    <w:rsid w:val="007A279B"/>
    <w:rsid w:val="007A3175"/>
    <w:rsid w:val="007A3DE2"/>
    <w:rsid w:val="007A4673"/>
    <w:rsid w:val="007A567B"/>
    <w:rsid w:val="007A60B0"/>
    <w:rsid w:val="007A6794"/>
    <w:rsid w:val="007A6930"/>
    <w:rsid w:val="007A76AD"/>
    <w:rsid w:val="007B090B"/>
    <w:rsid w:val="007B1798"/>
    <w:rsid w:val="007B1A3B"/>
    <w:rsid w:val="007B20F5"/>
    <w:rsid w:val="007B34A2"/>
    <w:rsid w:val="007B3840"/>
    <w:rsid w:val="007B453E"/>
    <w:rsid w:val="007B5441"/>
    <w:rsid w:val="007B62E1"/>
    <w:rsid w:val="007B6957"/>
    <w:rsid w:val="007B6AB5"/>
    <w:rsid w:val="007C2CCE"/>
    <w:rsid w:val="007C4508"/>
    <w:rsid w:val="007C45ED"/>
    <w:rsid w:val="007C46CA"/>
    <w:rsid w:val="007C4D82"/>
    <w:rsid w:val="007C4F92"/>
    <w:rsid w:val="007C50EE"/>
    <w:rsid w:val="007C53BF"/>
    <w:rsid w:val="007C5DA1"/>
    <w:rsid w:val="007C6B3A"/>
    <w:rsid w:val="007C7C24"/>
    <w:rsid w:val="007C7E65"/>
    <w:rsid w:val="007D0093"/>
    <w:rsid w:val="007D09E4"/>
    <w:rsid w:val="007D09EF"/>
    <w:rsid w:val="007D1198"/>
    <w:rsid w:val="007D1A8E"/>
    <w:rsid w:val="007D1BD9"/>
    <w:rsid w:val="007D1DF0"/>
    <w:rsid w:val="007D2AC3"/>
    <w:rsid w:val="007D36F4"/>
    <w:rsid w:val="007D3C4B"/>
    <w:rsid w:val="007D5845"/>
    <w:rsid w:val="007D5E07"/>
    <w:rsid w:val="007D6E56"/>
    <w:rsid w:val="007D7F2C"/>
    <w:rsid w:val="007E02D8"/>
    <w:rsid w:val="007E0AA0"/>
    <w:rsid w:val="007E0F10"/>
    <w:rsid w:val="007E1AE6"/>
    <w:rsid w:val="007E1B3C"/>
    <w:rsid w:val="007E324B"/>
    <w:rsid w:val="007E5795"/>
    <w:rsid w:val="007E651B"/>
    <w:rsid w:val="007E6A1B"/>
    <w:rsid w:val="007E6B3E"/>
    <w:rsid w:val="007E6E52"/>
    <w:rsid w:val="007F065A"/>
    <w:rsid w:val="007F07DA"/>
    <w:rsid w:val="007F11AB"/>
    <w:rsid w:val="007F3735"/>
    <w:rsid w:val="007F404F"/>
    <w:rsid w:val="007F48C0"/>
    <w:rsid w:val="007F49D4"/>
    <w:rsid w:val="007F49F6"/>
    <w:rsid w:val="007F4B71"/>
    <w:rsid w:val="007F4E47"/>
    <w:rsid w:val="007F65F2"/>
    <w:rsid w:val="007F7C84"/>
    <w:rsid w:val="007F7C9F"/>
    <w:rsid w:val="008003E1"/>
    <w:rsid w:val="00802139"/>
    <w:rsid w:val="00803455"/>
    <w:rsid w:val="00805457"/>
    <w:rsid w:val="008054D4"/>
    <w:rsid w:val="00806AF2"/>
    <w:rsid w:val="0080797F"/>
    <w:rsid w:val="008108A3"/>
    <w:rsid w:val="008126E7"/>
    <w:rsid w:val="008129F4"/>
    <w:rsid w:val="00812A81"/>
    <w:rsid w:val="008137FE"/>
    <w:rsid w:val="00813B87"/>
    <w:rsid w:val="00814DBB"/>
    <w:rsid w:val="00816D99"/>
    <w:rsid w:val="00817A84"/>
    <w:rsid w:val="00817F43"/>
    <w:rsid w:val="00820E18"/>
    <w:rsid w:val="0082112D"/>
    <w:rsid w:val="008212BB"/>
    <w:rsid w:val="00821F3F"/>
    <w:rsid w:val="00822137"/>
    <w:rsid w:val="00822F47"/>
    <w:rsid w:val="00822FC6"/>
    <w:rsid w:val="0082305F"/>
    <w:rsid w:val="00823581"/>
    <w:rsid w:val="00823A95"/>
    <w:rsid w:val="00824EFF"/>
    <w:rsid w:val="00824F73"/>
    <w:rsid w:val="008259D5"/>
    <w:rsid w:val="00825C05"/>
    <w:rsid w:val="00825C16"/>
    <w:rsid w:val="00826866"/>
    <w:rsid w:val="00830CA0"/>
    <w:rsid w:val="008314BD"/>
    <w:rsid w:val="008317EE"/>
    <w:rsid w:val="00831CAF"/>
    <w:rsid w:val="008348BB"/>
    <w:rsid w:val="00835E0C"/>
    <w:rsid w:val="008367C4"/>
    <w:rsid w:val="008374D8"/>
    <w:rsid w:val="008376D3"/>
    <w:rsid w:val="00842EE7"/>
    <w:rsid w:val="00844D5B"/>
    <w:rsid w:val="00845AFB"/>
    <w:rsid w:val="00846597"/>
    <w:rsid w:val="00846B90"/>
    <w:rsid w:val="008476E0"/>
    <w:rsid w:val="008477CD"/>
    <w:rsid w:val="00850560"/>
    <w:rsid w:val="00850C37"/>
    <w:rsid w:val="00850F08"/>
    <w:rsid w:val="0085104B"/>
    <w:rsid w:val="00851354"/>
    <w:rsid w:val="00851764"/>
    <w:rsid w:val="0085402A"/>
    <w:rsid w:val="008540B9"/>
    <w:rsid w:val="00854BD2"/>
    <w:rsid w:val="00855034"/>
    <w:rsid w:val="008553B0"/>
    <w:rsid w:val="008553F9"/>
    <w:rsid w:val="00855D0C"/>
    <w:rsid w:val="00856DB0"/>
    <w:rsid w:val="00857815"/>
    <w:rsid w:val="00857AD9"/>
    <w:rsid w:val="00857B9D"/>
    <w:rsid w:val="008600D8"/>
    <w:rsid w:val="00860164"/>
    <w:rsid w:val="0086025C"/>
    <w:rsid w:val="00860987"/>
    <w:rsid w:val="00861503"/>
    <w:rsid w:val="00861E64"/>
    <w:rsid w:val="00863490"/>
    <w:rsid w:val="0086435A"/>
    <w:rsid w:val="00864A12"/>
    <w:rsid w:val="00864F58"/>
    <w:rsid w:val="0086500B"/>
    <w:rsid w:val="008653DA"/>
    <w:rsid w:val="008655AB"/>
    <w:rsid w:val="008657E6"/>
    <w:rsid w:val="00865D1D"/>
    <w:rsid w:val="0086636A"/>
    <w:rsid w:val="008707FF"/>
    <w:rsid w:val="00870C75"/>
    <w:rsid w:val="00871358"/>
    <w:rsid w:val="00872A6A"/>
    <w:rsid w:val="0087433C"/>
    <w:rsid w:val="008744B8"/>
    <w:rsid w:val="008747BB"/>
    <w:rsid w:val="0087583D"/>
    <w:rsid w:val="008769D4"/>
    <w:rsid w:val="0087709E"/>
    <w:rsid w:val="008775E4"/>
    <w:rsid w:val="0087779F"/>
    <w:rsid w:val="008804AE"/>
    <w:rsid w:val="00880841"/>
    <w:rsid w:val="008809DD"/>
    <w:rsid w:val="00880A44"/>
    <w:rsid w:val="008815B2"/>
    <w:rsid w:val="00881BB0"/>
    <w:rsid w:val="008829B9"/>
    <w:rsid w:val="0088360D"/>
    <w:rsid w:val="0088485F"/>
    <w:rsid w:val="00884868"/>
    <w:rsid w:val="008850C2"/>
    <w:rsid w:val="0088529B"/>
    <w:rsid w:val="008852F5"/>
    <w:rsid w:val="00885665"/>
    <w:rsid w:val="00885C3E"/>
    <w:rsid w:val="00885EC2"/>
    <w:rsid w:val="00886275"/>
    <w:rsid w:val="00886A05"/>
    <w:rsid w:val="00886F45"/>
    <w:rsid w:val="00887A8B"/>
    <w:rsid w:val="00887D9B"/>
    <w:rsid w:val="008904E0"/>
    <w:rsid w:val="00890D15"/>
    <w:rsid w:val="00890E11"/>
    <w:rsid w:val="00890E1D"/>
    <w:rsid w:val="00891728"/>
    <w:rsid w:val="00891B45"/>
    <w:rsid w:val="00892864"/>
    <w:rsid w:val="00892D30"/>
    <w:rsid w:val="00894854"/>
    <w:rsid w:val="008948EE"/>
    <w:rsid w:val="008955CA"/>
    <w:rsid w:val="00895653"/>
    <w:rsid w:val="00895689"/>
    <w:rsid w:val="00895972"/>
    <w:rsid w:val="00896110"/>
    <w:rsid w:val="00897DAE"/>
    <w:rsid w:val="00897E6A"/>
    <w:rsid w:val="008A0455"/>
    <w:rsid w:val="008A0863"/>
    <w:rsid w:val="008A0977"/>
    <w:rsid w:val="008A1327"/>
    <w:rsid w:val="008A198D"/>
    <w:rsid w:val="008A1D23"/>
    <w:rsid w:val="008A3874"/>
    <w:rsid w:val="008A3E80"/>
    <w:rsid w:val="008A45D4"/>
    <w:rsid w:val="008A4B94"/>
    <w:rsid w:val="008A5141"/>
    <w:rsid w:val="008A5878"/>
    <w:rsid w:val="008A5D4D"/>
    <w:rsid w:val="008A7750"/>
    <w:rsid w:val="008A7C0B"/>
    <w:rsid w:val="008B2368"/>
    <w:rsid w:val="008B24C4"/>
    <w:rsid w:val="008B284C"/>
    <w:rsid w:val="008B2FD4"/>
    <w:rsid w:val="008B386F"/>
    <w:rsid w:val="008B3D74"/>
    <w:rsid w:val="008B4829"/>
    <w:rsid w:val="008B5B0B"/>
    <w:rsid w:val="008B5B40"/>
    <w:rsid w:val="008B7089"/>
    <w:rsid w:val="008B7174"/>
    <w:rsid w:val="008B7311"/>
    <w:rsid w:val="008B753A"/>
    <w:rsid w:val="008C0176"/>
    <w:rsid w:val="008C05ED"/>
    <w:rsid w:val="008C0869"/>
    <w:rsid w:val="008C13AE"/>
    <w:rsid w:val="008C1C24"/>
    <w:rsid w:val="008C2475"/>
    <w:rsid w:val="008C2818"/>
    <w:rsid w:val="008C2C64"/>
    <w:rsid w:val="008C328F"/>
    <w:rsid w:val="008C3E9B"/>
    <w:rsid w:val="008C4A2A"/>
    <w:rsid w:val="008C51AE"/>
    <w:rsid w:val="008C52A5"/>
    <w:rsid w:val="008C56AD"/>
    <w:rsid w:val="008C7BD2"/>
    <w:rsid w:val="008C7DFD"/>
    <w:rsid w:val="008D1EF3"/>
    <w:rsid w:val="008D2942"/>
    <w:rsid w:val="008D3610"/>
    <w:rsid w:val="008D41AA"/>
    <w:rsid w:val="008D4D01"/>
    <w:rsid w:val="008D5410"/>
    <w:rsid w:val="008D5AE0"/>
    <w:rsid w:val="008D639D"/>
    <w:rsid w:val="008D72E9"/>
    <w:rsid w:val="008D734E"/>
    <w:rsid w:val="008D7472"/>
    <w:rsid w:val="008E1199"/>
    <w:rsid w:val="008E1C9C"/>
    <w:rsid w:val="008E4DEB"/>
    <w:rsid w:val="008E68D5"/>
    <w:rsid w:val="008E764F"/>
    <w:rsid w:val="008E774F"/>
    <w:rsid w:val="008F035B"/>
    <w:rsid w:val="008F0876"/>
    <w:rsid w:val="008F0B07"/>
    <w:rsid w:val="008F0C6C"/>
    <w:rsid w:val="008F150F"/>
    <w:rsid w:val="008F2323"/>
    <w:rsid w:val="008F3986"/>
    <w:rsid w:val="008F39ED"/>
    <w:rsid w:val="008F4371"/>
    <w:rsid w:val="008F531A"/>
    <w:rsid w:val="008F590C"/>
    <w:rsid w:val="008F5984"/>
    <w:rsid w:val="008F5F4B"/>
    <w:rsid w:val="008F64AA"/>
    <w:rsid w:val="008F6B74"/>
    <w:rsid w:val="008F742F"/>
    <w:rsid w:val="00900129"/>
    <w:rsid w:val="009004E3"/>
    <w:rsid w:val="00900B9A"/>
    <w:rsid w:val="0090130D"/>
    <w:rsid w:val="00901911"/>
    <w:rsid w:val="00901C2F"/>
    <w:rsid w:val="00901CE0"/>
    <w:rsid w:val="0090203E"/>
    <w:rsid w:val="00905D21"/>
    <w:rsid w:val="00911DF1"/>
    <w:rsid w:val="00911E3F"/>
    <w:rsid w:val="00911F33"/>
    <w:rsid w:val="009124C4"/>
    <w:rsid w:val="00912CA5"/>
    <w:rsid w:val="00912EB2"/>
    <w:rsid w:val="0091303E"/>
    <w:rsid w:val="009136B3"/>
    <w:rsid w:val="009149F6"/>
    <w:rsid w:val="00915488"/>
    <w:rsid w:val="009157CE"/>
    <w:rsid w:val="0091611B"/>
    <w:rsid w:val="009164A9"/>
    <w:rsid w:val="009175DD"/>
    <w:rsid w:val="0092007B"/>
    <w:rsid w:val="00920ED1"/>
    <w:rsid w:val="0092200A"/>
    <w:rsid w:val="00923B08"/>
    <w:rsid w:val="0092514E"/>
    <w:rsid w:val="00925F7C"/>
    <w:rsid w:val="0092668D"/>
    <w:rsid w:val="00926713"/>
    <w:rsid w:val="009267BA"/>
    <w:rsid w:val="00926991"/>
    <w:rsid w:val="00927517"/>
    <w:rsid w:val="0092770C"/>
    <w:rsid w:val="00927FEC"/>
    <w:rsid w:val="00930C4B"/>
    <w:rsid w:val="00931EA8"/>
    <w:rsid w:val="00932BE3"/>
    <w:rsid w:val="00932D0A"/>
    <w:rsid w:val="00933C9D"/>
    <w:rsid w:val="00935300"/>
    <w:rsid w:val="009360F3"/>
    <w:rsid w:val="00936122"/>
    <w:rsid w:val="00936256"/>
    <w:rsid w:val="0093725E"/>
    <w:rsid w:val="00937964"/>
    <w:rsid w:val="00941286"/>
    <w:rsid w:val="00941936"/>
    <w:rsid w:val="00943E0C"/>
    <w:rsid w:val="00943E3B"/>
    <w:rsid w:val="00944A9F"/>
    <w:rsid w:val="00944AFF"/>
    <w:rsid w:val="00944F95"/>
    <w:rsid w:val="00945155"/>
    <w:rsid w:val="00946060"/>
    <w:rsid w:val="0094668A"/>
    <w:rsid w:val="009476BF"/>
    <w:rsid w:val="00947D7E"/>
    <w:rsid w:val="00947FEF"/>
    <w:rsid w:val="009501B1"/>
    <w:rsid w:val="00950B90"/>
    <w:rsid w:val="009518D6"/>
    <w:rsid w:val="00951934"/>
    <w:rsid w:val="00952671"/>
    <w:rsid w:val="009527A5"/>
    <w:rsid w:val="009530C3"/>
    <w:rsid w:val="0095468A"/>
    <w:rsid w:val="009549CC"/>
    <w:rsid w:val="00955139"/>
    <w:rsid w:val="00957BFA"/>
    <w:rsid w:val="00961297"/>
    <w:rsid w:val="0096145C"/>
    <w:rsid w:val="00963371"/>
    <w:rsid w:val="009633E5"/>
    <w:rsid w:val="00965492"/>
    <w:rsid w:val="00965696"/>
    <w:rsid w:val="009656B1"/>
    <w:rsid w:val="00965D2D"/>
    <w:rsid w:val="0097168C"/>
    <w:rsid w:val="00971C29"/>
    <w:rsid w:val="00973828"/>
    <w:rsid w:val="0097432F"/>
    <w:rsid w:val="00974347"/>
    <w:rsid w:val="00974357"/>
    <w:rsid w:val="00975CE5"/>
    <w:rsid w:val="0097690C"/>
    <w:rsid w:val="00977B2D"/>
    <w:rsid w:val="00980AC5"/>
    <w:rsid w:val="00980C44"/>
    <w:rsid w:val="00980C81"/>
    <w:rsid w:val="00982B14"/>
    <w:rsid w:val="00982CD3"/>
    <w:rsid w:val="009860F5"/>
    <w:rsid w:val="00990E68"/>
    <w:rsid w:val="00992994"/>
    <w:rsid w:val="00992A31"/>
    <w:rsid w:val="009939BC"/>
    <w:rsid w:val="00994546"/>
    <w:rsid w:val="00995404"/>
    <w:rsid w:val="00995BE5"/>
    <w:rsid w:val="009969F8"/>
    <w:rsid w:val="00996F6C"/>
    <w:rsid w:val="00997261"/>
    <w:rsid w:val="00997AE2"/>
    <w:rsid w:val="009A03E8"/>
    <w:rsid w:val="009A0C43"/>
    <w:rsid w:val="009A0DDF"/>
    <w:rsid w:val="009A144C"/>
    <w:rsid w:val="009A21CA"/>
    <w:rsid w:val="009A2D5B"/>
    <w:rsid w:val="009A4673"/>
    <w:rsid w:val="009A4742"/>
    <w:rsid w:val="009A4890"/>
    <w:rsid w:val="009A489C"/>
    <w:rsid w:val="009A4925"/>
    <w:rsid w:val="009A4FF8"/>
    <w:rsid w:val="009A648A"/>
    <w:rsid w:val="009A69D5"/>
    <w:rsid w:val="009A69F2"/>
    <w:rsid w:val="009A6B91"/>
    <w:rsid w:val="009A749E"/>
    <w:rsid w:val="009A7714"/>
    <w:rsid w:val="009A7928"/>
    <w:rsid w:val="009A7AE4"/>
    <w:rsid w:val="009A7B5B"/>
    <w:rsid w:val="009B0E1E"/>
    <w:rsid w:val="009B3444"/>
    <w:rsid w:val="009B4254"/>
    <w:rsid w:val="009B45AD"/>
    <w:rsid w:val="009B4B82"/>
    <w:rsid w:val="009B4FC9"/>
    <w:rsid w:val="009B54CD"/>
    <w:rsid w:val="009B57AD"/>
    <w:rsid w:val="009B5935"/>
    <w:rsid w:val="009C0376"/>
    <w:rsid w:val="009C0757"/>
    <w:rsid w:val="009C0FA5"/>
    <w:rsid w:val="009C1711"/>
    <w:rsid w:val="009C1C13"/>
    <w:rsid w:val="009C24E7"/>
    <w:rsid w:val="009C2594"/>
    <w:rsid w:val="009C2CB8"/>
    <w:rsid w:val="009C3A98"/>
    <w:rsid w:val="009C58F6"/>
    <w:rsid w:val="009C5962"/>
    <w:rsid w:val="009C6810"/>
    <w:rsid w:val="009C7F6D"/>
    <w:rsid w:val="009D0FDC"/>
    <w:rsid w:val="009D105E"/>
    <w:rsid w:val="009D1837"/>
    <w:rsid w:val="009D1A98"/>
    <w:rsid w:val="009D2174"/>
    <w:rsid w:val="009D271F"/>
    <w:rsid w:val="009D28FB"/>
    <w:rsid w:val="009D2AF6"/>
    <w:rsid w:val="009D2C88"/>
    <w:rsid w:val="009D3281"/>
    <w:rsid w:val="009D32EA"/>
    <w:rsid w:val="009D48DD"/>
    <w:rsid w:val="009D536E"/>
    <w:rsid w:val="009D5FA9"/>
    <w:rsid w:val="009D75DB"/>
    <w:rsid w:val="009E0CCA"/>
    <w:rsid w:val="009E0CD3"/>
    <w:rsid w:val="009E1335"/>
    <w:rsid w:val="009E26FB"/>
    <w:rsid w:val="009E4141"/>
    <w:rsid w:val="009E4F7B"/>
    <w:rsid w:val="009E5142"/>
    <w:rsid w:val="009E661E"/>
    <w:rsid w:val="009F0463"/>
    <w:rsid w:val="009F12C8"/>
    <w:rsid w:val="009F1921"/>
    <w:rsid w:val="009F1DDD"/>
    <w:rsid w:val="009F21DB"/>
    <w:rsid w:val="009F5605"/>
    <w:rsid w:val="009F6001"/>
    <w:rsid w:val="009F64D1"/>
    <w:rsid w:val="009F6A44"/>
    <w:rsid w:val="00A00691"/>
    <w:rsid w:val="00A00801"/>
    <w:rsid w:val="00A012D6"/>
    <w:rsid w:val="00A016FD"/>
    <w:rsid w:val="00A02610"/>
    <w:rsid w:val="00A03B89"/>
    <w:rsid w:val="00A069AF"/>
    <w:rsid w:val="00A07771"/>
    <w:rsid w:val="00A07ACF"/>
    <w:rsid w:val="00A11917"/>
    <w:rsid w:val="00A11FEC"/>
    <w:rsid w:val="00A12AAA"/>
    <w:rsid w:val="00A13864"/>
    <w:rsid w:val="00A1393D"/>
    <w:rsid w:val="00A13994"/>
    <w:rsid w:val="00A13CD0"/>
    <w:rsid w:val="00A13FD3"/>
    <w:rsid w:val="00A14AEA"/>
    <w:rsid w:val="00A15B71"/>
    <w:rsid w:val="00A16867"/>
    <w:rsid w:val="00A16BF5"/>
    <w:rsid w:val="00A16CE4"/>
    <w:rsid w:val="00A17CB2"/>
    <w:rsid w:val="00A20149"/>
    <w:rsid w:val="00A20A56"/>
    <w:rsid w:val="00A20BEE"/>
    <w:rsid w:val="00A210D9"/>
    <w:rsid w:val="00A21D3F"/>
    <w:rsid w:val="00A233D8"/>
    <w:rsid w:val="00A2355F"/>
    <w:rsid w:val="00A23733"/>
    <w:rsid w:val="00A246F9"/>
    <w:rsid w:val="00A2497F"/>
    <w:rsid w:val="00A24F78"/>
    <w:rsid w:val="00A254C2"/>
    <w:rsid w:val="00A25720"/>
    <w:rsid w:val="00A25B09"/>
    <w:rsid w:val="00A2656F"/>
    <w:rsid w:val="00A268B8"/>
    <w:rsid w:val="00A26A1F"/>
    <w:rsid w:val="00A300D9"/>
    <w:rsid w:val="00A300F6"/>
    <w:rsid w:val="00A30601"/>
    <w:rsid w:val="00A31540"/>
    <w:rsid w:val="00A3186E"/>
    <w:rsid w:val="00A31F7D"/>
    <w:rsid w:val="00A324E6"/>
    <w:rsid w:val="00A33869"/>
    <w:rsid w:val="00A33D97"/>
    <w:rsid w:val="00A343B0"/>
    <w:rsid w:val="00A346BA"/>
    <w:rsid w:val="00A349E7"/>
    <w:rsid w:val="00A34C00"/>
    <w:rsid w:val="00A3518D"/>
    <w:rsid w:val="00A3586A"/>
    <w:rsid w:val="00A35F92"/>
    <w:rsid w:val="00A36931"/>
    <w:rsid w:val="00A37A5F"/>
    <w:rsid w:val="00A37D44"/>
    <w:rsid w:val="00A4051A"/>
    <w:rsid w:val="00A410CE"/>
    <w:rsid w:val="00A42492"/>
    <w:rsid w:val="00A4320B"/>
    <w:rsid w:val="00A44587"/>
    <w:rsid w:val="00A44BC5"/>
    <w:rsid w:val="00A44D99"/>
    <w:rsid w:val="00A45207"/>
    <w:rsid w:val="00A45660"/>
    <w:rsid w:val="00A47BF7"/>
    <w:rsid w:val="00A47D0E"/>
    <w:rsid w:val="00A50DDF"/>
    <w:rsid w:val="00A51B46"/>
    <w:rsid w:val="00A51C27"/>
    <w:rsid w:val="00A52016"/>
    <w:rsid w:val="00A53C05"/>
    <w:rsid w:val="00A548DA"/>
    <w:rsid w:val="00A550B4"/>
    <w:rsid w:val="00A560D3"/>
    <w:rsid w:val="00A567F7"/>
    <w:rsid w:val="00A57290"/>
    <w:rsid w:val="00A57854"/>
    <w:rsid w:val="00A6002B"/>
    <w:rsid w:val="00A609D2"/>
    <w:rsid w:val="00A61A77"/>
    <w:rsid w:val="00A62072"/>
    <w:rsid w:val="00A626E3"/>
    <w:rsid w:val="00A63135"/>
    <w:rsid w:val="00A643AF"/>
    <w:rsid w:val="00A65997"/>
    <w:rsid w:val="00A65F0D"/>
    <w:rsid w:val="00A6698A"/>
    <w:rsid w:val="00A66BFD"/>
    <w:rsid w:val="00A6729E"/>
    <w:rsid w:val="00A67DE2"/>
    <w:rsid w:val="00A70802"/>
    <w:rsid w:val="00A725E1"/>
    <w:rsid w:val="00A74D4F"/>
    <w:rsid w:val="00A75673"/>
    <w:rsid w:val="00A758C9"/>
    <w:rsid w:val="00A75925"/>
    <w:rsid w:val="00A759C9"/>
    <w:rsid w:val="00A75E6D"/>
    <w:rsid w:val="00A76016"/>
    <w:rsid w:val="00A76382"/>
    <w:rsid w:val="00A763FF"/>
    <w:rsid w:val="00A7686F"/>
    <w:rsid w:val="00A76C92"/>
    <w:rsid w:val="00A772BF"/>
    <w:rsid w:val="00A77983"/>
    <w:rsid w:val="00A77CA1"/>
    <w:rsid w:val="00A810DB"/>
    <w:rsid w:val="00A82C10"/>
    <w:rsid w:val="00A8341E"/>
    <w:rsid w:val="00A83817"/>
    <w:rsid w:val="00A84CA9"/>
    <w:rsid w:val="00A84FDA"/>
    <w:rsid w:val="00A861C0"/>
    <w:rsid w:val="00A86875"/>
    <w:rsid w:val="00A87275"/>
    <w:rsid w:val="00A9060D"/>
    <w:rsid w:val="00A9093C"/>
    <w:rsid w:val="00A90E31"/>
    <w:rsid w:val="00A91C61"/>
    <w:rsid w:val="00A91ED0"/>
    <w:rsid w:val="00A92729"/>
    <w:rsid w:val="00A92D09"/>
    <w:rsid w:val="00A9409C"/>
    <w:rsid w:val="00A94280"/>
    <w:rsid w:val="00A94FD3"/>
    <w:rsid w:val="00A95CA4"/>
    <w:rsid w:val="00AA0108"/>
    <w:rsid w:val="00AA04E1"/>
    <w:rsid w:val="00AA0DAB"/>
    <w:rsid w:val="00AA2B8A"/>
    <w:rsid w:val="00AA38C5"/>
    <w:rsid w:val="00AA4E31"/>
    <w:rsid w:val="00AA53CE"/>
    <w:rsid w:val="00AA719D"/>
    <w:rsid w:val="00AA7A69"/>
    <w:rsid w:val="00AB00CD"/>
    <w:rsid w:val="00AB0258"/>
    <w:rsid w:val="00AB0BC2"/>
    <w:rsid w:val="00AB0C33"/>
    <w:rsid w:val="00AB0DE4"/>
    <w:rsid w:val="00AB1E5D"/>
    <w:rsid w:val="00AB2FF4"/>
    <w:rsid w:val="00AB3392"/>
    <w:rsid w:val="00AB3395"/>
    <w:rsid w:val="00AB3EF2"/>
    <w:rsid w:val="00AB4833"/>
    <w:rsid w:val="00AB4C01"/>
    <w:rsid w:val="00AB6272"/>
    <w:rsid w:val="00AB6299"/>
    <w:rsid w:val="00AB67FF"/>
    <w:rsid w:val="00AB6A86"/>
    <w:rsid w:val="00AB6D92"/>
    <w:rsid w:val="00AB7CD0"/>
    <w:rsid w:val="00AB7D64"/>
    <w:rsid w:val="00AC022C"/>
    <w:rsid w:val="00AC053B"/>
    <w:rsid w:val="00AC0A7B"/>
    <w:rsid w:val="00AC19C6"/>
    <w:rsid w:val="00AC2664"/>
    <w:rsid w:val="00AC277B"/>
    <w:rsid w:val="00AC2E7F"/>
    <w:rsid w:val="00AC320C"/>
    <w:rsid w:val="00AC3EDF"/>
    <w:rsid w:val="00AC55CF"/>
    <w:rsid w:val="00AC69EE"/>
    <w:rsid w:val="00AC79A8"/>
    <w:rsid w:val="00AD0761"/>
    <w:rsid w:val="00AD0A50"/>
    <w:rsid w:val="00AD24CF"/>
    <w:rsid w:val="00AD343D"/>
    <w:rsid w:val="00AD4353"/>
    <w:rsid w:val="00AD4CE5"/>
    <w:rsid w:val="00AD50C4"/>
    <w:rsid w:val="00AD5875"/>
    <w:rsid w:val="00AD60FF"/>
    <w:rsid w:val="00AD6158"/>
    <w:rsid w:val="00AD6BE2"/>
    <w:rsid w:val="00AD7E66"/>
    <w:rsid w:val="00AE0787"/>
    <w:rsid w:val="00AE0C8B"/>
    <w:rsid w:val="00AE16AE"/>
    <w:rsid w:val="00AE1BBC"/>
    <w:rsid w:val="00AE2579"/>
    <w:rsid w:val="00AE2666"/>
    <w:rsid w:val="00AE28FB"/>
    <w:rsid w:val="00AE346E"/>
    <w:rsid w:val="00AE3DC5"/>
    <w:rsid w:val="00AE454F"/>
    <w:rsid w:val="00AE473F"/>
    <w:rsid w:val="00AE478E"/>
    <w:rsid w:val="00AE6F95"/>
    <w:rsid w:val="00AE7416"/>
    <w:rsid w:val="00AE7E0C"/>
    <w:rsid w:val="00AF0CD0"/>
    <w:rsid w:val="00AF2AA5"/>
    <w:rsid w:val="00AF3CB0"/>
    <w:rsid w:val="00AF6BA6"/>
    <w:rsid w:val="00AF7532"/>
    <w:rsid w:val="00AF776D"/>
    <w:rsid w:val="00AF787D"/>
    <w:rsid w:val="00AF7AEE"/>
    <w:rsid w:val="00B0068B"/>
    <w:rsid w:val="00B00701"/>
    <w:rsid w:val="00B01F64"/>
    <w:rsid w:val="00B02E82"/>
    <w:rsid w:val="00B03284"/>
    <w:rsid w:val="00B03F82"/>
    <w:rsid w:val="00B04758"/>
    <w:rsid w:val="00B04E5C"/>
    <w:rsid w:val="00B05F12"/>
    <w:rsid w:val="00B06A9D"/>
    <w:rsid w:val="00B06EF4"/>
    <w:rsid w:val="00B07776"/>
    <w:rsid w:val="00B07972"/>
    <w:rsid w:val="00B07BC5"/>
    <w:rsid w:val="00B07C52"/>
    <w:rsid w:val="00B116AD"/>
    <w:rsid w:val="00B129E5"/>
    <w:rsid w:val="00B143A8"/>
    <w:rsid w:val="00B149AF"/>
    <w:rsid w:val="00B14AF3"/>
    <w:rsid w:val="00B157CF"/>
    <w:rsid w:val="00B15858"/>
    <w:rsid w:val="00B15ABE"/>
    <w:rsid w:val="00B16165"/>
    <w:rsid w:val="00B164D4"/>
    <w:rsid w:val="00B16769"/>
    <w:rsid w:val="00B16ABF"/>
    <w:rsid w:val="00B175CD"/>
    <w:rsid w:val="00B17D75"/>
    <w:rsid w:val="00B202FD"/>
    <w:rsid w:val="00B21733"/>
    <w:rsid w:val="00B2187E"/>
    <w:rsid w:val="00B219FD"/>
    <w:rsid w:val="00B2245C"/>
    <w:rsid w:val="00B237A8"/>
    <w:rsid w:val="00B240AF"/>
    <w:rsid w:val="00B259BB"/>
    <w:rsid w:val="00B25E4B"/>
    <w:rsid w:val="00B25EC4"/>
    <w:rsid w:val="00B263F8"/>
    <w:rsid w:val="00B3001C"/>
    <w:rsid w:val="00B302D2"/>
    <w:rsid w:val="00B30A16"/>
    <w:rsid w:val="00B3132F"/>
    <w:rsid w:val="00B31A5C"/>
    <w:rsid w:val="00B32166"/>
    <w:rsid w:val="00B3377C"/>
    <w:rsid w:val="00B3444E"/>
    <w:rsid w:val="00B34768"/>
    <w:rsid w:val="00B356C8"/>
    <w:rsid w:val="00B3658F"/>
    <w:rsid w:val="00B37F91"/>
    <w:rsid w:val="00B37FD1"/>
    <w:rsid w:val="00B40E4C"/>
    <w:rsid w:val="00B416E6"/>
    <w:rsid w:val="00B42EA8"/>
    <w:rsid w:val="00B43105"/>
    <w:rsid w:val="00B444EE"/>
    <w:rsid w:val="00B44A85"/>
    <w:rsid w:val="00B452C6"/>
    <w:rsid w:val="00B45D23"/>
    <w:rsid w:val="00B46D44"/>
    <w:rsid w:val="00B50F5A"/>
    <w:rsid w:val="00B50F7D"/>
    <w:rsid w:val="00B52CA7"/>
    <w:rsid w:val="00B531DB"/>
    <w:rsid w:val="00B53A8A"/>
    <w:rsid w:val="00B53C29"/>
    <w:rsid w:val="00B53C76"/>
    <w:rsid w:val="00B53FD0"/>
    <w:rsid w:val="00B5454D"/>
    <w:rsid w:val="00B54A13"/>
    <w:rsid w:val="00B558A3"/>
    <w:rsid w:val="00B55EC9"/>
    <w:rsid w:val="00B56A53"/>
    <w:rsid w:val="00B5719A"/>
    <w:rsid w:val="00B6029D"/>
    <w:rsid w:val="00B6113D"/>
    <w:rsid w:val="00B61CAF"/>
    <w:rsid w:val="00B62F84"/>
    <w:rsid w:val="00B64C13"/>
    <w:rsid w:val="00B64EF8"/>
    <w:rsid w:val="00B65624"/>
    <w:rsid w:val="00B667F4"/>
    <w:rsid w:val="00B7007A"/>
    <w:rsid w:val="00B71357"/>
    <w:rsid w:val="00B71489"/>
    <w:rsid w:val="00B71722"/>
    <w:rsid w:val="00B71927"/>
    <w:rsid w:val="00B7230A"/>
    <w:rsid w:val="00B739A1"/>
    <w:rsid w:val="00B73DB1"/>
    <w:rsid w:val="00B7484B"/>
    <w:rsid w:val="00B74A13"/>
    <w:rsid w:val="00B77FC1"/>
    <w:rsid w:val="00B812AD"/>
    <w:rsid w:val="00B8155D"/>
    <w:rsid w:val="00B822F6"/>
    <w:rsid w:val="00B82D11"/>
    <w:rsid w:val="00B839C7"/>
    <w:rsid w:val="00B83A5D"/>
    <w:rsid w:val="00B83E74"/>
    <w:rsid w:val="00B84040"/>
    <w:rsid w:val="00B84323"/>
    <w:rsid w:val="00B84972"/>
    <w:rsid w:val="00B84DCA"/>
    <w:rsid w:val="00B855BB"/>
    <w:rsid w:val="00B86007"/>
    <w:rsid w:val="00B8788D"/>
    <w:rsid w:val="00B87DFE"/>
    <w:rsid w:val="00B91036"/>
    <w:rsid w:val="00B9264A"/>
    <w:rsid w:val="00B93344"/>
    <w:rsid w:val="00BA03EB"/>
    <w:rsid w:val="00BA1E1E"/>
    <w:rsid w:val="00BA1EF0"/>
    <w:rsid w:val="00BA2970"/>
    <w:rsid w:val="00BA2AF6"/>
    <w:rsid w:val="00BA386D"/>
    <w:rsid w:val="00BA41EF"/>
    <w:rsid w:val="00BA4519"/>
    <w:rsid w:val="00BA51AA"/>
    <w:rsid w:val="00BA5ADE"/>
    <w:rsid w:val="00BA5F83"/>
    <w:rsid w:val="00BA63C9"/>
    <w:rsid w:val="00BA6865"/>
    <w:rsid w:val="00BA6C92"/>
    <w:rsid w:val="00BA774A"/>
    <w:rsid w:val="00BA7FE1"/>
    <w:rsid w:val="00BB0BEE"/>
    <w:rsid w:val="00BB0EB3"/>
    <w:rsid w:val="00BB1A97"/>
    <w:rsid w:val="00BB26C9"/>
    <w:rsid w:val="00BB3628"/>
    <w:rsid w:val="00BB363E"/>
    <w:rsid w:val="00BB473D"/>
    <w:rsid w:val="00BB489F"/>
    <w:rsid w:val="00BB4C7A"/>
    <w:rsid w:val="00BB6065"/>
    <w:rsid w:val="00BB72C5"/>
    <w:rsid w:val="00BB7890"/>
    <w:rsid w:val="00BC104D"/>
    <w:rsid w:val="00BC1E1B"/>
    <w:rsid w:val="00BC1FA8"/>
    <w:rsid w:val="00BC2310"/>
    <w:rsid w:val="00BC37BB"/>
    <w:rsid w:val="00BC42E5"/>
    <w:rsid w:val="00BC44A7"/>
    <w:rsid w:val="00BC64C7"/>
    <w:rsid w:val="00BC6CD1"/>
    <w:rsid w:val="00BC6CF6"/>
    <w:rsid w:val="00BC6D06"/>
    <w:rsid w:val="00BC6DC7"/>
    <w:rsid w:val="00BC728D"/>
    <w:rsid w:val="00BC7598"/>
    <w:rsid w:val="00BC7D30"/>
    <w:rsid w:val="00BD0B84"/>
    <w:rsid w:val="00BD161E"/>
    <w:rsid w:val="00BD16F0"/>
    <w:rsid w:val="00BD26A8"/>
    <w:rsid w:val="00BD3465"/>
    <w:rsid w:val="00BE0660"/>
    <w:rsid w:val="00BE0E59"/>
    <w:rsid w:val="00BE3098"/>
    <w:rsid w:val="00BE4581"/>
    <w:rsid w:val="00BE4A60"/>
    <w:rsid w:val="00BE4A64"/>
    <w:rsid w:val="00BE5085"/>
    <w:rsid w:val="00BE5C23"/>
    <w:rsid w:val="00BE5C40"/>
    <w:rsid w:val="00BE5EC4"/>
    <w:rsid w:val="00BE5F13"/>
    <w:rsid w:val="00BE6DE1"/>
    <w:rsid w:val="00BF151C"/>
    <w:rsid w:val="00BF226E"/>
    <w:rsid w:val="00BF24FF"/>
    <w:rsid w:val="00BF26BF"/>
    <w:rsid w:val="00BF2DAC"/>
    <w:rsid w:val="00BF34BD"/>
    <w:rsid w:val="00BF3752"/>
    <w:rsid w:val="00BF47B9"/>
    <w:rsid w:val="00BF52C2"/>
    <w:rsid w:val="00BF5756"/>
    <w:rsid w:val="00BF6071"/>
    <w:rsid w:val="00BF626D"/>
    <w:rsid w:val="00C0006A"/>
    <w:rsid w:val="00C01B1C"/>
    <w:rsid w:val="00C02082"/>
    <w:rsid w:val="00C031A3"/>
    <w:rsid w:val="00C03A83"/>
    <w:rsid w:val="00C03EB0"/>
    <w:rsid w:val="00C05651"/>
    <w:rsid w:val="00C11AF5"/>
    <w:rsid w:val="00C12290"/>
    <w:rsid w:val="00C125A5"/>
    <w:rsid w:val="00C12D52"/>
    <w:rsid w:val="00C140B6"/>
    <w:rsid w:val="00C144B8"/>
    <w:rsid w:val="00C156C8"/>
    <w:rsid w:val="00C1647A"/>
    <w:rsid w:val="00C16BD8"/>
    <w:rsid w:val="00C2023A"/>
    <w:rsid w:val="00C20FA1"/>
    <w:rsid w:val="00C217E5"/>
    <w:rsid w:val="00C21AB7"/>
    <w:rsid w:val="00C21D61"/>
    <w:rsid w:val="00C232E1"/>
    <w:rsid w:val="00C2359A"/>
    <w:rsid w:val="00C2363E"/>
    <w:rsid w:val="00C23D4F"/>
    <w:rsid w:val="00C249B3"/>
    <w:rsid w:val="00C2560D"/>
    <w:rsid w:val="00C307F7"/>
    <w:rsid w:val="00C31104"/>
    <w:rsid w:val="00C31C3E"/>
    <w:rsid w:val="00C33922"/>
    <w:rsid w:val="00C34637"/>
    <w:rsid w:val="00C352E4"/>
    <w:rsid w:val="00C35911"/>
    <w:rsid w:val="00C36A57"/>
    <w:rsid w:val="00C36C15"/>
    <w:rsid w:val="00C36C8B"/>
    <w:rsid w:val="00C37AFF"/>
    <w:rsid w:val="00C40694"/>
    <w:rsid w:val="00C4129F"/>
    <w:rsid w:val="00C41ACF"/>
    <w:rsid w:val="00C42BE6"/>
    <w:rsid w:val="00C4317A"/>
    <w:rsid w:val="00C43DEE"/>
    <w:rsid w:val="00C44E77"/>
    <w:rsid w:val="00C455E6"/>
    <w:rsid w:val="00C456EA"/>
    <w:rsid w:val="00C46C79"/>
    <w:rsid w:val="00C470CE"/>
    <w:rsid w:val="00C473F7"/>
    <w:rsid w:val="00C47C48"/>
    <w:rsid w:val="00C47EAD"/>
    <w:rsid w:val="00C5019A"/>
    <w:rsid w:val="00C50432"/>
    <w:rsid w:val="00C508D6"/>
    <w:rsid w:val="00C50F64"/>
    <w:rsid w:val="00C51514"/>
    <w:rsid w:val="00C52D9A"/>
    <w:rsid w:val="00C539C4"/>
    <w:rsid w:val="00C53E4E"/>
    <w:rsid w:val="00C5562C"/>
    <w:rsid w:val="00C55A53"/>
    <w:rsid w:val="00C55FA6"/>
    <w:rsid w:val="00C56730"/>
    <w:rsid w:val="00C575F9"/>
    <w:rsid w:val="00C57BA5"/>
    <w:rsid w:val="00C6040A"/>
    <w:rsid w:val="00C60877"/>
    <w:rsid w:val="00C62C96"/>
    <w:rsid w:val="00C63114"/>
    <w:rsid w:val="00C632F8"/>
    <w:rsid w:val="00C634FD"/>
    <w:rsid w:val="00C63A3E"/>
    <w:rsid w:val="00C652A9"/>
    <w:rsid w:val="00C65435"/>
    <w:rsid w:val="00C6655A"/>
    <w:rsid w:val="00C67C33"/>
    <w:rsid w:val="00C71E43"/>
    <w:rsid w:val="00C725CD"/>
    <w:rsid w:val="00C72A15"/>
    <w:rsid w:val="00C73426"/>
    <w:rsid w:val="00C7400C"/>
    <w:rsid w:val="00C7680E"/>
    <w:rsid w:val="00C80B42"/>
    <w:rsid w:val="00C813A6"/>
    <w:rsid w:val="00C82BD1"/>
    <w:rsid w:val="00C82F97"/>
    <w:rsid w:val="00C83188"/>
    <w:rsid w:val="00C848BA"/>
    <w:rsid w:val="00C84C75"/>
    <w:rsid w:val="00C85CE3"/>
    <w:rsid w:val="00C86091"/>
    <w:rsid w:val="00C86F23"/>
    <w:rsid w:val="00C872E4"/>
    <w:rsid w:val="00C8785C"/>
    <w:rsid w:val="00C9044B"/>
    <w:rsid w:val="00C91CC5"/>
    <w:rsid w:val="00C92730"/>
    <w:rsid w:val="00C948FF"/>
    <w:rsid w:val="00C94969"/>
    <w:rsid w:val="00C9538D"/>
    <w:rsid w:val="00C97836"/>
    <w:rsid w:val="00C97BF6"/>
    <w:rsid w:val="00CA0134"/>
    <w:rsid w:val="00CA0C86"/>
    <w:rsid w:val="00CA18DB"/>
    <w:rsid w:val="00CA1A09"/>
    <w:rsid w:val="00CA1A91"/>
    <w:rsid w:val="00CA2370"/>
    <w:rsid w:val="00CA245E"/>
    <w:rsid w:val="00CA39E8"/>
    <w:rsid w:val="00CA47D1"/>
    <w:rsid w:val="00CA5B2A"/>
    <w:rsid w:val="00CA6558"/>
    <w:rsid w:val="00CA66C4"/>
    <w:rsid w:val="00CA74E9"/>
    <w:rsid w:val="00CB12F3"/>
    <w:rsid w:val="00CB1717"/>
    <w:rsid w:val="00CB2CE5"/>
    <w:rsid w:val="00CB3866"/>
    <w:rsid w:val="00CB486F"/>
    <w:rsid w:val="00CB63C5"/>
    <w:rsid w:val="00CB68E1"/>
    <w:rsid w:val="00CB6CFE"/>
    <w:rsid w:val="00CC059B"/>
    <w:rsid w:val="00CC0D93"/>
    <w:rsid w:val="00CC1040"/>
    <w:rsid w:val="00CC10E9"/>
    <w:rsid w:val="00CC1546"/>
    <w:rsid w:val="00CC4B0E"/>
    <w:rsid w:val="00CC5BE4"/>
    <w:rsid w:val="00CC5C1C"/>
    <w:rsid w:val="00CC5FA5"/>
    <w:rsid w:val="00CC6597"/>
    <w:rsid w:val="00CC699C"/>
    <w:rsid w:val="00CC7154"/>
    <w:rsid w:val="00CC71E0"/>
    <w:rsid w:val="00CD0499"/>
    <w:rsid w:val="00CD13C5"/>
    <w:rsid w:val="00CD1527"/>
    <w:rsid w:val="00CD1DF9"/>
    <w:rsid w:val="00CD24C1"/>
    <w:rsid w:val="00CD29E0"/>
    <w:rsid w:val="00CD33E9"/>
    <w:rsid w:val="00CD3CDD"/>
    <w:rsid w:val="00CD5608"/>
    <w:rsid w:val="00CD642D"/>
    <w:rsid w:val="00CD6FAD"/>
    <w:rsid w:val="00CD7003"/>
    <w:rsid w:val="00CD7806"/>
    <w:rsid w:val="00CE027C"/>
    <w:rsid w:val="00CE252C"/>
    <w:rsid w:val="00CE3197"/>
    <w:rsid w:val="00CE47B1"/>
    <w:rsid w:val="00CE512D"/>
    <w:rsid w:val="00CE5DF8"/>
    <w:rsid w:val="00CE7B1C"/>
    <w:rsid w:val="00CF148B"/>
    <w:rsid w:val="00CF19BE"/>
    <w:rsid w:val="00CF1B84"/>
    <w:rsid w:val="00CF1CB8"/>
    <w:rsid w:val="00CF26E6"/>
    <w:rsid w:val="00CF2FE2"/>
    <w:rsid w:val="00CF38B3"/>
    <w:rsid w:val="00CF3A11"/>
    <w:rsid w:val="00CF3DA6"/>
    <w:rsid w:val="00CF4A1D"/>
    <w:rsid w:val="00CF53FC"/>
    <w:rsid w:val="00CF5BD9"/>
    <w:rsid w:val="00CF648A"/>
    <w:rsid w:val="00CF66EA"/>
    <w:rsid w:val="00CF6E01"/>
    <w:rsid w:val="00CF71C3"/>
    <w:rsid w:val="00CF7793"/>
    <w:rsid w:val="00D01992"/>
    <w:rsid w:val="00D01F83"/>
    <w:rsid w:val="00D0208A"/>
    <w:rsid w:val="00D03534"/>
    <w:rsid w:val="00D03610"/>
    <w:rsid w:val="00D04830"/>
    <w:rsid w:val="00D07853"/>
    <w:rsid w:val="00D10539"/>
    <w:rsid w:val="00D11811"/>
    <w:rsid w:val="00D11F5B"/>
    <w:rsid w:val="00D12194"/>
    <w:rsid w:val="00D12566"/>
    <w:rsid w:val="00D12B57"/>
    <w:rsid w:val="00D13609"/>
    <w:rsid w:val="00D136EB"/>
    <w:rsid w:val="00D141A4"/>
    <w:rsid w:val="00D144DC"/>
    <w:rsid w:val="00D14780"/>
    <w:rsid w:val="00D173C9"/>
    <w:rsid w:val="00D20582"/>
    <w:rsid w:val="00D20A56"/>
    <w:rsid w:val="00D20D02"/>
    <w:rsid w:val="00D20DBE"/>
    <w:rsid w:val="00D21DCC"/>
    <w:rsid w:val="00D220C6"/>
    <w:rsid w:val="00D2279E"/>
    <w:rsid w:val="00D231EF"/>
    <w:rsid w:val="00D240CF"/>
    <w:rsid w:val="00D24197"/>
    <w:rsid w:val="00D2534B"/>
    <w:rsid w:val="00D2575B"/>
    <w:rsid w:val="00D26BDB"/>
    <w:rsid w:val="00D272EF"/>
    <w:rsid w:val="00D27B98"/>
    <w:rsid w:val="00D30193"/>
    <w:rsid w:val="00D31377"/>
    <w:rsid w:val="00D3269B"/>
    <w:rsid w:val="00D32FF6"/>
    <w:rsid w:val="00D33512"/>
    <w:rsid w:val="00D33D93"/>
    <w:rsid w:val="00D34D43"/>
    <w:rsid w:val="00D37099"/>
    <w:rsid w:val="00D373EF"/>
    <w:rsid w:val="00D379ED"/>
    <w:rsid w:val="00D425E5"/>
    <w:rsid w:val="00D42D15"/>
    <w:rsid w:val="00D43080"/>
    <w:rsid w:val="00D43164"/>
    <w:rsid w:val="00D43FFF"/>
    <w:rsid w:val="00D44190"/>
    <w:rsid w:val="00D444BC"/>
    <w:rsid w:val="00D4504F"/>
    <w:rsid w:val="00D454FA"/>
    <w:rsid w:val="00D456A5"/>
    <w:rsid w:val="00D45D7B"/>
    <w:rsid w:val="00D46269"/>
    <w:rsid w:val="00D46E98"/>
    <w:rsid w:val="00D505D7"/>
    <w:rsid w:val="00D5112B"/>
    <w:rsid w:val="00D51B0F"/>
    <w:rsid w:val="00D527D5"/>
    <w:rsid w:val="00D53060"/>
    <w:rsid w:val="00D538B9"/>
    <w:rsid w:val="00D53F16"/>
    <w:rsid w:val="00D55B50"/>
    <w:rsid w:val="00D568D7"/>
    <w:rsid w:val="00D60289"/>
    <w:rsid w:val="00D6043C"/>
    <w:rsid w:val="00D623C0"/>
    <w:rsid w:val="00D629EB"/>
    <w:rsid w:val="00D63071"/>
    <w:rsid w:val="00D64F56"/>
    <w:rsid w:val="00D654B5"/>
    <w:rsid w:val="00D65E07"/>
    <w:rsid w:val="00D6604C"/>
    <w:rsid w:val="00D66564"/>
    <w:rsid w:val="00D67AEB"/>
    <w:rsid w:val="00D67EBC"/>
    <w:rsid w:val="00D705A7"/>
    <w:rsid w:val="00D71A72"/>
    <w:rsid w:val="00D72196"/>
    <w:rsid w:val="00D736D7"/>
    <w:rsid w:val="00D73B98"/>
    <w:rsid w:val="00D73DA6"/>
    <w:rsid w:val="00D74AB9"/>
    <w:rsid w:val="00D74D07"/>
    <w:rsid w:val="00D7560C"/>
    <w:rsid w:val="00D758E2"/>
    <w:rsid w:val="00D766E0"/>
    <w:rsid w:val="00D77946"/>
    <w:rsid w:val="00D80412"/>
    <w:rsid w:val="00D831F9"/>
    <w:rsid w:val="00D84718"/>
    <w:rsid w:val="00D8565C"/>
    <w:rsid w:val="00D85997"/>
    <w:rsid w:val="00D85A08"/>
    <w:rsid w:val="00D85D8E"/>
    <w:rsid w:val="00D85F39"/>
    <w:rsid w:val="00D86669"/>
    <w:rsid w:val="00D86840"/>
    <w:rsid w:val="00D86F8E"/>
    <w:rsid w:val="00D902D3"/>
    <w:rsid w:val="00D91150"/>
    <w:rsid w:val="00D919C3"/>
    <w:rsid w:val="00D91A6F"/>
    <w:rsid w:val="00D921EC"/>
    <w:rsid w:val="00D92251"/>
    <w:rsid w:val="00D9238E"/>
    <w:rsid w:val="00D92AA7"/>
    <w:rsid w:val="00D92C45"/>
    <w:rsid w:val="00D92C57"/>
    <w:rsid w:val="00D93071"/>
    <w:rsid w:val="00D930FC"/>
    <w:rsid w:val="00D93D66"/>
    <w:rsid w:val="00D9446F"/>
    <w:rsid w:val="00D95EC7"/>
    <w:rsid w:val="00D97EEA"/>
    <w:rsid w:val="00DA0156"/>
    <w:rsid w:val="00DA030B"/>
    <w:rsid w:val="00DA0E6B"/>
    <w:rsid w:val="00DA15DF"/>
    <w:rsid w:val="00DA2ABD"/>
    <w:rsid w:val="00DA2EEA"/>
    <w:rsid w:val="00DA316B"/>
    <w:rsid w:val="00DA346C"/>
    <w:rsid w:val="00DA3473"/>
    <w:rsid w:val="00DA3488"/>
    <w:rsid w:val="00DA3814"/>
    <w:rsid w:val="00DA57CC"/>
    <w:rsid w:val="00DA5FAB"/>
    <w:rsid w:val="00DA663B"/>
    <w:rsid w:val="00DA68BD"/>
    <w:rsid w:val="00DA6B8D"/>
    <w:rsid w:val="00DA6B8F"/>
    <w:rsid w:val="00DB05E6"/>
    <w:rsid w:val="00DB0BDB"/>
    <w:rsid w:val="00DB0C20"/>
    <w:rsid w:val="00DB0D3A"/>
    <w:rsid w:val="00DB2066"/>
    <w:rsid w:val="00DB21DA"/>
    <w:rsid w:val="00DB29C6"/>
    <w:rsid w:val="00DB4ABA"/>
    <w:rsid w:val="00DB4E2B"/>
    <w:rsid w:val="00DB59FE"/>
    <w:rsid w:val="00DB6DD5"/>
    <w:rsid w:val="00DB6F71"/>
    <w:rsid w:val="00DB7225"/>
    <w:rsid w:val="00DB75AB"/>
    <w:rsid w:val="00DC0486"/>
    <w:rsid w:val="00DC2F37"/>
    <w:rsid w:val="00DC3860"/>
    <w:rsid w:val="00DC3C6B"/>
    <w:rsid w:val="00DC52AD"/>
    <w:rsid w:val="00DC5698"/>
    <w:rsid w:val="00DC5CC5"/>
    <w:rsid w:val="00DC7067"/>
    <w:rsid w:val="00DC73D8"/>
    <w:rsid w:val="00DC75FC"/>
    <w:rsid w:val="00DC7C65"/>
    <w:rsid w:val="00DD06C0"/>
    <w:rsid w:val="00DD0B60"/>
    <w:rsid w:val="00DD1BCC"/>
    <w:rsid w:val="00DD26D9"/>
    <w:rsid w:val="00DD2823"/>
    <w:rsid w:val="00DD2C1A"/>
    <w:rsid w:val="00DD2C8F"/>
    <w:rsid w:val="00DD39D8"/>
    <w:rsid w:val="00DD3B73"/>
    <w:rsid w:val="00DD3DF4"/>
    <w:rsid w:val="00DD4887"/>
    <w:rsid w:val="00DD488F"/>
    <w:rsid w:val="00DD6798"/>
    <w:rsid w:val="00DE1D94"/>
    <w:rsid w:val="00DE5908"/>
    <w:rsid w:val="00DF08BD"/>
    <w:rsid w:val="00DF110A"/>
    <w:rsid w:val="00DF137C"/>
    <w:rsid w:val="00DF21E1"/>
    <w:rsid w:val="00DF6760"/>
    <w:rsid w:val="00DF77A1"/>
    <w:rsid w:val="00E00CB0"/>
    <w:rsid w:val="00E00F78"/>
    <w:rsid w:val="00E03A12"/>
    <w:rsid w:val="00E03A3B"/>
    <w:rsid w:val="00E045C6"/>
    <w:rsid w:val="00E05025"/>
    <w:rsid w:val="00E05337"/>
    <w:rsid w:val="00E05A4F"/>
    <w:rsid w:val="00E05CBD"/>
    <w:rsid w:val="00E05CE9"/>
    <w:rsid w:val="00E06096"/>
    <w:rsid w:val="00E06520"/>
    <w:rsid w:val="00E07093"/>
    <w:rsid w:val="00E07530"/>
    <w:rsid w:val="00E10552"/>
    <w:rsid w:val="00E119DC"/>
    <w:rsid w:val="00E11D7F"/>
    <w:rsid w:val="00E1217E"/>
    <w:rsid w:val="00E1245C"/>
    <w:rsid w:val="00E13406"/>
    <w:rsid w:val="00E13F31"/>
    <w:rsid w:val="00E16712"/>
    <w:rsid w:val="00E17A1E"/>
    <w:rsid w:val="00E2158D"/>
    <w:rsid w:val="00E215C3"/>
    <w:rsid w:val="00E22A50"/>
    <w:rsid w:val="00E2320D"/>
    <w:rsid w:val="00E259A9"/>
    <w:rsid w:val="00E25A5F"/>
    <w:rsid w:val="00E25B77"/>
    <w:rsid w:val="00E276CA"/>
    <w:rsid w:val="00E27D8F"/>
    <w:rsid w:val="00E3025D"/>
    <w:rsid w:val="00E31A71"/>
    <w:rsid w:val="00E31AB6"/>
    <w:rsid w:val="00E322FF"/>
    <w:rsid w:val="00E32ABE"/>
    <w:rsid w:val="00E337EE"/>
    <w:rsid w:val="00E33D76"/>
    <w:rsid w:val="00E35020"/>
    <w:rsid w:val="00E35148"/>
    <w:rsid w:val="00E35181"/>
    <w:rsid w:val="00E367A7"/>
    <w:rsid w:val="00E37909"/>
    <w:rsid w:val="00E40F08"/>
    <w:rsid w:val="00E4136C"/>
    <w:rsid w:val="00E42E5C"/>
    <w:rsid w:val="00E45779"/>
    <w:rsid w:val="00E46260"/>
    <w:rsid w:val="00E46298"/>
    <w:rsid w:val="00E47223"/>
    <w:rsid w:val="00E47F58"/>
    <w:rsid w:val="00E50AED"/>
    <w:rsid w:val="00E50DA3"/>
    <w:rsid w:val="00E5118E"/>
    <w:rsid w:val="00E52829"/>
    <w:rsid w:val="00E5319E"/>
    <w:rsid w:val="00E5353B"/>
    <w:rsid w:val="00E53C88"/>
    <w:rsid w:val="00E53D21"/>
    <w:rsid w:val="00E542BE"/>
    <w:rsid w:val="00E55604"/>
    <w:rsid w:val="00E557C5"/>
    <w:rsid w:val="00E561D5"/>
    <w:rsid w:val="00E564CF"/>
    <w:rsid w:val="00E56A78"/>
    <w:rsid w:val="00E56BC6"/>
    <w:rsid w:val="00E573B6"/>
    <w:rsid w:val="00E576A1"/>
    <w:rsid w:val="00E57CC5"/>
    <w:rsid w:val="00E60A2B"/>
    <w:rsid w:val="00E61FD5"/>
    <w:rsid w:val="00E62FAE"/>
    <w:rsid w:val="00E63372"/>
    <w:rsid w:val="00E6402F"/>
    <w:rsid w:val="00E64091"/>
    <w:rsid w:val="00E642DC"/>
    <w:rsid w:val="00E64E80"/>
    <w:rsid w:val="00E652BE"/>
    <w:rsid w:val="00E65707"/>
    <w:rsid w:val="00E65B5D"/>
    <w:rsid w:val="00E6793F"/>
    <w:rsid w:val="00E70F5A"/>
    <w:rsid w:val="00E719F8"/>
    <w:rsid w:val="00E724B1"/>
    <w:rsid w:val="00E73E2C"/>
    <w:rsid w:val="00E75624"/>
    <w:rsid w:val="00E76B53"/>
    <w:rsid w:val="00E8065C"/>
    <w:rsid w:val="00E806D7"/>
    <w:rsid w:val="00E814E5"/>
    <w:rsid w:val="00E81B32"/>
    <w:rsid w:val="00E82CCE"/>
    <w:rsid w:val="00E82FA6"/>
    <w:rsid w:val="00E84995"/>
    <w:rsid w:val="00E86160"/>
    <w:rsid w:val="00E86604"/>
    <w:rsid w:val="00E8787E"/>
    <w:rsid w:val="00E90625"/>
    <w:rsid w:val="00E90DC5"/>
    <w:rsid w:val="00E91287"/>
    <w:rsid w:val="00E91D89"/>
    <w:rsid w:val="00E927EA"/>
    <w:rsid w:val="00E92A2C"/>
    <w:rsid w:val="00E92D38"/>
    <w:rsid w:val="00E93C5F"/>
    <w:rsid w:val="00E946B6"/>
    <w:rsid w:val="00E94CB0"/>
    <w:rsid w:val="00E94E55"/>
    <w:rsid w:val="00E975F2"/>
    <w:rsid w:val="00E97EED"/>
    <w:rsid w:val="00EA1BA0"/>
    <w:rsid w:val="00EA1CA4"/>
    <w:rsid w:val="00EA1D99"/>
    <w:rsid w:val="00EA293A"/>
    <w:rsid w:val="00EA3FB6"/>
    <w:rsid w:val="00EA42AA"/>
    <w:rsid w:val="00EA43FB"/>
    <w:rsid w:val="00EA55CE"/>
    <w:rsid w:val="00EA5AC0"/>
    <w:rsid w:val="00EA5CBE"/>
    <w:rsid w:val="00EA6D72"/>
    <w:rsid w:val="00EB13C5"/>
    <w:rsid w:val="00EB1B58"/>
    <w:rsid w:val="00EB2D66"/>
    <w:rsid w:val="00EB2EF8"/>
    <w:rsid w:val="00EB337A"/>
    <w:rsid w:val="00EB34AB"/>
    <w:rsid w:val="00EB4933"/>
    <w:rsid w:val="00EB5137"/>
    <w:rsid w:val="00EB5598"/>
    <w:rsid w:val="00EB56D4"/>
    <w:rsid w:val="00EB5F66"/>
    <w:rsid w:val="00EB635E"/>
    <w:rsid w:val="00EB63E6"/>
    <w:rsid w:val="00EB7E4B"/>
    <w:rsid w:val="00EC00FF"/>
    <w:rsid w:val="00EC0166"/>
    <w:rsid w:val="00EC0AA4"/>
    <w:rsid w:val="00EC0FD6"/>
    <w:rsid w:val="00EC1877"/>
    <w:rsid w:val="00EC2BC4"/>
    <w:rsid w:val="00EC3608"/>
    <w:rsid w:val="00EC39B9"/>
    <w:rsid w:val="00EC3D4B"/>
    <w:rsid w:val="00EC3EC7"/>
    <w:rsid w:val="00EC5465"/>
    <w:rsid w:val="00EC5B46"/>
    <w:rsid w:val="00EC730D"/>
    <w:rsid w:val="00ED0622"/>
    <w:rsid w:val="00ED0685"/>
    <w:rsid w:val="00ED071F"/>
    <w:rsid w:val="00ED07FE"/>
    <w:rsid w:val="00ED0CCF"/>
    <w:rsid w:val="00ED0FB5"/>
    <w:rsid w:val="00ED19C8"/>
    <w:rsid w:val="00ED1B51"/>
    <w:rsid w:val="00ED1E3D"/>
    <w:rsid w:val="00ED1F85"/>
    <w:rsid w:val="00ED2BB5"/>
    <w:rsid w:val="00ED4BA4"/>
    <w:rsid w:val="00ED5DC4"/>
    <w:rsid w:val="00ED71EC"/>
    <w:rsid w:val="00ED7FCF"/>
    <w:rsid w:val="00EE0C93"/>
    <w:rsid w:val="00EE179B"/>
    <w:rsid w:val="00EE47E9"/>
    <w:rsid w:val="00EE485F"/>
    <w:rsid w:val="00EE4F1C"/>
    <w:rsid w:val="00EE5ED5"/>
    <w:rsid w:val="00EE5F50"/>
    <w:rsid w:val="00EE64E4"/>
    <w:rsid w:val="00EE68AD"/>
    <w:rsid w:val="00EE6C56"/>
    <w:rsid w:val="00EE6EB2"/>
    <w:rsid w:val="00EF0477"/>
    <w:rsid w:val="00EF0960"/>
    <w:rsid w:val="00EF1512"/>
    <w:rsid w:val="00EF192B"/>
    <w:rsid w:val="00EF1EFA"/>
    <w:rsid w:val="00EF304E"/>
    <w:rsid w:val="00EF3CBB"/>
    <w:rsid w:val="00EF3F9A"/>
    <w:rsid w:val="00EF4026"/>
    <w:rsid w:val="00EF454C"/>
    <w:rsid w:val="00EF5882"/>
    <w:rsid w:val="00EF6E67"/>
    <w:rsid w:val="00F00D36"/>
    <w:rsid w:val="00F017E1"/>
    <w:rsid w:val="00F025FA"/>
    <w:rsid w:val="00F029B4"/>
    <w:rsid w:val="00F036A3"/>
    <w:rsid w:val="00F03DB8"/>
    <w:rsid w:val="00F051E1"/>
    <w:rsid w:val="00F072E9"/>
    <w:rsid w:val="00F0781E"/>
    <w:rsid w:val="00F07E0B"/>
    <w:rsid w:val="00F105C7"/>
    <w:rsid w:val="00F107B0"/>
    <w:rsid w:val="00F10831"/>
    <w:rsid w:val="00F11C11"/>
    <w:rsid w:val="00F13BAB"/>
    <w:rsid w:val="00F14564"/>
    <w:rsid w:val="00F15174"/>
    <w:rsid w:val="00F15A87"/>
    <w:rsid w:val="00F202EC"/>
    <w:rsid w:val="00F21F58"/>
    <w:rsid w:val="00F2233C"/>
    <w:rsid w:val="00F22930"/>
    <w:rsid w:val="00F23770"/>
    <w:rsid w:val="00F24D60"/>
    <w:rsid w:val="00F2588B"/>
    <w:rsid w:val="00F2688E"/>
    <w:rsid w:val="00F26BA7"/>
    <w:rsid w:val="00F3073D"/>
    <w:rsid w:val="00F309E8"/>
    <w:rsid w:val="00F318FB"/>
    <w:rsid w:val="00F31E55"/>
    <w:rsid w:val="00F32299"/>
    <w:rsid w:val="00F322DA"/>
    <w:rsid w:val="00F32EC1"/>
    <w:rsid w:val="00F3300B"/>
    <w:rsid w:val="00F33FB6"/>
    <w:rsid w:val="00F35F00"/>
    <w:rsid w:val="00F3643F"/>
    <w:rsid w:val="00F37C16"/>
    <w:rsid w:val="00F40745"/>
    <w:rsid w:val="00F42B50"/>
    <w:rsid w:val="00F42C26"/>
    <w:rsid w:val="00F434BA"/>
    <w:rsid w:val="00F45EA7"/>
    <w:rsid w:val="00F46772"/>
    <w:rsid w:val="00F467D5"/>
    <w:rsid w:val="00F46B09"/>
    <w:rsid w:val="00F4737C"/>
    <w:rsid w:val="00F47CA0"/>
    <w:rsid w:val="00F50140"/>
    <w:rsid w:val="00F5117C"/>
    <w:rsid w:val="00F514DA"/>
    <w:rsid w:val="00F52386"/>
    <w:rsid w:val="00F52C8C"/>
    <w:rsid w:val="00F52CD6"/>
    <w:rsid w:val="00F52DFF"/>
    <w:rsid w:val="00F5327D"/>
    <w:rsid w:val="00F5590B"/>
    <w:rsid w:val="00F55B96"/>
    <w:rsid w:val="00F55F83"/>
    <w:rsid w:val="00F6128C"/>
    <w:rsid w:val="00F6198C"/>
    <w:rsid w:val="00F61A5B"/>
    <w:rsid w:val="00F61E5F"/>
    <w:rsid w:val="00F628B5"/>
    <w:rsid w:val="00F628B6"/>
    <w:rsid w:val="00F631D4"/>
    <w:rsid w:val="00F63FB7"/>
    <w:rsid w:val="00F64133"/>
    <w:rsid w:val="00F6484F"/>
    <w:rsid w:val="00F6541E"/>
    <w:rsid w:val="00F663B1"/>
    <w:rsid w:val="00F6761A"/>
    <w:rsid w:val="00F67D6A"/>
    <w:rsid w:val="00F7137F"/>
    <w:rsid w:val="00F71397"/>
    <w:rsid w:val="00F72BBD"/>
    <w:rsid w:val="00F72E62"/>
    <w:rsid w:val="00F7303C"/>
    <w:rsid w:val="00F73121"/>
    <w:rsid w:val="00F73F17"/>
    <w:rsid w:val="00F75ACF"/>
    <w:rsid w:val="00F77531"/>
    <w:rsid w:val="00F777BD"/>
    <w:rsid w:val="00F80F7D"/>
    <w:rsid w:val="00F82E87"/>
    <w:rsid w:val="00F83D0E"/>
    <w:rsid w:val="00F83DB1"/>
    <w:rsid w:val="00F84505"/>
    <w:rsid w:val="00F84EE3"/>
    <w:rsid w:val="00F8632E"/>
    <w:rsid w:val="00F8632F"/>
    <w:rsid w:val="00F86B8F"/>
    <w:rsid w:val="00F91E19"/>
    <w:rsid w:val="00F91F53"/>
    <w:rsid w:val="00F93514"/>
    <w:rsid w:val="00F938ED"/>
    <w:rsid w:val="00F957F3"/>
    <w:rsid w:val="00F963DC"/>
    <w:rsid w:val="00F97EC0"/>
    <w:rsid w:val="00FA0DB3"/>
    <w:rsid w:val="00FA3BD4"/>
    <w:rsid w:val="00FA3DED"/>
    <w:rsid w:val="00FA426F"/>
    <w:rsid w:val="00FA5ACB"/>
    <w:rsid w:val="00FA6327"/>
    <w:rsid w:val="00FA66D2"/>
    <w:rsid w:val="00FA6967"/>
    <w:rsid w:val="00FA6CF9"/>
    <w:rsid w:val="00FA7445"/>
    <w:rsid w:val="00FA7DBB"/>
    <w:rsid w:val="00FB0C36"/>
    <w:rsid w:val="00FB112F"/>
    <w:rsid w:val="00FB11BC"/>
    <w:rsid w:val="00FB1591"/>
    <w:rsid w:val="00FB2AA4"/>
    <w:rsid w:val="00FB3BE4"/>
    <w:rsid w:val="00FB44AB"/>
    <w:rsid w:val="00FB44E6"/>
    <w:rsid w:val="00FB4D28"/>
    <w:rsid w:val="00FB4E1B"/>
    <w:rsid w:val="00FB5093"/>
    <w:rsid w:val="00FB50FC"/>
    <w:rsid w:val="00FB6125"/>
    <w:rsid w:val="00FB6A5A"/>
    <w:rsid w:val="00FB7001"/>
    <w:rsid w:val="00FB733F"/>
    <w:rsid w:val="00FB77A5"/>
    <w:rsid w:val="00FC0D5E"/>
    <w:rsid w:val="00FC46CE"/>
    <w:rsid w:val="00FC5320"/>
    <w:rsid w:val="00FC5984"/>
    <w:rsid w:val="00FC5BC8"/>
    <w:rsid w:val="00FC6522"/>
    <w:rsid w:val="00FC65BB"/>
    <w:rsid w:val="00FC6D6F"/>
    <w:rsid w:val="00FC7C92"/>
    <w:rsid w:val="00FC7E9C"/>
    <w:rsid w:val="00FD0FF1"/>
    <w:rsid w:val="00FD1425"/>
    <w:rsid w:val="00FD14B7"/>
    <w:rsid w:val="00FD19BC"/>
    <w:rsid w:val="00FD1E22"/>
    <w:rsid w:val="00FD23E1"/>
    <w:rsid w:val="00FD4434"/>
    <w:rsid w:val="00FD445F"/>
    <w:rsid w:val="00FD478C"/>
    <w:rsid w:val="00FD4948"/>
    <w:rsid w:val="00FD6F31"/>
    <w:rsid w:val="00FD7A26"/>
    <w:rsid w:val="00FE00B9"/>
    <w:rsid w:val="00FE12E1"/>
    <w:rsid w:val="00FE3504"/>
    <w:rsid w:val="00FE5683"/>
    <w:rsid w:val="00FE6B8E"/>
    <w:rsid w:val="00FE7A0D"/>
    <w:rsid w:val="00FE7EFD"/>
    <w:rsid w:val="00FF1567"/>
    <w:rsid w:val="00FF1C3A"/>
    <w:rsid w:val="00FF1EE7"/>
    <w:rsid w:val="00FF3D33"/>
    <w:rsid w:val="00FF3F24"/>
    <w:rsid w:val="00FF645C"/>
    <w:rsid w:val="00FF6626"/>
    <w:rsid w:val="00FF6985"/>
    <w:rsid w:val="00FF6CC1"/>
    <w:rsid w:val="00FF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CF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85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24E"/>
    <w:pPr>
      <w:widowControl w:val="0"/>
      <w:autoSpaceDE w:val="0"/>
      <w:autoSpaceDN w:val="0"/>
      <w:adjustRightInd w:val="0"/>
    </w:pPr>
    <w:rPr>
      <w:rFonts w:ascii="TCNKT Y+ Helvetica" w:hAnsi="TCNKT Y+ Helvetica" w:cs="TCNKT Y+ Helvetica"/>
      <w:color w:val="000000"/>
      <w:sz w:val="24"/>
      <w:szCs w:val="24"/>
    </w:rPr>
  </w:style>
  <w:style w:type="paragraph" w:styleId="Header">
    <w:name w:val="header"/>
    <w:basedOn w:val="Normal"/>
    <w:rsid w:val="00BC1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C104D"/>
    <w:pPr>
      <w:tabs>
        <w:tab w:val="center" w:pos="4320"/>
        <w:tab w:val="right" w:pos="8640"/>
      </w:tabs>
    </w:pPr>
  </w:style>
  <w:style w:type="paragraph" w:customStyle="1" w:styleId="Style1">
    <w:name w:val="Style1"/>
    <w:basedOn w:val="Normal"/>
    <w:next w:val="PlainText"/>
    <w:rsid w:val="00290FAC"/>
    <w:rPr>
      <w:spacing w:val="374"/>
    </w:rPr>
  </w:style>
  <w:style w:type="paragraph" w:styleId="PlainText">
    <w:name w:val="Plain Text"/>
    <w:basedOn w:val="Normal"/>
    <w:rsid w:val="00290FAC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rsid w:val="007166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iis-1</Template>
  <TotalTime>0</TotalTime>
  <Pages>1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Intensive Family Reunification Services-Vendor Invoice</vt:lpstr>
    </vt:vector>
  </TitlesOfParts>
  <Company>Missouri Department of Social Services</Company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Intensive Family Reunification Services-Vendor Invoice</dc:title>
  <dc:creator>Townsend, Keith</dc:creator>
  <cp:lastModifiedBy>Townsend, Keith</cp:lastModifiedBy>
  <cp:revision>1</cp:revision>
  <cp:lastPrinted>2008-05-06T20:41:00Z</cp:lastPrinted>
  <dcterms:created xsi:type="dcterms:W3CDTF">2019-09-30T13:06:00Z</dcterms:created>
  <dcterms:modified xsi:type="dcterms:W3CDTF">2019-09-30T13:06:00Z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 completed">
    <vt:lpwstr>05/2008</vt:lpwstr>
  </property>
</Properties>
</file>