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000"/>
      </w:tblPr>
      <w:tblGrid>
        <w:gridCol w:w="1080"/>
        <w:gridCol w:w="1665"/>
        <w:gridCol w:w="915"/>
        <w:gridCol w:w="1830"/>
        <w:gridCol w:w="1830"/>
        <w:gridCol w:w="1230"/>
        <w:gridCol w:w="2430"/>
      </w:tblGrid>
      <w:tr w:rsidR="008E271C" w:rsidRPr="00EF2460" w:rsidTr="005A7D4C">
        <w:trPr>
          <w:cantSplit/>
          <w:trHeight w:val="831"/>
        </w:trPr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920412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6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Default="008E271C" w:rsidP="002D294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2D294E" w:rsidRDefault="002D294E" w:rsidP="005C178D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2D294E">
              <w:rPr>
                <w:rFonts w:cs="Arial"/>
                <w:b/>
                <w:sz w:val="16"/>
                <w:szCs w:val="18"/>
              </w:rPr>
              <w:t xml:space="preserve">CHILD/FAMILY HEALTH AND DEVELOPMENT ASSESSMENT </w:t>
            </w:r>
          </w:p>
          <w:p w:rsidR="005C178D" w:rsidRPr="005C178D" w:rsidRDefault="005C178D" w:rsidP="005C178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C178D">
              <w:rPr>
                <w:rFonts w:cs="Arial"/>
                <w:sz w:val="16"/>
                <w:szCs w:val="18"/>
              </w:rPr>
              <w:t>ATTACHMENT A - PARENT INFORMATION</w:t>
            </w:r>
          </w:p>
        </w:tc>
      </w:tr>
      <w:tr w:rsidR="004420B6" w:rsidRPr="00EF2460" w:rsidTr="007C6933">
        <w:trPr>
          <w:cantSplit/>
          <w:trHeight w:val="432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B6" w:rsidRPr="00EF2460" w:rsidRDefault="00B22C88" w:rsidP="00495DB2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This form contains sensitive and confidential information regarding the child and his family and is protected by the</w:t>
            </w:r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“Health Insurance Portability and Accountability Act.”</w:t>
            </w:r>
            <w:r>
              <w:rPr>
                <w:rFonts w:cs="Arial"/>
                <w:b/>
                <w:sz w:val="18"/>
                <w:szCs w:val="18"/>
              </w:rPr>
              <w:t xml:space="preserve">  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>Neither the form nor its contents may be shared with any person not actively involved in the care and/or treatment of the child.</w:t>
            </w:r>
          </w:p>
        </w:tc>
      </w:tr>
      <w:tr w:rsidR="007C6933" w:rsidRPr="00EF2460" w:rsidTr="007C6933">
        <w:trPr>
          <w:cantSplit/>
          <w:trHeight w:val="144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C6933" w:rsidRPr="007C6933" w:rsidRDefault="007C6933" w:rsidP="007C6933">
            <w:pPr>
              <w:widowControl w:val="0"/>
              <w:overflowPunct w:val="0"/>
              <w:autoSpaceDE w:val="0"/>
              <w:autoSpaceDN w:val="0"/>
              <w:adjustRightInd w:val="0"/>
              <w:ind w:left="115" w:right="115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6277E5" w:rsidRPr="00EF2460" w:rsidTr="005A7D4C">
        <w:trPr>
          <w:cantSplit/>
          <w:trHeight w:val="504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7E5" w:rsidRDefault="00FB3886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Child’s Name</w:t>
            </w:r>
          </w:p>
          <w:p w:rsidR="006277E5" w:rsidRDefault="00B1044A" w:rsidP="00C5052A">
            <w:pPr>
              <w:rPr>
                <w:rFonts w:cs="Arial"/>
                <w:sz w:val="18"/>
                <w:szCs w:val="18"/>
              </w:rPr>
            </w:pPr>
            <w:r w:rsidRPr="00FD53E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277E5" w:rsidRPr="00FD53E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D53E9">
              <w:rPr>
                <w:rFonts w:cs="Arial"/>
                <w:sz w:val="18"/>
                <w:szCs w:val="18"/>
              </w:rPr>
            </w:r>
            <w:r w:rsidRPr="00FD53E9">
              <w:rPr>
                <w:rFonts w:cs="Arial"/>
                <w:sz w:val="18"/>
                <w:szCs w:val="18"/>
              </w:rPr>
              <w:fldChar w:fldCharType="separate"/>
            </w:r>
            <w:r w:rsidR="006277E5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6277E5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6277E5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6277E5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6277E5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Pr="00FD53E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90C76" w:rsidRPr="008257A4" w:rsidTr="005A7D4C">
        <w:trPr>
          <w:cantSplit/>
          <w:trHeight w:val="288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90C76" w:rsidRPr="007B3DA2" w:rsidRDefault="008378BA" w:rsidP="00C5052A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Arial"/>
                <w:b/>
                <w:szCs w:val="18"/>
              </w:rPr>
            </w:pPr>
            <w:r w:rsidRPr="00D002C9">
              <w:rPr>
                <w:rFonts w:cs="Arial"/>
                <w:b/>
                <w:sz w:val="24"/>
                <w:szCs w:val="18"/>
              </w:rPr>
              <w:t>MOTHER’S</w:t>
            </w:r>
            <w:r w:rsidR="00790C76" w:rsidRPr="00D002C9">
              <w:rPr>
                <w:rFonts w:cs="Arial"/>
                <w:b/>
                <w:sz w:val="24"/>
                <w:szCs w:val="18"/>
              </w:rPr>
              <w:t xml:space="preserve"> INFORMATION</w:t>
            </w:r>
          </w:p>
        </w:tc>
      </w:tr>
      <w:tr w:rsidR="00A826C9" w:rsidRPr="00EF2460" w:rsidTr="005A7D4C">
        <w:trPr>
          <w:cantSplit/>
          <w:trHeight w:val="504"/>
        </w:trPr>
        <w:tc>
          <w:tcPr>
            <w:tcW w:w="85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Mother’s Name:</w:t>
            </w:r>
          </w:p>
          <w:p w:rsidR="00A826C9" w:rsidRDefault="00B1044A" w:rsidP="00C5052A">
            <w:pPr>
              <w:rPr>
                <w:rFonts w:cs="Arial"/>
                <w:sz w:val="18"/>
                <w:szCs w:val="18"/>
              </w:rPr>
            </w:pPr>
            <w:r w:rsidRPr="00F2576F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F2576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2576F">
              <w:rPr>
                <w:rFonts w:cs="Arial"/>
                <w:sz w:val="18"/>
                <w:szCs w:val="18"/>
              </w:rPr>
            </w:r>
            <w:r w:rsidRPr="00F2576F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Pr="00F2576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DOB:</w:t>
            </w:r>
          </w:p>
          <w:p w:rsidR="00A826C9" w:rsidRDefault="00B1044A" w:rsidP="00C5052A">
            <w:pPr>
              <w:rPr>
                <w:rFonts w:cs="Arial"/>
                <w:sz w:val="18"/>
                <w:szCs w:val="18"/>
              </w:rPr>
            </w:pPr>
            <w:r w:rsidRPr="00F2576F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F2576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2576F">
              <w:rPr>
                <w:rFonts w:cs="Arial"/>
                <w:sz w:val="18"/>
                <w:szCs w:val="18"/>
              </w:rPr>
            </w:r>
            <w:r w:rsidRPr="00F2576F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Pr="00F2576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Address:</w:t>
            </w:r>
          </w:p>
          <w:p w:rsidR="00A826C9" w:rsidRDefault="00B1044A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Race:</w:t>
            </w:r>
          </w:p>
          <w:p w:rsidR="00A826C9" w:rsidRDefault="00B1044A" w:rsidP="00C5052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Hispanic:</w:t>
            </w:r>
          </w:p>
          <w:p w:rsidR="00A826C9" w:rsidRDefault="00B1044A" w:rsidP="00C5052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26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826C9">
              <w:rPr>
                <w:rFonts w:cs="Arial"/>
                <w:sz w:val="18"/>
                <w:szCs w:val="18"/>
              </w:rPr>
              <w:t xml:space="preserve"> Yes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26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826C9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Nationality Descent:</w:t>
            </w:r>
            <w:r w:rsidRPr="008D3F30">
              <w:rPr>
                <w:rFonts w:cs="Arial"/>
                <w:sz w:val="18"/>
                <w:szCs w:val="18"/>
              </w:rPr>
              <w:t xml:space="preserve"> </w:t>
            </w:r>
          </w:p>
          <w:p w:rsidR="00A826C9" w:rsidRDefault="00B1044A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Religion:</w:t>
            </w:r>
          </w:p>
          <w:p w:rsidR="00A826C9" w:rsidRDefault="00B1044A" w:rsidP="00C5052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Native American Heritage</w:t>
            </w:r>
          </w:p>
          <w:p w:rsidR="00A826C9" w:rsidRDefault="00B1044A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5"/>
            <w:r w:rsidR="00A826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0"/>
            <w:r w:rsidR="00A826C9">
              <w:rPr>
                <w:rFonts w:cs="Arial"/>
                <w:sz w:val="18"/>
                <w:szCs w:val="18"/>
              </w:rPr>
              <w:t xml:space="preserve"> Yes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6"/>
            <w:r w:rsidR="00A826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"/>
            <w:r w:rsidR="00A826C9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Specify Tribe</w:t>
            </w:r>
          </w:p>
          <w:p w:rsidR="00A826C9" w:rsidRDefault="00B1044A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A826C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5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Occupation</w:t>
            </w:r>
          </w:p>
          <w:p w:rsidR="00A826C9" w:rsidRDefault="00B1044A" w:rsidP="00C5052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36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Eye Color:</w:t>
            </w:r>
          </w:p>
          <w:p w:rsidR="00A826C9" w:rsidRDefault="00B1044A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Hair:  (color/texture)</w:t>
            </w:r>
          </w:p>
          <w:p w:rsidR="00A826C9" w:rsidRDefault="00B1044A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Complexion: </w:t>
            </w:r>
          </w:p>
          <w:p w:rsidR="00A826C9" w:rsidRDefault="00B1044A" w:rsidP="00C5052A">
            <w:pPr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Height:</w:t>
            </w:r>
          </w:p>
          <w:p w:rsidR="00A826C9" w:rsidRDefault="00B1044A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Weight:</w:t>
            </w:r>
          </w:p>
          <w:p w:rsidR="00A826C9" w:rsidRDefault="00B1044A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Body Type:</w:t>
            </w:r>
          </w:p>
          <w:p w:rsidR="00A826C9" w:rsidRDefault="00B1044A" w:rsidP="00C5052A">
            <w:pPr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054B9" w:rsidTr="005A7D4C">
        <w:trPr>
          <w:cantSplit/>
          <w:trHeight w:val="21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4B9" w:rsidRDefault="00F32C31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DESCRIBE PERSONALITY AND APPEARANCE:</w:t>
            </w:r>
          </w:p>
        </w:tc>
      </w:tr>
      <w:tr w:rsidR="00D054B9" w:rsidTr="005A7D4C">
        <w:trPr>
          <w:cantSplit/>
          <w:trHeight w:hRule="exact" w:val="1440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4B9" w:rsidRPr="00974A5A" w:rsidRDefault="00B1044A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noProof/>
                <w:sz w:val="20"/>
                <w:szCs w:val="1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-6.9pt;margin-top:32.4pt;width:551.1pt;height:0;z-index:251659264;mso-position-horizontal-relative:text;mso-position-vertical-relative:page" o:connectortype="straight">
                  <w10:wrap anchory="page"/>
                  <w10:anchorlock/>
                </v:shape>
              </w:pict>
            </w:r>
            <w:r>
              <w:rPr>
                <w:rFonts w:cs="Arial"/>
                <w:noProof/>
                <w:sz w:val="20"/>
                <w:szCs w:val="18"/>
              </w:rPr>
              <w:pict>
                <v:shape id="_x0000_s1028" type="#_x0000_t32" style="position:absolute;margin-left:-6.9pt;margin-top:54pt;width:551.1pt;height:0;z-index:25166028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26" type="#_x0000_t32" style="position:absolute;margin-left:-6.9pt;margin-top:12.95pt;width:551.1pt;height:0;z-index:25165824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D86F70">
              <w:rPr>
                <w:rFonts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B5072" w:rsidRPr="00D86F70">
              <w:rPr>
                <w:rFonts w:cs="Arial"/>
                <w:szCs w:val="18"/>
              </w:rPr>
              <w:instrText xml:space="preserve"> FORMTEXT </w:instrText>
            </w:r>
            <w:r w:rsidRPr="00D86F70">
              <w:rPr>
                <w:rFonts w:cs="Arial"/>
                <w:szCs w:val="18"/>
              </w:rPr>
            </w:r>
            <w:r w:rsidRPr="00D86F70">
              <w:rPr>
                <w:rFonts w:cs="Arial"/>
                <w:szCs w:val="18"/>
              </w:rPr>
              <w:fldChar w:fldCharType="separate"/>
            </w:r>
            <w:r w:rsidR="00DB39D4" w:rsidRPr="00D86F70">
              <w:rPr>
                <w:rFonts w:cs="Arial"/>
                <w:szCs w:val="18"/>
              </w:rPr>
              <w:t> </w:t>
            </w:r>
            <w:r w:rsidR="00DB39D4" w:rsidRPr="00D86F70">
              <w:rPr>
                <w:rFonts w:cs="Arial"/>
                <w:szCs w:val="18"/>
              </w:rPr>
              <w:t> </w:t>
            </w:r>
            <w:r w:rsidR="00DB39D4" w:rsidRPr="00D86F70">
              <w:rPr>
                <w:rFonts w:cs="Arial"/>
                <w:szCs w:val="18"/>
              </w:rPr>
              <w:t> </w:t>
            </w:r>
            <w:r w:rsidR="00DB39D4" w:rsidRPr="00D86F70">
              <w:rPr>
                <w:rFonts w:cs="Arial"/>
                <w:szCs w:val="18"/>
              </w:rPr>
              <w:t> </w:t>
            </w:r>
            <w:r w:rsidR="00DB39D4" w:rsidRPr="00D86F70">
              <w:rPr>
                <w:rFonts w:cs="Arial"/>
                <w:szCs w:val="18"/>
              </w:rPr>
              <w:t> </w:t>
            </w:r>
            <w:r w:rsidRPr="00D86F70">
              <w:rPr>
                <w:rFonts w:cs="Arial"/>
                <w:szCs w:val="18"/>
              </w:rPr>
              <w:fldChar w:fldCharType="end"/>
            </w:r>
          </w:p>
        </w:tc>
      </w:tr>
      <w:tr w:rsidR="00D054B9" w:rsidRPr="00EF7C86" w:rsidTr="005A7D4C">
        <w:trPr>
          <w:cantSplit/>
          <w:trHeight w:val="21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4B9" w:rsidRPr="00D054B9" w:rsidRDefault="00F32C31" w:rsidP="00D054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D054B9">
              <w:rPr>
                <w:rFonts w:cs="Arial"/>
                <w:sz w:val="18"/>
                <w:szCs w:val="18"/>
              </w:rPr>
              <w:t>EDUCATION:</w:t>
            </w:r>
          </w:p>
        </w:tc>
      </w:tr>
      <w:tr w:rsidR="00D054B9" w:rsidRPr="00EF7C86" w:rsidTr="005A7D4C">
        <w:trPr>
          <w:cantSplit/>
          <w:trHeight w:hRule="exact" w:val="1368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4B9" w:rsidRPr="00D054B9" w:rsidRDefault="00B1044A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1044A">
              <w:rPr>
                <w:rFonts w:cs="Arial"/>
                <w:noProof/>
                <w:szCs w:val="18"/>
              </w:rPr>
              <w:pict>
                <v:shape id="_x0000_s1029" type="#_x0000_t32" style="position:absolute;margin-left:-6.9pt;margin-top:12.95pt;width:551.1pt;height:0;z-index:25166131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31" type="#_x0000_t32" style="position:absolute;margin-left:-6.9pt;margin-top:48.95pt;width:551.1pt;height:0;z-index:25166336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30" type="#_x0000_t32" style="position:absolute;margin-left:-6.9pt;margin-top:31.7pt;width:551.1pt;height:0;z-index:25166233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5052A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  <w:tr w:rsidR="0023413E" w:rsidTr="005A7D4C">
        <w:trPr>
          <w:cantSplit/>
          <w:trHeight w:val="21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413E" w:rsidRPr="00F32C31" w:rsidRDefault="00972602" w:rsidP="009C71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32C31">
              <w:rPr>
                <w:rFonts w:cs="Arial"/>
                <w:sz w:val="18"/>
                <w:szCs w:val="18"/>
              </w:rPr>
              <w:t>MOTHER’S REACTION TO PREGNANCY</w:t>
            </w:r>
          </w:p>
        </w:tc>
      </w:tr>
      <w:tr w:rsidR="0023413E" w:rsidTr="005A7D4C">
        <w:trPr>
          <w:cantSplit/>
          <w:trHeight w:hRule="exact" w:val="1008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413E" w:rsidRDefault="00B1044A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1044A">
              <w:rPr>
                <w:rFonts w:cs="Arial"/>
                <w:noProof/>
                <w:szCs w:val="18"/>
              </w:rPr>
              <w:pict>
                <v:shape id="_x0000_s1033" type="#_x0000_t32" style="position:absolute;margin-left:-6.9pt;margin-top:30.95pt;width:551.1pt;height:0;z-index:25166540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32" type="#_x0000_t32" style="position:absolute;margin-left:-6.9pt;margin-top:12.9pt;width:551.1pt;height:0;z-index:25166438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3413E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  <w:tr w:rsidR="0023413E" w:rsidRPr="00F32C31" w:rsidTr="005A7D4C">
        <w:trPr>
          <w:cantSplit/>
          <w:trHeight w:val="21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413E" w:rsidRPr="00F32C31" w:rsidRDefault="00972602" w:rsidP="009C71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32C31">
              <w:rPr>
                <w:rFonts w:cs="Arial"/>
                <w:sz w:val="18"/>
                <w:szCs w:val="18"/>
              </w:rPr>
              <w:t>MEDICAL CARE RECEIVED DURING PREGNANCY</w:t>
            </w:r>
          </w:p>
        </w:tc>
      </w:tr>
      <w:tr w:rsidR="0023413E" w:rsidTr="005A7D4C">
        <w:trPr>
          <w:cantSplit/>
          <w:trHeight w:hRule="exact" w:val="1440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413E" w:rsidRPr="002C1476" w:rsidRDefault="00B1044A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 w:rsidRPr="00B1044A">
              <w:rPr>
                <w:rFonts w:cs="Arial"/>
                <w:noProof/>
                <w:szCs w:val="18"/>
              </w:rPr>
              <w:pict>
                <v:shape id="_x0000_s1035" type="#_x0000_t32" style="position:absolute;margin-left:-6.9pt;margin-top:31.7pt;width:551.1pt;height:0;z-index:25166745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39" type="#_x0000_t32" style="position:absolute;margin-left:-6.9pt;margin-top:51.85pt;width:551.1pt;height:0;z-index:25167155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36" type="#_x0000_t32" style="position:absolute;margin-left:-6.9pt;margin-top:12.9pt;width:551.1pt;height:0;z-index:25166848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3A1DA4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3413E" w:rsidRPr="003A1DA4">
              <w:rPr>
                <w:rFonts w:cs="Arial"/>
                <w:szCs w:val="18"/>
              </w:rPr>
              <w:instrText xml:space="preserve"> FORMTEXT </w:instrText>
            </w:r>
            <w:r w:rsidRPr="003A1DA4">
              <w:rPr>
                <w:rFonts w:cs="Arial"/>
                <w:szCs w:val="18"/>
              </w:rPr>
            </w:r>
            <w:r w:rsidRPr="003A1DA4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3A1DA4">
              <w:rPr>
                <w:rFonts w:cs="Arial"/>
                <w:szCs w:val="18"/>
              </w:rPr>
              <w:fldChar w:fldCharType="end"/>
            </w:r>
          </w:p>
        </w:tc>
      </w:tr>
      <w:tr w:rsidR="0023413E" w:rsidTr="005A7D4C">
        <w:trPr>
          <w:cantSplit/>
          <w:trHeight w:val="21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413E" w:rsidRPr="00F32C31" w:rsidRDefault="006A4E97" w:rsidP="009C71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32C31">
              <w:rPr>
                <w:rFonts w:cs="Arial"/>
                <w:sz w:val="18"/>
                <w:szCs w:val="18"/>
              </w:rPr>
              <w:t>ANY COMPLICATING FACTORS (Health, heredity, legal…etc.)</w:t>
            </w:r>
          </w:p>
        </w:tc>
      </w:tr>
      <w:tr w:rsidR="0023413E" w:rsidTr="005A7D4C">
        <w:trPr>
          <w:cantSplit/>
          <w:trHeight w:hRule="exact" w:val="1152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413E" w:rsidRDefault="00B1044A" w:rsidP="00043907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1044A">
              <w:rPr>
                <w:rFonts w:cs="Arial"/>
                <w:b/>
                <w:noProof/>
                <w:szCs w:val="18"/>
              </w:rPr>
              <w:pict>
                <v:shape id="_x0000_s1037" type="#_x0000_t32" style="position:absolute;margin-left:-6.9pt;margin-top:34.9pt;width:551.1pt;height:0;z-index:25166950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b/>
                <w:noProof/>
                <w:szCs w:val="18"/>
              </w:rPr>
              <w:pict>
                <v:shape id="_x0000_s1034" type="#_x0000_t32" style="position:absolute;margin-left:-6.9pt;margin-top:14.4pt;width:551.1pt;height:0;z-index:25166643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3413E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043907">
              <w:rPr>
                <w:rFonts w:cs="Arial"/>
                <w:szCs w:val="18"/>
              </w:rPr>
              <w:t> </w:t>
            </w:r>
            <w:r w:rsidR="00043907">
              <w:rPr>
                <w:rFonts w:cs="Arial"/>
                <w:szCs w:val="18"/>
              </w:rPr>
              <w:t> </w:t>
            </w:r>
            <w:r w:rsidR="00043907">
              <w:rPr>
                <w:rFonts w:cs="Arial"/>
                <w:szCs w:val="18"/>
              </w:rPr>
              <w:t> </w:t>
            </w:r>
            <w:r w:rsidR="00043907">
              <w:rPr>
                <w:rFonts w:cs="Arial"/>
                <w:szCs w:val="18"/>
              </w:rPr>
              <w:t> </w:t>
            </w:r>
            <w:r w:rsidR="00043907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7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9C71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Hospital</w:t>
            </w:r>
          </w:p>
          <w:p w:rsidR="00A826C9" w:rsidRDefault="00B1044A" w:rsidP="009C71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9C71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Due Date:</w:t>
            </w:r>
          </w:p>
          <w:p w:rsidR="00A826C9" w:rsidRDefault="00B1044A" w:rsidP="009C7159">
            <w:pPr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9D3F43" w:rsidRPr="00495DB2" w:rsidRDefault="009D3F43">
      <w:pPr>
        <w:rPr>
          <w:sz w:val="4"/>
        </w:rPr>
      </w:pPr>
      <w:r w:rsidRPr="00495DB2">
        <w:rPr>
          <w:sz w:val="4"/>
        </w:rPr>
        <w:br w:type="page"/>
      </w:r>
    </w:p>
    <w:tbl>
      <w:tblPr>
        <w:tblW w:w="10980" w:type="dxa"/>
        <w:tblInd w:w="-72" w:type="dxa"/>
        <w:tblLayout w:type="fixed"/>
        <w:tblLook w:val="0000"/>
      </w:tblPr>
      <w:tblGrid>
        <w:gridCol w:w="450"/>
        <w:gridCol w:w="10530"/>
      </w:tblGrid>
      <w:tr w:rsidR="007A6AB6" w:rsidRPr="00D002C9" w:rsidTr="001707D9">
        <w:trPr>
          <w:cantSplit/>
          <w:trHeight w:val="288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A6AB6" w:rsidRPr="007A6AB6" w:rsidRDefault="007A6AB6" w:rsidP="001707D9">
            <w:pPr>
              <w:autoSpaceDE w:val="0"/>
              <w:autoSpaceDN w:val="0"/>
              <w:adjustRightInd w:val="0"/>
              <w:ind w:right="44"/>
              <w:rPr>
                <w:rFonts w:cs="Arial"/>
                <w:b/>
                <w:szCs w:val="18"/>
              </w:rPr>
            </w:pPr>
            <w:r w:rsidRPr="007A6AB6">
              <w:rPr>
                <w:rFonts w:cs="Arial"/>
                <w:b/>
                <w:szCs w:val="18"/>
              </w:rPr>
              <w:lastRenderedPageBreak/>
              <w:t>MOTHER’S MARITAL HISTORY</w:t>
            </w:r>
          </w:p>
        </w:tc>
      </w:tr>
      <w:tr w:rsidR="007A6AB6" w:rsidTr="001707D9">
        <w:trPr>
          <w:cantSplit/>
          <w:trHeight w:val="288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0D3688" w:rsidP="000D3688">
            <w:pPr>
              <w:autoSpaceDE w:val="0"/>
              <w:autoSpaceDN w:val="0"/>
              <w:adjustRightInd w:val="0"/>
              <w:ind w:right="4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MARRIAGES  (LIST CURRENT FIRST AND INCLUDE DATES AND PLACES OF MARRIAGE)</w:t>
            </w:r>
          </w:p>
        </w:tc>
      </w:tr>
      <w:tr w:rsidR="007A6AB6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Pr="00BD4E13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1044A" w:rsidP="001707D9">
            <w:r w:rsidRPr="00D5742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D5742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57420">
              <w:rPr>
                <w:rFonts w:cs="Arial"/>
                <w:sz w:val="18"/>
                <w:szCs w:val="18"/>
              </w:rPr>
            </w:r>
            <w:r w:rsidRPr="00D57420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Pr="00D5742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Pr="00BD4E13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1044A" w:rsidP="001707D9">
            <w:r w:rsidRPr="00D5742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D5742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57420">
              <w:rPr>
                <w:rFonts w:cs="Arial"/>
                <w:sz w:val="18"/>
                <w:szCs w:val="18"/>
              </w:rPr>
            </w:r>
            <w:r w:rsidRPr="00D57420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Pr="00D5742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1044A" w:rsidP="001707D9">
            <w:r w:rsidRPr="00D5742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D5742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57420">
              <w:rPr>
                <w:rFonts w:cs="Arial"/>
                <w:sz w:val="18"/>
                <w:szCs w:val="18"/>
              </w:rPr>
            </w:r>
            <w:r w:rsidRPr="00D57420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Pr="00D5742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1044A" w:rsidP="001707D9">
            <w:r w:rsidRPr="00D5742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D5742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57420">
              <w:rPr>
                <w:rFonts w:cs="Arial"/>
                <w:sz w:val="18"/>
                <w:szCs w:val="18"/>
              </w:rPr>
            </w:r>
            <w:r w:rsidRPr="00D57420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Pr="00D5742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RPr="00FC7748" w:rsidTr="001707D9">
        <w:trPr>
          <w:cantSplit/>
          <w:trHeight w:val="288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Pr="00FC7748" w:rsidRDefault="000D3688" w:rsidP="001707D9">
            <w:pPr>
              <w:autoSpaceDE w:val="0"/>
              <w:autoSpaceDN w:val="0"/>
              <w:adjustRightInd w:val="0"/>
              <w:ind w:right="44"/>
              <w:rPr>
                <w:rFonts w:cs="Arial"/>
                <w:sz w:val="18"/>
                <w:szCs w:val="18"/>
              </w:rPr>
            </w:pPr>
            <w:r w:rsidRPr="00FC7748">
              <w:rPr>
                <w:rFonts w:cs="Arial"/>
                <w:sz w:val="18"/>
                <w:szCs w:val="18"/>
              </w:rPr>
              <w:t>DIVORCES OR DEATH OF A SPOUSE</w:t>
            </w:r>
            <w:r>
              <w:rPr>
                <w:rFonts w:cs="Arial"/>
                <w:sz w:val="18"/>
                <w:szCs w:val="18"/>
              </w:rPr>
              <w:t xml:space="preserve"> (DATES) </w:t>
            </w:r>
          </w:p>
        </w:tc>
      </w:tr>
      <w:tr w:rsidR="007A6AB6" w:rsidRPr="00BD4E13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Pr="00BD4E13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1044A" w:rsidP="001707D9">
            <w:r w:rsidRPr="00BF7A3E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BF7A3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7A3E">
              <w:rPr>
                <w:rFonts w:cs="Arial"/>
                <w:sz w:val="18"/>
                <w:szCs w:val="18"/>
              </w:rPr>
            </w:r>
            <w:r w:rsidRPr="00BF7A3E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Pr="00BF7A3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RPr="00BD4E13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Pr="00BD4E13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1044A" w:rsidP="001707D9">
            <w:r w:rsidRPr="00BF7A3E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BF7A3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7A3E">
              <w:rPr>
                <w:rFonts w:cs="Arial"/>
                <w:sz w:val="18"/>
                <w:szCs w:val="18"/>
              </w:rPr>
            </w:r>
            <w:r w:rsidRPr="00BF7A3E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Pr="00BF7A3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1044A" w:rsidP="001707D9">
            <w:r w:rsidRPr="00BF7A3E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BF7A3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7A3E">
              <w:rPr>
                <w:rFonts w:cs="Arial"/>
                <w:sz w:val="18"/>
                <w:szCs w:val="18"/>
              </w:rPr>
            </w:r>
            <w:r w:rsidRPr="00BF7A3E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Pr="00BF7A3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Tr="00F32C31">
        <w:trPr>
          <w:cantSplit/>
          <w:trHeight w:val="37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1044A" w:rsidP="001707D9">
            <w:r w:rsidRPr="00BF7A3E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BF7A3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7A3E">
              <w:rPr>
                <w:rFonts w:cs="Arial"/>
                <w:sz w:val="18"/>
                <w:szCs w:val="18"/>
              </w:rPr>
            </w:r>
            <w:r w:rsidRPr="00BF7A3E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Pr="00BF7A3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3E3C94" w:rsidRPr="007A6AB6" w:rsidRDefault="003E3C94" w:rsidP="00FB3886">
            <w:pPr>
              <w:autoSpaceDE w:val="0"/>
              <w:autoSpaceDN w:val="0"/>
              <w:adjustRightInd w:val="0"/>
              <w:rPr>
                <w:rFonts w:cs="Arial"/>
                <w:b/>
                <w:szCs w:val="20"/>
              </w:rPr>
            </w:pPr>
            <w:r w:rsidRPr="00F32C31">
              <w:rPr>
                <w:rFonts w:cs="Arial"/>
                <w:b/>
                <w:szCs w:val="20"/>
              </w:rPr>
              <w:t xml:space="preserve">CHILD’S RELATIVES </w:t>
            </w:r>
            <w:r w:rsidR="00FB3886">
              <w:rPr>
                <w:rFonts w:cs="Arial"/>
                <w:b/>
                <w:szCs w:val="20"/>
              </w:rPr>
              <w:t>AND</w:t>
            </w:r>
            <w:r w:rsidRPr="00F32C31">
              <w:rPr>
                <w:rFonts w:cs="Arial"/>
                <w:b/>
                <w:szCs w:val="20"/>
              </w:rPr>
              <w:t xml:space="preserve"> FRIENDS OF THE FAMILY</w:t>
            </w:r>
          </w:p>
        </w:tc>
      </w:tr>
    </w:tbl>
    <w:tbl>
      <w:tblPr>
        <w:tblStyle w:val="TableGrid"/>
        <w:tblW w:w="0" w:type="auto"/>
        <w:tblInd w:w="-72" w:type="dxa"/>
        <w:tblLook w:val="04A0"/>
      </w:tblPr>
      <w:tblGrid>
        <w:gridCol w:w="10980"/>
      </w:tblGrid>
      <w:tr w:rsidR="003E3C94" w:rsidRPr="003E3C94" w:rsidTr="00DB39D4">
        <w:trPr>
          <w:trHeight w:val="720"/>
        </w:trPr>
        <w:tc>
          <w:tcPr>
            <w:tcW w:w="10980" w:type="dxa"/>
            <w:vAlign w:val="center"/>
          </w:tcPr>
          <w:p w:rsidR="003E3C94" w:rsidRPr="003E3C94" w:rsidRDefault="00D705C3" w:rsidP="00F32C31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t xml:space="preserve">For each of the individuals listed in this section, attach a </w:t>
            </w:r>
            <w:r w:rsidRPr="003E3C94">
              <w:rPr>
                <w:rFonts w:cs="Arial"/>
                <w:i/>
                <w:sz w:val="20"/>
                <w:szCs w:val="20"/>
              </w:rPr>
              <w:t xml:space="preserve">Child/Family Health and Development Assessment - Relative/Kinship Information </w:t>
            </w:r>
            <w:r>
              <w:rPr>
                <w:rFonts w:cs="Arial"/>
                <w:i/>
                <w:sz w:val="20"/>
                <w:szCs w:val="20"/>
              </w:rPr>
              <w:t>(</w:t>
            </w:r>
            <w:r w:rsidRPr="003E3C94">
              <w:rPr>
                <w:rFonts w:cs="Arial"/>
                <w:i/>
                <w:sz w:val="20"/>
                <w:szCs w:val="20"/>
              </w:rPr>
              <w:t>CW-103</w:t>
            </w:r>
            <w:r>
              <w:rPr>
                <w:rFonts w:cs="Arial"/>
                <w:i/>
                <w:sz w:val="20"/>
                <w:szCs w:val="20"/>
              </w:rPr>
              <w:t xml:space="preserve"> Attachment</w:t>
            </w:r>
            <w:r w:rsidRPr="003E3C94">
              <w:rPr>
                <w:rFonts w:cs="Arial"/>
                <w:i/>
                <w:sz w:val="20"/>
                <w:szCs w:val="20"/>
              </w:rPr>
              <w:t xml:space="preserve"> B</w:t>
            </w:r>
            <w:r>
              <w:rPr>
                <w:rFonts w:cs="Arial"/>
                <w:i/>
                <w:sz w:val="20"/>
                <w:szCs w:val="20"/>
              </w:rPr>
              <w:t xml:space="preserve">). </w:t>
            </w:r>
            <w:r w:rsidRPr="00A14D89">
              <w:rPr>
                <w:rFonts w:cs="Arial"/>
                <w:sz w:val="20"/>
                <w:szCs w:val="20"/>
              </w:rPr>
              <w:t>Indicate in the attachment section if information is not available.</w:t>
            </w:r>
          </w:p>
        </w:tc>
      </w:tr>
    </w:tbl>
    <w:tbl>
      <w:tblPr>
        <w:tblW w:w="10980" w:type="dxa"/>
        <w:tblInd w:w="-72" w:type="dxa"/>
        <w:tblLayout w:type="fixed"/>
        <w:tblLook w:val="0000"/>
      </w:tblPr>
      <w:tblGrid>
        <w:gridCol w:w="3420"/>
        <w:gridCol w:w="270"/>
        <w:gridCol w:w="1800"/>
        <w:gridCol w:w="3780"/>
        <w:gridCol w:w="1710"/>
      </w:tblGrid>
      <w:tr w:rsidR="003E3C94" w:rsidRPr="003E3C94" w:rsidTr="00DB39D4">
        <w:trPr>
          <w:cantSplit/>
          <w:trHeight w:val="216"/>
        </w:trPr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CHILD’S FULL SIBLINGS (BETWEEN THE CHILD’S BIOLOGICAL PARENTS)</w:t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/>
                <w:bCs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NAME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BIRTHDATE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NAME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D705C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BIRTHDATE</w:t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B39D4">
        <w:trPr>
          <w:cantSplit/>
          <w:trHeight w:val="245"/>
        </w:trPr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CHILD’S HALF SIBLINGS (MOTHER’S CHILDREN WITH OTHER FATHERS)</w:t>
            </w:r>
          </w:p>
        </w:tc>
      </w:tr>
      <w:tr w:rsidR="003E3C94" w:rsidRPr="003E3C94" w:rsidTr="00DB39D4">
        <w:trPr>
          <w:cantSplit/>
          <w:trHeight w:val="245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/>
                <w:bCs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NAME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D705C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BIRTHDATE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NAME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BIRTHDATE</w:t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bCs/>
                <w:sz w:val="18"/>
                <w:szCs w:val="20"/>
              </w:rPr>
              <w:t xml:space="preserve">MATERNAL GRANDPARENTS </w:t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20"/>
              </w:rPr>
            </w:pPr>
            <w:r w:rsidRPr="00DB39D4">
              <w:rPr>
                <w:rFonts w:cs="Arial"/>
                <w:bCs/>
                <w:sz w:val="18"/>
                <w:szCs w:val="20"/>
              </w:rPr>
              <w:t>NAME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ADDRESS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PHONE</w:t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bCs/>
                <w:sz w:val="18"/>
                <w:szCs w:val="20"/>
              </w:rPr>
              <w:t xml:space="preserve">OTHER RELATIVES (LIST ALL MATERNAL AUNTS, UNCLES AND COUSINS) </w:t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20"/>
              </w:rPr>
            </w:pPr>
            <w:r w:rsidRPr="00DB39D4">
              <w:rPr>
                <w:rFonts w:cs="Arial"/>
                <w:bCs/>
                <w:sz w:val="18"/>
                <w:szCs w:val="20"/>
              </w:rPr>
              <w:t>NAME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ADDRESS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PHONE</w:t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5D5F5D" w:rsidP="005D5F5D">
            <w:pPr>
              <w:autoSpaceDE w:val="0"/>
              <w:autoSpaceDN w:val="0"/>
              <w:adjustRightInd w:val="0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bCs/>
                <w:sz w:val="18"/>
                <w:szCs w:val="20"/>
              </w:rPr>
              <w:t>UNRELATED ADULTS WITH A SIGNIFICANT RELATIONSHIP WITH THE CHILD OR FAMILY</w:t>
            </w:r>
            <w:r w:rsidR="003E3C94" w:rsidRPr="00DB39D4">
              <w:rPr>
                <w:rFonts w:cs="Arial"/>
                <w:bCs/>
                <w:sz w:val="18"/>
                <w:szCs w:val="20"/>
              </w:rPr>
              <w:t xml:space="preserve"> </w:t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20"/>
              </w:rPr>
            </w:pPr>
            <w:r w:rsidRPr="00DB39D4">
              <w:rPr>
                <w:rFonts w:cs="Arial"/>
                <w:bCs/>
                <w:sz w:val="18"/>
                <w:szCs w:val="20"/>
              </w:rPr>
              <w:t>NAME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ADDRESS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PHONE</w:t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1044A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9D3F43" w:rsidRDefault="009D3F43">
      <w:r>
        <w:br w:type="page"/>
      </w:r>
    </w:p>
    <w:tbl>
      <w:tblPr>
        <w:tblW w:w="11007" w:type="dxa"/>
        <w:tblInd w:w="-72" w:type="dxa"/>
        <w:tblLayout w:type="fixed"/>
        <w:tblLook w:val="0000"/>
      </w:tblPr>
      <w:tblGrid>
        <w:gridCol w:w="450"/>
        <w:gridCol w:w="2295"/>
        <w:gridCol w:w="915"/>
        <w:gridCol w:w="1830"/>
        <w:gridCol w:w="1830"/>
        <w:gridCol w:w="915"/>
        <w:gridCol w:w="495"/>
        <w:gridCol w:w="2277"/>
      </w:tblGrid>
      <w:tr w:rsidR="008378BA" w:rsidRPr="008257A4" w:rsidTr="00A14D89">
        <w:trPr>
          <w:cantSplit/>
          <w:trHeight w:val="432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8378BA" w:rsidRPr="00D002C9" w:rsidRDefault="006B5072" w:rsidP="007B3DA2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Arial"/>
                <w:b/>
                <w:sz w:val="24"/>
                <w:szCs w:val="18"/>
              </w:rPr>
            </w:pPr>
            <w:r w:rsidRPr="00F32C31">
              <w:rPr>
                <w:rFonts w:cs="Arial"/>
                <w:b/>
                <w:szCs w:val="18"/>
              </w:rPr>
              <w:lastRenderedPageBreak/>
              <w:t>FATHERS’S INFORMATION</w:t>
            </w:r>
          </w:p>
        </w:tc>
      </w:tr>
      <w:tr w:rsidR="00D002C9" w:rsidTr="00A14D89">
        <w:trPr>
          <w:cantSplit/>
          <w:trHeight w:val="504"/>
        </w:trPr>
        <w:tc>
          <w:tcPr>
            <w:tcW w:w="873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D002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Father’s Name</w:t>
            </w:r>
          </w:p>
          <w:p w:rsidR="00D002C9" w:rsidRDefault="00B1044A" w:rsidP="005440E5">
            <w:pPr>
              <w:rPr>
                <w:rFonts w:cs="Arial"/>
                <w:sz w:val="18"/>
                <w:szCs w:val="18"/>
              </w:rPr>
            </w:pPr>
            <w:r w:rsidRPr="00F2576F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F2576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2576F">
              <w:rPr>
                <w:rFonts w:cs="Arial"/>
                <w:sz w:val="18"/>
                <w:szCs w:val="18"/>
              </w:rPr>
            </w:r>
            <w:r w:rsidRPr="00F2576F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Pr="00F2576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D002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DOB</w:t>
            </w:r>
          </w:p>
          <w:p w:rsidR="00D002C9" w:rsidRDefault="00B1044A" w:rsidP="005440E5">
            <w:pPr>
              <w:rPr>
                <w:rFonts w:cs="Arial"/>
                <w:sz w:val="18"/>
                <w:szCs w:val="18"/>
              </w:rPr>
            </w:pPr>
            <w:r w:rsidRPr="00F2576F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F2576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2576F">
              <w:rPr>
                <w:rFonts w:cs="Arial"/>
                <w:sz w:val="18"/>
                <w:szCs w:val="18"/>
              </w:rPr>
            </w:r>
            <w:r w:rsidRPr="00F2576F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Pr="00F2576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002C9" w:rsidTr="00A14D89">
        <w:trPr>
          <w:cantSplit/>
          <w:trHeight w:val="504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D002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  <w:p w:rsidR="00D002C9" w:rsidRDefault="00B1044A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002C9" w:rsidTr="00A14D89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D002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Race</w:t>
            </w:r>
          </w:p>
          <w:p w:rsidR="00D002C9" w:rsidRDefault="00B1044A" w:rsidP="005440E5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D002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Hispanic</w:t>
            </w:r>
          </w:p>
          <w:p w:rsidR="00D002C9" w:rsidRDefault="00B1044A" w:rsidP="005440E5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002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002C9">
              <w:rPr>
                <w:rFonts w:cs="Arial"/>
                <w:sz w:val="18"/>
                <w:szCs w:val="18"/>
              </w:rPr>
              <w:t xml:space="preserve"> Yes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002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002C9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D002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Nationality Descent</w:t>
            </w:r>
          </w:p>
          <w:p w:rsidR="00D002C9" w:rsidRDefault="00B1044A" w:rsidP="005440E5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D002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Religion</w:t>
            </w:r>
          </w:p>
          <w:p w:rsidR="00D002C9" w:rsidRDefault="00B1044A" w:rsidP="005440E5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A14D89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5440E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Native American Heritage</w:t>
            </w:r>
          </w:p>
          <w:p w:rsidR="00A826C9" w:rsidRDefault="00B1044A" w:rsidP="005440E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26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826C9">
              <w:rPr>
                <w:rFonts w:cs="Arial"/>
                <w:sz w:val="18"/>
                <w:szCs w:val="18"/>
              </w:rPr>
              <w:t xml:space="preserve"> Yes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26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826C9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Specify Tribe</w:t>
            </w:r>
          </w:p>
          <w:p w:rsidR="00A826C9" w:rsidRDefault="00B1044A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Occupation</w:t>
            </w:r>
          </w:p>
          <w:p w:rsidR="00A826C9" w:rsidRDefault="00B1044A" w:rsidP="005440E5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A14D89">
        <w:trPr>
          <w:cantSplit/>
          <w:trHeight w:val="504"/>
        </w:trPr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D054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Eye Color</w:t>
            </w:r>
          </w:p>
          <w:p w:rsidR="00A826C9" w:rsidRDefault="00B1044A" w:rsidP="00D054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Hair (color/texture)</w:t>
            </w:r>
          </w:p>
          <w:p w:rsidR="00A826C9" w:rsidRDefault="00B1044A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5440E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Complexion </w:t>
            </w:r>
          </w:p>
          <w:p w:rsidR="00A826C9" w:rsidRDefault="00B1044A" w:rsidP="005440E5">
            <w:pPr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A14D89">
        <w:trPr>
          <w:cantSplit/>
          <w:trHeight w:val="504"/>
        </w:trPr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D054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Height</w:t>
            </w:r>
          </w:p>
          <w:p w:rsidR="00A826C9" w:rsidRDefault="00B1044A" w:rsidP="00D054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Weight</w:t>
            </w:r>
          </w:p>
          <w:p w:rsidR="00A826C9" w:rsidRDefault="00B1044A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5440E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Body Type</w:t>
            </w:r>
          </w:p>
          <w:p w:rsidR="00A826C9" w:rsidRDefault="00B1044A" w:rsidP="005440E5">
            <w:pPr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054B9" w:rsidTr="00A14D89">
        <w:trPr>
          <w:cantSplit/>
          <w:trHeight w:val="216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4B9" w:rsidRDefault="00F32C31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DESCRIBE PERSONALITY AND APPEARANCE</w:t>
            </w:r>
          </w:p>
        </w:tc>
      </w:tr>
      <w:tr w:rsidR="00D054B9" w:rsidTr="00A14D89">
        <w:trPr>
          <w:cantSplit/>
          <w:trHeight w:hRule="exact" w:val="1872"/>
        </w:trPr>
        <w:tc>
          <w:tcPr>
            <w:tcW w:w="1100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4B9" w:rsidRDefault="00B1044A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1044A">
              <w:rPr>
                <w:rFonts w:cs="Arial"/>
                <w:noProof/>
                <w:szCs w:val="18"/>
              </w:rPr>
              <w:pict>
                <v:shape id="_x0000_s1043" type="#_x0000_t32" style="position:absolute;margin-left:-5.4pt;margin-top:72.35pt;width:551.1pt;height:0;z-index:25167564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42" type="#_x0000_t32" style="position:absolute;margin-left:-5.4pt;margin-top:50.6pt;width:551.1pt;height:0;z-index:25167462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41" type="#_x0000_t32" style="position:absolute;margin-left:-5.4pt;margin-top:31.1pt;width:551.1pt;height:0;z-index:25167360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40" type="#_x0000_t32" style="position:absolute;margin-left:-5.4pt;margin-top:11.2pt;width:551.1pt;height:0;z-index:25167257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  <w:tr w:rsidR="00D054B9" w:rsidRPr="00D054B9" w:rsidTr="00A14D89">
        <w:trPr>
          <w:cantSplit/>
          <w:trHeight w:val="216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4B9" w:rsidRPr="00D054B9" w:rsidRDefault="00F32C31" w:rsidP="005440E5">
            <w:pPr>
              <w:pStyle w:val="ListParagraph"/>
              <w:ind w:left="0" w:hanging="18"/>
              <w:rPr>
                <w:rFonts w:cs="Arial"/>
                <w:sz w:val="18"/>
                <w:szCs w:val="18"/>
              </w:rPr>
            </w:pPr>
            <w:r w:rsidRPr="00D054B9">
              <w:rPr>
                <w:rFonts w:cs="Arial"/>
                <w:sz w:val="18"/>
                <w:szCs w:val="18"/>
              </w:rPr>
              <w:t>EDUCATION:</w:t>
            </w:r>
          </w:p>
        </w:tc>
      </w:tr>
      <w:tr w:rsidR="00D054B9" w:rsidRPr="00D054B9" w:rsidTr="00A14D89">
        <w:trPr>
          <w:cantSplit/>
          <w:trHeight w:hRule="exact" w:val="1872"/>
        </w:trPr>
        <w:tc>
          <w:tcPr>
            <w:tcW w:w="1100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4B9" w:rsidRPr="001707D9" w:rsidRDefault="00B1044A" w:rsidP="00DB39D4">
            <w:pPr>
              <w:pStyle w:val="ListParagraph"/>
              <w:spacing w:line="360" w:lineRule="auto"/>
              <w:ind w:left="0" w:hanging="14"/>
              <w:rPr>
                <w:rFonts w:cs="Arial"/>
                <w:sz w:val="20"/>
                <w:szCs w:val="20"/>
              </w:rPr>
            </w:pPr>
            <w:r w:rsidRPr="00B1044A">
              <w:rPr>
                <w:rFonts w:cs="Arial"/>
                <w:noProof/>
                <w:szCs w:val="20"/>
              </w:rPr>
              <w:pict>
                <v:shape id="_x0000_s1047" type="#_x0000_t32" style="position:absolute;margin-left:-5.4pt;margin-top:76.5pt;width:551.1pt;height:0;z-index:25167974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20"/>
              </w:rPr>
              <w:pict>
                <v:shape id="_x0000_s1046" type="#_x0000_t32" style="position:absolute;margin-left:-5.4pt;margin-top:54pt;width:551.1pt;height:0;z-index:25167872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20"/>
              </w:rPr>
              <w:pict>
                <v:shape id="_x0000_s1045" type="#_x0000_t32" style="position:absolute;margin-left:-5.4pt;margin-top:33.85pt;width:551.1pt;height:0;z-index:25167769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20"/>
              </w:rPr>
              <w:pict>
                <v:shape id="_x0000_s1044" type="#_x0000_t32" style="position:absolute;margin-left:-5.4pt;margin-top:12.4pt;width:551.1pt;height:0;z-index:25167667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65647B">
              <w:rPr>
                <w:rFonts w:cs="Arial"/>
                <w:szCs w:val="20"/>
              </w:rPr>
              <w:instrText xml:space="preserve"> FORMTEXT </w:instrText>
            </w:r>
            <w:r w:rsidRPr="0065647B">
              <w:rPr>
                <w:rFonts w:cs="Arial"/>
                <w:szCs w:val="20"/>
              </w:rPr>
            </w:r>
            <w:r w:rsidRPr="0065647B">
              <w:rPr>
                <w:rFonts w:cs="Arial"/>
                <w:szCs w:val="20"/>
              </w:rPr>
              <w:fldChar w:fldCharType="separate"/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Pr="0065647B">
              <w:rPr>
                <w:rFonts w:cs="Arial"/>
                <w:szCs w:val="20"/>
              </w:rPr>
              <w:fldChar w:fldCharType="end"/>
            </w:r>
          </w:p>
        </w:tc>
      </w:tr>
      <w:tr w:rsidR="007A6AB6" w:rsidTr="00A14D89">
        <w:trPr>
          <w:cantSplit/>
          <w:trHeight w:val="216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Pr="00F32C31" w:rsidRDefault="00F32C31" w:rsidP="007A6AB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32C31">
              <w:rPr>
                <w:rFonts w:cs="Arial"/>
                <w:sz w:val="18"/>
                <w:szCs w:val="18"/>
              </w:rPr>
              <w:t>FATHER’S REACTION TO PREGNANCY</w:t>
            </w:r>
          </w:p>
        </w:tc>
      </w:tr>
      <w:tr w:rsidR="007A6AB6" w:rsidTr="00A14D89">
        <w:trPr>
          <w:cantSplit/>
          <w:trHeight w:hRule="exact" w:val="1843"/>
        </w:trPr>
        <w:tc>
          <w:tcPr>
            <w:tcW w:w="1100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AB6" w:rsidRPr="00D002C9" w:rsidRDefault="00B1044A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 w:rsidRPr="00B1044A">
              <w:rPr>
                <w:rFonts w:cs="Arial"/>
                <w:noProof/>
                <w:szCs w:val="18"/>
              </w:rPr>
              <w:pict>
                <v:shape id="_x0000_s1051" type="#_x0000_t32" style="position:absolute;margin-left:-5.4pt;margin-top:71.95pt;width:551.1pt;height:0;z-index:25168384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50" type="#_x0000_t32" style="position:absolute;margin-left:-5.4pt;margin-top:54pt;width:551.1pt;height:0;z-index:25168281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49" type="#_x0000_t32" style="position:absolute;margin-left:-9pt;margin-top:34.55pt;width:551.1pt;height:0;z-index:251681792;mso-position-horizontal-relative:text;mso-position-vertical-relative:text" o:connectortype="straight" o:allowincell="f" o:allowoverlap="f"/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48" type="#_x0000_t32" style="position:absolute;margin-left:-5.4pt;margin-top:13.9pt;width:551.1pt;height:0;z-index:25168076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3A1DA4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A6AB6" w:rsidRPr="003A1DA4">
              <w:rPr>
                <w:rFonts w:cs="Arial"/>
                <w:szCs w:val="18"/>
              </w:rPr>
              <w:instrText xml:space="preserve"> FORMTEXT </w:instrText>
            </w:r>
            <w:r w:rsidRPr="003A1DA4">
              <w:rPr>
                <w:rFonts w:cs="Arial"/>
                <w:szCs w:val="18"/>
              </w:rPr>
            </w:r>
            <w:r w:rsidRPr="003A1DA4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3A1DA4">
              <w:rPr>
                <w:rFonts w:cs="Arial"/>
                <w:szCs w:val="18"/>
              </w:rPr>
              <w:fldChar w:fldCharType="end"/>
            </w:r>
          </w:p>
        </w:tc>
      </w:tr>
      <w:tr w:rsidR="00D002C9" w:rsidRPr="00D002C9" w:rsidTr="00A14D89">
        <w:trPr>
          <w:cantSplit/>
          <w:trHeight w:val="288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D002C9" w:rsidRPr="002C1476" w:rsidRDefault="00972602" w:rsidP="00C5052A">
            <w:pPr>
              <w:autoSpaceDE w:val="0"/>
              <w:autoSpaceDN w:val="0"/>
              <w:adjustRightInd w:val="0"/>
              <w:ind w:right="44"/>
              <w:rPr>
                <w:rFonts w:cs="Arial"/>
                <w:b/>
                <w:sz w:val="20"/>
                <w:szCs w:val="18"/>
              </w:rPr>
            </w:pPr>
            <w:r w:rsidRPr="00F32C31">
              <w:rPr>
                <w:rFonts w:cs="Arial"/>
                <w:b/>
                <w:szCs w:val="18"/>
              </w:rPr>
              <w:t xml:space="preserve">FATHER’S </w:t>
            </w:r>
            <w:r w:rsidR="00D002C9" w:rsidRPr="00F32C31">
              <w:rPr>
                <w:rFonts w:cs="Arial"/>
                <w:b/>
                <w:szCs w:val="18"/>
              </w:rPr>
              <w:t>MARITAL HISTORY</w:t>
            </w:r>
          </w:p>
        </w:tc>
      </w:tr>
      <w:tr w:rsidR="00BD4E13" w:rsidTr="00A14D89">
        <w:trPr>
          <w:cantSplit/>
          <w:trHeight w:val="288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E13" w:rsidRDefault="00F32C31" w:rsidP="00C5052A">
            <w:pPr>
              <w:autoSpaceDE w:val="0"/>
              <w:autoSpaceDN w:val="0"/>
              <w:adjustRightInd w:val="0"/>
              <w:ind w:right="4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MARRIAGES </w:t>
            </w:r>
            <w:r w:rsidR="000D3688">
              <w:rPr>
                <w:rFonts w:cs="Arial"/>
                <w:sz w:val="18"/>
                <w:szCs w:val="18"/>
              </w:rPr>
              <w:t>(LIST CURRENT FIRST AND INCLUDE DATES AND PLACES OF MARRIAGE)</w:t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Pr="00BD4E13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1044A" w:rsidP="004C60CE">
            <w:r w:rsidRPr="00AF343C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AF343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F343C">
              <w:rPr>
                <w:rFonts w:cs="Arial"/>
                <w:sz w:val="18"/>
                <w:szCs w:val="18"/>
              </w:rPr>
            </w:r>
            <w:r w:rsidRPr="00AF343C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Pr="00AF343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Pr="00BD4E13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1044A" w:rsidP="004C60CE">
            <w:r w:rsidRPr="00AF343C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AF343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F343C">
              <w:rPr>
                <w:rFonts w:cs="Arial"/>
                <w:sz w:val="18"/>
                <w:szCs w:val="18"/>
              </w:rPr>
            </w:r>
            <w:r w:rsidRPr="00AF343C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Pr="00AF343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1044A" w:rsidP="004C60CE">
            <w:r w:rsidRPr="00AF343C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AF343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F343C">
              <w:rPr>
                <w:rFonts w:cs="Arial"/>
                <w:sz w:val="18"/>
                <w:szCs w:val="18"/>
              </w:rPr>
            </w:r>
            <w:r w:rsidRPr="00AF343C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Pr="00AF343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1044A" w:rsidP="004C60CE">
            <w:r w:rsidRPr="00AF343C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AF343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F343C">
              <w:rPr>
                <w:rFonts w:cs="Arial"/>
                <w:sz w:val="18"/>
                <w:szCs w:val="18"/>
              </w:rPr>
            </w:r>
            <w:r w:rsidRPr="00AF343C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Pr="00AF343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D4E13" w:rsidTr="00A14D89">
        <w:trPr>
          <w:cantSplit/>
          <w:trHeight w:val="288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E13" w:rsidRPr="00FC7748" w:rsidRDefault="00F32C31" w:rsidP="00790C76">
            <w:pPr>
              <w:autoSpaceDE w:val="0"/>
              <w:autoSpaceDN w:val="0"/>
              <w:adjustRightInd w:val="0"/>
              <w:ind w:right="44"/>
              <w:rPr>
                <w:rFonts w:cs="Arial"/>
                <w:sz w:val="18"/>
                <w:szCs w:val="18"/>
              </w:rPr>
            </w:pPr>
            <w:r w:rsidRPr="00FC7748">
              <w:rPr>
                <w:rFonts w:cs="Arial"/>
                <w:sz w:val="18"/>
                <w:szCs w:val="18"/>
              </w:rPr>
              <w:t>DIVORCES OR DEATH OF A SPOUSE</w:t>
            </w:r>
            <w:r>
              <w:rPr>
                <w:rFonts w:cs="Arial"/>
                <w:sz w:val="18"/>
                <w:szCs w:val="18"/>
              </w:rPr>
              <w:t xml:space="preserve"> (DATES) </w:t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Pr="00BD4E13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1044A" w:rsidP="004C60CE">
            <w:r w:rsidRPr="0040761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40761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761B">
              <w:rPr>
                <w:rFonts w:cs="Arial"/>
                <w:sz w:val="18"/>
                <w:szCs w:val="18"/>
              </w:rPr>
            </w:r>
            <w:r w:rsidRPr="0040761B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Pr="004076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Pr="00BD4E13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1044A" w:rsidP="004C60CE">
            <w:r w:rsidRPr="0040761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40761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761B">
              <w:rPr>
                <w:rFonts w:cs="Arial"/>
                <w:sz w:val="18"/>
                <w:szCs w:val="18"/>
              </w:rPr>
            </w:r>
            <w:r w:rsidRPr="0040761B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Pr="004076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1044A" w:rsidP="004C60CE">
            <w:r w:rsidRPr="0040761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40761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761B">
              <w:rPr>
                <w:rFonts w:cs="Arial"/>
                <w:sz w:val="18"/>
                <w:szCs w:val="18"/>
              </w:rPr>
            </w:r>
            <w:r w:rsidRPr="0040761B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Pr="004076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1044A" w:rsidP="004C60CE">
            <w:r w:rsidRPr="0040761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40761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761B">
              <w:rPr>
                <w:rFonts w:cs="Arial"/>
                <w:sz w:val="18"/>
                <w:szCs w:val="18"/>
              </w:rPr>
            </w:r>
            <w:r w:rsidRPr="0040761B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Pr="004076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9D3F43" w:rsidRDefault="009D3F43">
      <w:r>
        <w:br w:type="page"/>
      </w:r>
    </w:p>
    <w:tbl>
      <w:tblPr>
        <w:tblW w:w="10980" w:type="dxa"/>
        <w:tblInd w:w="-72" w:type="dxa"/>
        <w:tblLayout w:type="fixed"/>
        <w:tblLook w:val="0000"/>
      </w:tblPr>
      <w:tblGrid>
        <w:gridCol w:w="10980"/>
      </w:tblGrid>
      <w:tr w:rsidR="007A6AB6" w:rsidRPr="003E3C94" w:rsidTr="001707D9">
        <w:trPr>
          <w:cantSplit/>
          <w:trHeight w:val="288"/>
        </w:trPr>
        <w:tc>
          <w:tcPr>
            <w:tcW w:w="10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A6AB6" w:rsidRPr="003E3C94" w:rsidRDefault="007A6AB6" w:rsidP="001707D9">
            <w:pPr>
              <w:autoSpaceDE w:val="0"/>
              <w:autoSpaceDN w:val="0"/>
              <w:adjustRightInd w:val="0"/>
              <w:rPr>
                <w:rFonts w:cs="Arial"/>
                <w:b/>
                <w:sz w:val="24"/>
                <w:szCs w:val="20"/>
              </w:rPr>
            </w:pPr>
            <w:r w:rsidRPr="00F32C31">
              <w:rPr>
                <w:rFonts w:cs="Arial"/>
                <w:b/>
                <w:szCs w:val="20"/>
              </w:rPr>
              <w:lastRenderedPageBreak/>
              <w:t>CHILD’S RELATIVES OR FRIENDS OF THE FAMILY</w:t>
            </w:r>
          </w:p>
        </w:tc>
      </w:tr>
    </w:tbl>
    <w:tbl>
      <w:tblPr>
        <w:tblStyle w:val="TableGrid"/>
        <w:tblW w:w="0" w:type="auto"/>
        <w:tblInd w:w="-72" w:type="dxa"/>
        <w:tblLook w:val="04A0"/>
      </w:tblPr>
      <w:tblGrid>
        <w:gridCol w:w="10980"/>
      </w:tblGrid>
      <w:tr w:rsidR="007A6AB6" w:rsidRPr="003E3C94" w:rsidTr="001707D9">
        <w:tc>
          <w:tcPr>
            <w:tcW w:w="10980" w:type="dxa"/>
          </w:tcPr>
          <w:p w:rsidR="007A6AB6" w:rsidRPr="003E3C94" w:rsidRDefault="007A6AB6" w:rsidP="000125E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t xml:space="preserve">For each of the individuals listed in this section, </w:t>
            </w:r>
            <w:r w:rsidR="000125E9">
              <w:rPr>
                <w:rFonts w:cs="Arial"/>
                <w:sz w:val="20"/>
                <w:szCs w:val="20"/>
              </w:rPr>
              <w:t xml:space="preserve">use a </w:t>
            </w:r>
            <w:r w:rsidRPr="003E3C94">
              <w:rPr>
                <w:rFonts w:cs="Arial"/>
                <w:i/>
                <w:sz w:val="20"/>
                <w:szCs w:val="20"/>
              </w:rPr>
              <w:t>Child/Family Health and Development Assessment - Relative/Kinship Information</w:t>
            </w:r>
            <w:r w:rsidR="00D705C3" w:rsidRPr="003E3C94">
              <w:rPr>
                <w:rFonts w:cs="Arial"/>
                <w:i/>
                <w:sz w:val="20"/>
                <w:szCs w:val="20"/>
              </w:rPr>
              <w:t xml:space="preserve"> </w:t>
            </w:r>
            <w:r w:rsidR="00D705C3">
              <w:rPr>
                <w:rFonts w:cs="Arial"/>
                <w:i/>
                <w:sz w:val="20"/>
                <w:szCs w:val="20"/>
              </w:rPr>
              <w:t>(</w:t>
            </w:r>
            <w:r w:rsidR="00D705C3" w:rsidRPr="003E3C94">
              <w:rPr>
                <w:rFonts w:cs="Arial"/>
                <w:i/>
                <w:sz w:val="20"/>
                <w:szCs w:val="20"/>
              </w:rPr>
              <w:t>CW-103</w:t>
            </w:r>
            <w:r w:rsidR="00D705C3">
              <w:rPr>
                <w:rFonts w:cs="Arial"/>
                <w:i/>
                <w:sz w:val="20"/>
                <w:szCs w:val="20"/>
              </w:rPr>
              <w:t xml:space="preserve"> Attachment</w:t>
            </w:r>
            <w:r w:rsidR="00D705C3" w:rsidRPr="003E3C94">
              <w:rPr>
                <w:rFonts w:cs="Arial"/>
                <w:i/>
                <w:sz w:val="20"/>
                <w:szCs w:val="20"/>
              </w:rPr>
              <w:t xml:space="preserve"> B</w:t>
            </w:r>
            <w:r w:rsidR="00D705C3">
              <w:rPr>
                <w:rFonts w:cs="Arial"/>
                <w:i/>
                <w:sz w:val="20"/>
                <w:szCs w:val="20"/>
              </w:rPr>
              <w:t>)</w:t>
            </w:r>
            <w:r w:rsidR="000125E9">
              <w:rPr>
                <w:rFonts w:cs="Arial"/>
                <w:i/>
                <w:sz w:val="20"/>
                <w:szCs w:val="20"/>
              </w:rPr>
              <w:t xml:space="preserve"> </w:t>
            </w:r>
            <w:r w:rsidR="000125E9" w:rsidRPr="000125E9">
              <w:rPr>
                <w:rFonts w:cs="Arial"/>
                <w:sz w:val="20"/>
                <w:szCs w:val="20"/>
              </w:rPr>
              <w:t>to provide additional information</w:t>
            </w:r>
            <w:r w:rsidRPr="000125E9">
              <w:rPr>
                <w:rFonts w:cs="Arial"/>
                <w:sz w:val="20"/>
                <w:szCs w:val="20"/>
              </w:rPr>
              <w:t>.</w:t>
            </w:r>
            <w:r w:rsidR="00D705C3">
              <w:rPr>
                <w:rFonts w:cs="Arial"/>
                <w:i/>
                <w:sz w:val="20"/>
                <w:szCs w:val="20"/>
              </w:rPr>
              <w:t xml:space="preserve"> </w:t>
            </w:r>
          </w:p>
        </w:tc>
      </w:tr>
    </w:tbl>
    <w:tbl>
      <w:tblPr>
        <w:tblW w:w="10980" w:type="dxa"/>
        <w:tblInd w:w="-72" w:type="dxa"/>
        <w:tblLayout w:type="fixed"/>
        <w:tblLook w:val="0000"/>
      </w:tblPr>
      <w:tblGrid>
        <w:gridCol w:w="1980"/>
        <w:gridCol w:w="1440"/>
        <w:gridCol w:w="270"/>
        <w:gridCol w:w="720"/>
        <w:gridCol w:w="1080"/>
        <w:gridCol w:w="180"/>
        <w:gridCol w:w="270"/>
        <w:gridCol w:w="1170"/>
        <w:gridCol w:w="2160"/>
        <w:gridCol w:w="1710"/>
      </w:tblGrid>
      <w:tr w:rsidR="008A12B0" w:rsidRPr="0007325D" w:rsidTr="008A12B0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07325D" w:rsidRDefault="003E3C94" w:rsidP="003E3C94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8"/>
                <w:szCs w:val="18"/>
              </w:rPr>
              <w:t xml:space="preserve">CHILD’S </w:t>
            </w:r>
            <w:r w:rsidR="008A12B0">
              <w:rPr>
                <w:rFonts w:cs="Arial"/>
                <w:sz w:val="18"/>
                <w:szCs w:val="18"/>
              </w:rPr>
              <w:t>HALF SIBLINGS (FATHER’S CHILDREN WITH OTHER MOTHER</w:t>
            </w:r>
            <w:r>
              <w:rPr>
                <w:rFonts w:cs="Arial"/>
                <w:sz w:val="18"/>
                <w:szCs w:val="18"/>
              </w:rPr>
              <w:t>S</w:t>
            </w:r>
            <w:r w:rsidR="008A12B0">
              <w:rPr>
                <w:rFonts w:cs="Arial"/>
                <w:sz w:val="18"/>
                <w:szCs w:val="18"/>
              </w:rPr>
              <w:t>)</w:t>
            </w:r>
          </w:p>
        </w:tc>
      </w:tr>
      <w:tr w:rsidR="008A12B0" w:rsidRPr="0007325D" w:rsidTr="00D705C3">
        <w:trPr>
          <w:cantSplit/>
          <w:trHeight w:val="288"/>
        </w:trPr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8A12B0" w:rsidP="008A12B0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07325D" w:rsidRDefault="008A12B0" w:rsidP="00D705C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8"/>
                <w:szCs w:val="18"/>
              </w:rPr>
              <w:t>BIRTHDATE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6B62D8" w:rsidRDefault="008A12B0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6B62D8">
              <w:rPr>
                <w:rFonts w:cs="Arial"/>
                <w:sz w:val="18"/>
                <w:szCs w:val="18"/>
              </w:rPr>
              <w:t>NAME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07325D" w:rsidRDefault="008A12B0" w:rsidP="00D705C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8"/>
                <w:szCs w:val="18"/>
              </w:rPr>
              <w:t>BIRTHDATE</w:t>
            </w:r>
          </w:p>
        </w:tc>
      </w:tr>
      <w:tr w:rsidR="008A12B0" w:rsidTr="00D705C3">
        <w:trPr>
          <w:cantSplit/>
          <w:trHeight w:val="288"/>
        </w:trPr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D705C3">
        <w:trPr>
          <w:cantSplit/>
          <w:trHeight w:val="288"/>
        </w:trPr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D705C3">
        <w:trPr>
          <w:cantSplit/>
          <w:trHeight w:val="288"/>
        </w:trPr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D705C3">
        <w:trPr>
          <w:cantSplit/>
          <w:trHeight w:val="288"/>
        </w:trPr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RPr="009B2DBC" w:rsidTr="008A12B0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3E3C94" w:rsidP="003E3C94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bCs/>
                <w:sz w:val="18"/>
                <w:szCs w:val="18"/>
              </w:rPr>
              <w:t xml:space="preserve">CHILD’S </w:t>
            </w:r>
            <w:r w:rsidR="008A12B0">
              <w:rPr>
                <w:rFonts w:cs="Arial"/>
                <w:bCs/>
                <w:sz w:val="18"/>
                <w:szCs w:val="18"/>
              </w:rPr>
              <w:t xml:space="preserve"> PATERNAL GRANDPARENTS</w:t>
            </w:r>
            <w:r w:rsidR="008A12B0" w:rsidRPr="009B2DBC">
              <w:rPr>
                <w:rFonts w:cs="Arial"/>
                <w:bCs/>
                <w:sz w:val="18"/>
                <w:szCs w:val="18"/>
              </w:rPr>
              <w:t xml:space="preserve"> </w:t>
            </w:r>
          </w:p>
        </w:tc>
      </w:tr>
      <w:tr w:rsidR="008A12B0" w:rsidRPr="009B2DBC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18"/>
              </w:rPr>
            </w:pPr>
            <w:r w:rsidRPr="009B2DBC">
              <w:rPr>
                <w:rFonts w:cs="Arial"/>
                <w:bCs/>
                <w:sz w:val="18"/>
                <w:szCs w:val="18"/>
              </w:rPr>
              <w:t>NAME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PHONE</w:t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RPr="009B2DBC" w:rsidTr="008A12B0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bCs/>
                <w:sz w:val="18"/>
                <w:szCs w:val="18"/>
              </w:rPr>
              <w:t xml:space="preserve">OTHER </w:t>
            </w:r>
            <w:r w:rsidRPr="009B2DBC">
              <w:rPr>
                <w:rFonts w:cs="Arial"/>
                <w:bCs/>
                <w:sz w:val="18"/>
                <w:szCs w:val="18"/>
              </w:rPr>
              <w:t xml:space="preserve">RELATIVES (LIST ALL </w:t>
            </w:r>
            <w:r>
              <w:rPr>
                <w:rFonts w:cs="Arial"/>
                <w:bCs/>
                <w:sz w:val="18"/>
                <w:szCs w:val="18"/>
              </w:rPr>
              <w:t>PATERNAL</w:t>
            </w:r>
            <w:r w:rsidRPr="009B2DBC">
              <w:rPr>
                <w:rFonts w:cs="Arial"/>
                <w:bCs/>
                <w:sz w:val="18"/>
                <w:szCs w:val="18"/>
              </w:rPr>
              <w:t xml:space="preserve"> AUNTS, UNCLES</w:t>
            </w:r>
            <w:r>
              <w:rPr>
                <w:rFonts w:cs="Arial"/>
                <w:bCs/>
                <w:sz w:val="18"/>
                <w:szCs w:val="18"/>
              </w:rPr>
              <w:t xml:space="preserve"> AND </w:t>
            </w:r>
            <w:r w:rsidRPr="009B2DBC">
              <w:rPr>
                <w:rFonts w:cs="Arial"/>
                <w:bCs/>
                <w:sz w:val="18"/>
                <w:szCs w:val="18"/>
              </w:rPr>
              <w:t xml:space="preserve">COUSINS) </w:t>
            </w:r>
          </w:p>
        </w:tc>
      </w:tr>
      <w:tr w:rsidR="008A12B0" w:rsidRPr="009B2DBC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18"/>
              </w:rPr>
            </w:pPr>
            <w:r w:rsidRPr="009B2DBC">
              <w:rPr>
                <w:rFonts w:cs="Arial"/>
                <w:bCs/>
                <w:sz w:val="18"/>
                <w:szCs w:val="18"/>
              </w:rPr>
              <w:t>NAME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PHONE</w:t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RPr="009B2DBC" w:rsidTr="008A12B0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0125E9" w:rsidP="008A12B0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bCs/>
                <w:sz w:val="18"/>
                <w:szCs w:val="20"/>
              </w:rPr>
              <w:t>UNRELATED ADULTS WITH A SIGNIFICANT RELATIONSHIP WITH THE CHILD OR FAMILY</w:t>
            </w:r>
          </w:p>
        </w:tc>
      </w:tr>
      <w:tr w:rsidR="008A12B0" w:rsidRPr="009B2DBC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18"/>
              </w:rPr>
            </w:pPr>
            <w:r w:rsidRPr="009B2DBC">
              <w:rPr>
                <w:rFonts w:cs="Arial"/>
                <w:bCs/>
                <w:sz w:val="18"/>
                <w:szCs w:val="18"/>
              </w:rPr>
              <w:t>NAME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PHONE</w:t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1044A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27DB7" w:rsidTr="00B27DB7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B27DB7" w:rsidRPr="00D002C9" w:rsidRDefault="00D002C9" w:rsidP="00B27DB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32C31">
              <w:rPr>
                <w:rFonts w:cs="Arial"/>
                <w:b/>
                <w:szCs w:val="18"/>
              </w:rPr>
              <w:t>CHILDHOOD DISEASES</w:t>
            </w:r>
            <w:r w:rsidR="002C1476" w:rsidRPr="00F32C31">
              <w:rPr>
                <w:rFonts w:cs="Arial"/>
                <w:b/>
                <w:szCs w:val="18"/>
              </w:rPr>
              <w:t>:</w:t>
            </w:r>
          </w:p>
        </w:tc>
      </w:tr>
      <w:tr w:rsidR="00B27DB7" w:rsidTr="00B27DB7">
        <w:trPr>
          <w:cantSplit/>
          <w:trHeight w:val="2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Mother</w:t>
            </w:r>
          </w:p>
        </w:tc>
        <w:tc>
          <w:tcPr>
            <w:tcW w:w="2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Father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Asthma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Chicken Pox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Diphtheria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German Measles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Rheumatic Fever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Scarlet Fever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Whooping Cough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Other (please specify)</w:t>
            </w:r>
          </w:p>
        </w:tc>
        <w:tc>
          <w:tcPr>
            <w:tcW w:w="2430" w:type="dxa"/>
            <w:gridSpan w:val="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1044A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B27DB7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RPr="00D3600F" w:rsidTr="00B27DB7">
        <w:trPr>
          <w:cantSplit/>
          <w:trHeight w:val="144"/>
        </w:trPr>
        <w:tc>
          <w:tcPr>
            <w:tcW w:w="19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3870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</w:tr>
      <w:tr w:rsidR="00B27DB7" w:rsidTr="00B27DB7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Other Illnesses:</w:t>
            </w:r>
          </w:p>
        </w:tc>
      </w:tr>
      <w:tr w:rsidR="00B27DB7" w:rsidTr="00FE3F19">
        <w:trPr>
          <w:cantSplit/>
          <w:trHeight w:hRule="exact" w:val="1123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DB7" w:rsidRPr="00850B6A" w:rsidRDefault="00B1044A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B1044A">
              <w:rPr>
                <w:rFonts w:cs="Arial"/>
                <w:noProof/>
                <w:szCs w:val="20"/>
              </w:rPr>
              <w:pict>
                <v:shape id="_x0000_s1060" type="#_x0000_t32" style="position:absolute;margin-left:-6.15pt;margin-top:32.4pt;width:551.1pt;height:0;z-index:25169305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20"/>
              </w:rPr>
              <w:pict>
                <v:shape id="_x0000_s1059" type="#_x0000_t32" style="position:absolute;margin-left:-6.15pt;margin-top:12.9pt;width:551.1pt;height:0;z-index:25169203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27DB7" w:rsidRPr="0065647B">
              <w:rPr>
                <w:rFonts w:cs="Arial"/>
                <w:szCs w:val="20"/>
              </w:rPr>
              <w:instrText xml:space="preserve"> FORMTEXT </w:instrText>
            </w:r>
            <w:r w:rsidRPr="0065647B">
              <w:rPr>
                <w:rFonts w:cs="Arial"/>
                <w:szCs w:val="20"/>
              </w:rPr>
            </w:r>
            <w:r w:rsidRPr="0065647B">
              <w:rPr>
                <w:rFonts w:cs="Arial"/>
                <w:szCs w:val="20"/>
              </w:rPr>
              <w:fldChar w:fldCharType="separate"/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Pr="0065647B">
              <w:rPr>
                <w:rFonts w:cs="Arial"/>
                <w:szCs w:val="20"/>
              </w:rPr>
              <w:fldChar w:fldCharType="end"/>
            </w:r>
          </w:p>
        </w:tc>
      </w:tr>
    </w:tbl>
    <w:p w:rsidR="009D3F43" w:rsidRDefault="009D3F43">
      <w:r>
        <w:br w:type="page"/>
      </w:r>
    </w:p>
    <w:tbl>
      <w:tblPr>
        <w:tblW w:w="10980" w:type="dxa"/>
        <w:tblInd w:w="-72" w:type="dxa"/>
        <w:tblLayout w:type="fixed"/>
        <w:tblLook w:val="0000"/>
      </w:tblPr>
      <w:tblGrid>
        <w:gridCol w:w="900"/>
        <w:gridCol w:w="1350"/>
        <w:gridCol w:w="2160"/>
        <w:gridCol w:w="1260"/>
        <w:gridCol w:w="270"/>
        <w:gridCol w:w="1170"/>
        <w:gridCol w:w="270"/>
        <w:gridCol w:w="1440"/>
        <w:gridCol w:w="2160"/>
      </w:tblGrid>
      <w:tr w:rsidR="00B27DB7" w:rsidTr="00B27DB7">
        <w:trPr>
          <w:cantSplit/>
          <w:trHeight w:val="288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B27DB7" w:rsidRPr="00412A19" w:rsidRDefault="00412A19" w:rsidP="00B27DB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32C31">
              <w:rPr>
                <w:rFonts w:cs="Arial"/>
                <w:b/>
                <w:szCs w:val="18"/>
              </w:rPr>
              <w:lastRenderedPageBreak/>
              <w:t>HEALTH HISTORY</w:t>
            </w:r>
          </w:p>
        </w:tc>
      </w:tr>
      <w:tr w:rsidR="00B27DB7" w:rsidTr="00B27DB7">
        <w:trPr>
          <w:cantSplit/>
          <w:trHeight w:val="216"/>
        </w:trPr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FFFFFF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Mother</w:t>
            </w:r>
          </w:p>
        </w:tc>
        <w:tc>
          <w:tcPr>
            <w:tcW w:w="2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Father</w:t>
            </w:r>
          </w:p>
        </w:tc>
        <w:tc>
          <w:tcPr>
            <w:tcW w:w="2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Blood Relative</w:t>
            </w:r>
          </w:p>
        </w:tc>
        <w:tc>
          <w:tcPr>
            <w:tcW w:w="21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Allergy (type)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1044A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B27DB7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Epilepsy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Diabetes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Tuberculosis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Venereal Disease (type)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1044A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B27DB7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Glandular Disturbance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Blindness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607476">
        <w:trPr>
          <w:cantSplit/>
          <w:trHeight w:val="576"/>
        </w:trPr>
        <w:tc>
          <w:tcPr>
            <w:tcW w:w="4410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27DB7" w:rsidRDefault="00B27DB7" w:rsidP="002C147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Blood Defects (e.g., Sickle Cell, RH and other Blood types, etc.)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B27DB7" w:rsidRPr="00071AD0" w:rsidRDefault="00B1044A" w:rsidP="002C1476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center"/>
          </w:tcPr>
          <w:p w:rsidR="00B27DB7" w:rsidRDefault="00B27DB7" w:rsidP="002C1476">
            <w:pPr>
              <w:jc w:val="center"/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B27DB7" w:rsidRDefault="00B1044A" w:rsidP="002C1476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center"/>
          </w:tcPr>
          <w:p w:rsidR="00B27DB7" w:rsidRDefault="00B27DB7" w:rsidP="002C1476">
            <w:pPr>
              <w:jc w:val="center"/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B27DB7" w:rsidRDefault="00B1044A" w:rsidP="002C1476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27DB7" w:rsidRDefault="00B27DB7" w:rsidP="009D3F43">
            <w:pPr>
              <w:jc w:val="center"/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Deafness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Mental Deficiency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Mental Illness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Heart Trouble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Cancer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Arthritis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Alcoholism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Congenital Defects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607476">
        <w:trPr>
          <w:cantSplit/>
          <w:trHeight w:val="576"/>
        </w:trPr>
        <w:tc>
          <w:tcPr>
            <w:tcW w:w="4410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Neurological (e.g., Huntington’s Chorea, Multiple Sclerosis, Amyotrophic Sclerosis, etc.)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center"/>
          </w:tcPr>
          <w:p w:rsidR="00B27DB7" w:rsidRDefault="00B27DB7" w:rsidP="00B27DB7">
            <w:pPr>
              <w:jc w:val="center"/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center"/>
          </w:tcPr>
          <w:p w:rsidR="00B27DB7" w:rsidRDefault="00B27DB7" w:rsidP="00B27DB7">
            <w:pPr>
              <w:jc w:val="center"/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/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Deaths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4410" w:type="dxa"/>
            <w:gridSpan w:val="3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Drug usage (prescription and non-prescription)</w:t>
            </w: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Pr="00071AD0" w:rsidRDefault="00B1044A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jc w:val="center"/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jc w:val="center"/>
            </w:pPr>
          </w:p>
        </w:tc>
      </w:tr>
      <w:tr w:rsidR="00B27DB7" w:rsidTr="002C1476">
        <w:trPr>
          <w:cantSplit/>
          <w:trHeight w:val="432"/>
        </w:trPr>
        <w:tc>
          <w:tcPr>
            <w:tcW w:w="90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Other</w:t>
            </w:r>
          </w:p>
        </w:tc>
        <w:tc>
          <w:tcPr>
            <w:tcW w:w="35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1044A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B27DB7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1044A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B27DB7">
        <w:trPr>
          <w:cantSplit/>
          <w:trHeight w:val="288"/>
        </w:trPr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5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1365D8" w:rsidRDefault="00B27DB7" w:rsidP="00B27DB7">
            <w:pPr>
              <w:jc w:val="center"/>
              <w:rPr>
                <w:rFonts w:cs="Arial"/>
                <w:szCs w:val="18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1365D8" w:rsidRDefault="00B27DB7" w:rsidP="00B27DB7">
            <w:pPr>
              <w:jc w:val="center"/>
              <w:rPr>
                <w:rFonts w:cs="Arial"/>
                <w:szCs w:val="18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1365D8" w:rsidRDefault="00B27DB7" w:rsidP="00B27DB7">
            <w:pPr>
              <w:jc w:val="center"/>
              <w:rPr>
                <w:rFonts w:cs="Arial"/>
                <w:szCs w:val="18"/>
              </w:rPr>
            </w:pP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B27DB7">
        <w:trPr>
          <w:cantSplit/>
          <w:trHeight w:val="216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General Health:</w:t>
            </w:r>
          </w:p>
        </w:tc>
      </w:tr>
      <w:tr w:rsidR="00B27DB7" w:rsidTr="00DB39D4">
        <w:trPr>
          <w:cantSplit/>
          <w:trHeight w:hRule="exact" w:val="1843"/>
        </w:trPr>
        <w:tc>
          <w:tcPr>
            <w:tcW w:w="1098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DB7" w:rsidRDefault="00B1044A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1044A">
              <w:rPr>
                <w:rFonts w:cs="Arial"/>
                <w:noProof/>
                <w:szCs w:val="18"/>
              </w:rPr>
              <w:pict>
                <v:shape id="_x0000_s1052" type="#_x0000_t32" style="position:absolute;margin-left:-5.4pt;margin-top:11.9pt;width:550.35pt;height:0;z-index:25168486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53" type="#_x0000_t32" style="position:absolute;margin-left:-5.4pt;margin-top:34.05pt;width:550.35pt;height:0;z-index:25168588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55" type="#_x0000_t32" style="position:absolute;margin-left:-5.4pt;margin-top:72.35pt;width:546pt;height:0;z-index:25168793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54" type="#_x0000_t32" style="position:absolute;margin-left:-5.4pt;margin-top:54pt;width:550.35pt;height:0;z-index:25168691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27DB7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  <w:tr w:rsidR="00D705C3" w:rsidTr="001707D9">
        <w:trPr>
          <w:cantSplit/>
          <w:trHeight w:val="216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5C3" w:rsidRDefault="00D705C3" w:rsidP="001707D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Attached Information</w:t>
            </w:r>
          </w:p>
        </w:tc>
      </w:tr>
      <w:tr w:rsidR="00D705C3" w:rsidTr="001E3C99">
        <w:trPr>
          <w:cantSplit/>
          <w:trHeight w:hRule="exact" w:val="1440"/>
        </w:trPr>
        <w:tc>
          <w:tcPr>
            <w:tcW w:w="1098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5C3" w:rsidRDefault="00B1044A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1044A">
              <w:rPr>
                <w:rFonts w:cs="Arial"/>
                <w:noProof/>
                <w:szCs w:val="18"/>
              </w:rPr>
              <w:pict>
                <v:shape id="_x0000_s1058" type="#_x0000_t32" style="position:absolute;margin-left:-6.15pt;margin-top:51.1pt;width:548.25pt;height:0;z-index:25169100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57" type="#_x0000_t32" style="position:absolute;margin-left:-5.4pt;margin-top:33.1pt;width:547.5pt;height:0;z-index:25168998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1044A">
              <w:rPr>
                <w:rFonts w:cs="Arial"/>
                <w:noProof/>
                <w:szCs w:val="18"/>
              </w:rPr>
              <w:pict>
                <v:shape id="_x0000_s1056" type="#_x0000_t32" style="position:absolute;margin-left:-5.4pt;margin-top:12.9pt;width:547.5pt;height:0;z-index:25168896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705C3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</w:tbl>
    <w:p w:rsidR="00052764" w:rsidRPr="000566F5" w:rsidRDefault="00052764" w:rsidP="000566F5">
      <w:pPr>
        <w:rPr>
          <w:sz w:val="18"/>
        </w:rPr>
      </w:pPr>
    </w:p>
    <w:sectPr w:rsidR="00052764" w:rsidRPr="000566F5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E0C" w:rsidRDefault="00393E0C" w:rsidP="008C0D07">
      <w:pPr>
        <w:pStyle w:val="Footer"/>
      </w:pPr>
      <w:r>
        <w:separator/>
      </w:r>
    </w:p>
  </w:endnote>
  <w:endnote w:type="continuationSeparator" w:id="0">
    <w:p w:rsidR="00393E0C" w:rsidRDefault="00393E0C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57801"/>
      <w:docPartObj>
        <w:docPartGallery w:val="Page Numbers (Bottom of Page)"/>
        <w:docPartUnique/>
      </w:docPartObj>
    </w:sdtPr>
    <w:sdtContent>
      <w:p w:rsidR="00A14D89" w:rsidRDefault="00B1044A">
        <w:pPr>
          <w:pStyle w:val="Footer"/>
          <w:jc w:val="center"/>
        </w:pPr>
        <w:fldSimple w:instr=" PAGE   \* MERGEFORMAT ">
          <w:r w:rsidR="00AC0F4C">
            <w:rPr>
              <w:noProof/>
            </w:rPr>
            <w:t>1</w:t>
          </w:r>
        </w:fldSimple>
      </w:p>
    </w:sdtContent>
  </w:sdt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672"/>
      <w:gridCol w:w="3672"/>
      <w:gridCol w:w="3672"/>
    </w:tblGrid>
    <w:tr w:rsidR="00A14D89" w:rsidTr="00412A19">
      <w:tc>
        <w:tcPr>
          <w:tcW w:w="3672" w:type="dxa"/>
        </w:tcPr>
        <w:p w:rsidR="00A14D89" w:rsidRDefault="00A14D89">
          <w:pPr>
            <w:pStyle w:val="Footer"/>
          </w:pPr>
        </w:p>
      </w:tc>
      <w:tc>
        <w:tcPr>
          <w:tcW w:w="3672" w:type="dxa"/>
        </w:tcPr>
        <w:p w:rsidR="00A14D89" w:rsidRDefault="00A14D89">
          <w:pPr>
            <w:pStyle w:val="Footer"/>
          </w:pPr>
        </w:p>
      </w:tc>
      <w:tc>
        <w:tcPr>
          <w:tcW w:w="3672" w:type="dxa"/>
          <w:vAlign w:val="center"/>
        </w:tcPr>
        <w:p w:rsidR="00A14D89" w:rsidRDefault="00A14D89" w:rsidP="00AC0F4C">
          <w:pPr>
            <w:pStyle w:val="Footer"/>
            <w:jc w:val="right"/>
          </w:pPr>
          <w:r w:rsidRPr="00412A19">
            <w:rPr>
              <w:sz w:val="16"/>
            </w:rPr>
            <w:t>CW-103 Attachment A (REV</w:t>
          </w:r>
          <w:r w:rsidR="00AC0F4C">
            <w:rPr>
              <w:sz w:val="16"/>
            </w:rPr>
            <w:t>2</w:t>
          </w:r>
          <w:r w:rsidR="0096118A">
            <w:rPr>
              <w:sz w:val="16"/>
            </w:rPr>
            <w:t>/12</w:t>
          </w:r>
          <w:r w:rsidRPr="00412A19">
            <w:rPr>
              <w:sz w:val="16"/>
            </w:rPr>
            <w:t>)</w:t>
          </w:r>
        </w:p>
      </w:tc>
    </w:tr>
  </w:tbl>
  <w:p w:rsidR="00A14D89" w:rsidRDefault="00A14D8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E0C" w:rsidRDefault="00393E0C" w:rsidP="008C0D07">
      <w:pPr>
        <w:pStyle w:val="Footer"/>
      </w:pPr>
      <w:r>
        <w:separator/>
      </w:r>
    </w:p>
  </w:footnote>
  <w:footnote w:type="continuationSeparator" w:id="0">
    <w:p w:rsidR="00393E0C" w:rsidRDefault="00393E0C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J+2CeY+/2uYeKKYf30vagg2DjEk=" w:salt="Y4JHaeKD6RX11FW0eFpkh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FCC"/>
    <w:rsid w:val="000125E9"/>
    <w:rsid w:val="0002299A"/>
    <w:rsid w:val="00026302"/>
    <w:rsid w:val="00043907"/>
    <w:rsid w:val="00052764"/>
    <w:rsid w:val="00054AC0"/>
    <w:rsid w:val="000566F5"/>
    <w:rsid w:val="00062030"/>
    <w:rsid w:val="00071AD0"/>
    <w:rsid w:val="00083D51"/>
    <w:rsid w:val="000D3688"/>
    <w:rsid w:val="000F2D5E"/>
    <w:rsid w:val="001228F9"/>
    <w:rsid w:val="0013125F"/>
    <w:rsid w:val="00145D88"/>
    <w:rsid w:val="0014649F"/>
    <w:rsid w:val="00150E58"/>
    <w:rsid w:val="00166001"/>
    <w:rsid w:val="001707D9"/>
    <w:rsid w:val="00183E43"/>
    <w:rsid w:val="001D1B7C"/>
    <w:rsid w:val="001E3C99"/>
    <w:rsid w:val="001F502D"/>
    <w:rsid w:val="001F78FE"/>
    <w:rsid w:val="0022016F"/>
    <w:rsid w:val="00226502"/>
    <w:rsid w:val="0023413E"/>
    <w:rsid w:val="00247F32"/>
    <w:rsid w:val="00250A84"/>
    <w:rsid w:val="00286361"/>
    <w:rsid w:val="002B0C8D"/>
    <w:rsid w:val="002B486A"/>
    <w:rsid w:val="002C1476"/>
    <w:rsid w:val="002D294E"/>
    <w:rsid w:val="002E419C"/>
    <w:rsid w:val="0032457F"/>
    <w:rsid w:val="00365753"/>
    <w:rsid w:val="003847A1"/>
    <w:rsid w:val="00384AF1"/>
    <w:rsid w:val="00393E0C"/>
    <w:rsid w:val="003A1DA4"/>
    <w:rsid w:val="003B7436"/>
    <w:rsid w:val="003D7A63"/>
    <w:rsid w:val="003E3C94"/>
    <w:rsid w:val="00410F12"/>
    <w:rsid w:val="00412A19"/>
    <w:rsid w:val="00422A0C"/>
    <w:rsid w:val="004420B6"/>
    <w:rsid w:val="00451267"/>
    <w:rsid w:val="00480633"/>
    <w:rsid w:val="00486EAF"/>
    <w:rsid w:val="00495DB2"/>
    <w:rsid w:val="004C60CE"/>
    <w:rsid w:val="004D280A"/>
    <w:rsid w:val="005064E1"/>
    <w:rsid w:val="00516014"/>
    <w:rsid w:val="005440E5"/>
    <w:rsid w:val="0058112B"/>
    <w:rsid w:val="005875FC"/>
    <w:rsid w:val="005A2AAD"/>
    <w:rsid w:val="005A3486"/>
    <w:rsid w:val="005A429C"/>
    <w:rsid w:val="005A7D4C"/>
    <w:rsid w:val="005C178D"/>
    <w:rsid w:val="005D5F5D"/>
    <w:rsid w:val="00607476"/>
    <w:rsid w:val="00625771"/>
    <w:rsid w:val="00625BBC"/>
    <w:rsid w:val="0062635D"/>
    <w:rsid w:val="006277E5"/>
    <w:rsid w:val="006278C5"/>
    <w:rsid w:val="00632CDD"/>
    <w:rsid w:val="0065044D"/>
    <w:rsid w:val="0065647B"/>
    <w:rsid w:val="00665696"/>
    <w:rsid w:val="006920DB"/>
    <w:rsid w:val="006A4E97"/>
    <w:rsid w:val="006B1A3A"/>
    <w:rsid w:val="006B5072"/>
    <w:rsid w:val="006E092F"/>
    <w:rsid w:val="007204D5"/>
    <w:rsid w:val="0072301E"/>
    <w:rsid w:val="00725F65"/>
    <w:rsid w:val="00734847"/>
    <w:rsid w:val="00765F44"/>
    <w:rsid w:val="00773DBE"/>
    <w:rsid w:val="007765A2"/>
    <w:rsid w:val="00790C76"/>
    <w:rsid w:val="007A4765"/>
    <w:rsid w:val="007A6AB6"/>
    <w:rsid w:val="007B3DA2"/>
    <w:rsid w:val="007C336D"/>
    <w:rsid w:val="007C6933"/>
    <w:rsid w:val="007D167F"/>
    <w:rsid w:val="00824EFA"/>
    <w:rsid w:val="008257A4"/>
    <w:rsid w:val="008378BA"/>
    <w:rsid w:val="00846DB5"/>
    <w:rsid w:val="00850B6A"/>
    <w:rsid w:val="00855F23"/>
    <w:rsid w:val="00860E62"/>
    <w:rsid w:val="00866D7A"/>
    <w:rsid w:val="008A12B0"/>
    <w:rsid w:val="008A4ABD"/>
    <w:rsid w:val="008B1E66"/>
    <w:rsid w:val="008C0D07"/>
    <w:rsid w:val="008C48C9"/>
    <w:rsid w:val="008C6FCC"/>
    <w:rsid w:val="008D6E7F"/>
    <w:rsid w:val="008E271C"/>
    <w:rsid w:val="008F599F"/>
    <w:rsid w:val="00920412"/>
    <w:rsid w:val="009212A3"/>
    <w:rsid w:val="00953909"/>
    <w:rsid w:val="0096118A"/>
    <w:rsid w:val="00972602"/>
    <w:rsid w:val="00974A5A"/>
    <w:rsid w:val="00983815"/>
    <w:rsid w:val="009A5A77"/>
    <w:rsid w:val="009B5EA7"/>
    <w:rsid w:val="009C7159"/>
    <w:rsid w:val="009D3F43"/>
    <w:rsid w:val="009E2751"/>
    <w:rsid w:val="00A01479"/>
    <w:rsid w:val="00A12628"/>
    <w:rsid w:val="00A14D89"/>
    <w:rsid w:val="00A826C9"/>
    <w:rsid w:val="00AB0EDF"/>
    <w:rsid w:val="00AB59B2"/>
    <w:rsid w:val="00AC0F4C"/>
    <w:rsid w:val="00AD02D8"/>
    <w:rsid w:val="00AD72E5"/>
    <w:rsid w:val="00B1044A"/>
    <w:rsid w:val="00B22C88"/>
    <w:rsid w:val="00B27DB7"/>
    <w:rsid w:val="00B537C8"/>
    <w:rsid w:val="00B6184A"/>
    <w:rsid w:val="00B64F83"/>
    <w:rsid w:val="00B660F7"/>
    <w:rsid w:val="00B80D62"/>
    <w:rsid w:val="00BC7727"/>
    <w:rsid w:val="00BD4E13"/>
    <w:rsid w:val="00BD5D2F"/>
    <w:rsid w:val="00C353D7"/>
    <w:rsid w:val="00C5052A"/>
    <w:rsid w:val="00C5426C"/>
    <w:rsid w:val="00C60D5C"/>
    <w:rsid w:val="00C66179"/>
    <w:rsid w:val="00C93E24"/>
    <w:rsid w:val="00C957A6"/>
    <w:rsid w:val="00CC12EC"/>
    <w:rsid w:val="00D002C9"/>
    <w:rsid w:val="00D054B9"/>
    <w:rsid w:val="00D14AEC"/>
    <w:rsid w:val="00D3600F"/>
    <w:rsid w:val="00D66A54"/>
    <w:rsid w:val="00D705C3"/>
    <w:rsid w:val="00D73349"/>
    <w:rsid w:val="00D755DC"/>
    <w:rsid w:val="00D86F70"/>
    <w:rsid w:val="00DB39D4"/>
    <w:rsid w:val="00DD1018"/>
    <w:rsid w:val="00DD2AFE"/>
    <w:rsid w:val="00E11727"/>
    <w:rsid w:val="00E167FA"/>
    <w:rsid w:val="00E4015F"/>
    <w:rsid w:val="00E61E70"/>
    <w:rsid w:val="00E7476D"/>
    <w:rsid w:val="00E95182"/>
    <w:rsid w:val="00EE15BD"/>
    <w:rsid w:val="00EF7C86"/>
    <w:rsid w:val="00F15C9A"/>
    <w:rsid w:val="00F32C31"/>
    <w:rsid w:val="00F4052A"/>
    <w:rsid w:val="00F4179E"/>
    <w:rsid w:val="00F506AD"/>
    <w:rsid w:val="00F74D36"/>
    <w:rsid w:val="00F7769D"/>
    <w:rsid w:val="00F8637B"/>
    <w:rsid w:val="00FB3886"/>
    <w:rsid w:val="00FC02E5"/>
    <w:rsid w:val="00FC2A7D"/>
    <w:rsid w:val="00FC7748"/>
    <w:rsid w:val="00FE3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1"/>
    <o:shapelayout v:ext="edit">
      <o:idmap v:ext="edit" data="1"/>
      <o:rules v:ext="edit">
        <o:r id="V:Rule35" type="connector" idref="#_x0000_s1055"/>
        <o:r id="V:Rule36" type="connector" idref="#_x0000_s1056"/>
        <o:r id="V:Rule37" type="connector" idref="#_x0000_s1033"/>
        <o:r id="V:Rule38" type="connector" idref="#_x0000_s1057"/>
        <o:r id="V:Rule39" type="connector" idref="#_x0000_s1034"/>
        <o:r id="V:Rule40" type="connector" idref="#_x0000_s1059"/>
        <o:r id="V:Rule41" type="connector" idref="#_x0000_s1040"/>
        <o:r id="V:Rule42" type="connector" idref="#_x0000_s1030"/>
        <o:r id="V:Rule43" type="connector" idref="#_x0000_s1043"/>
        <o:r id="V:Rule44" type="connector" idref="#_x0000_s1051"/>
        <o:r id="V:Rule45" type="connector" idref="#_x0000_s1028"/>
        <o:r id="V:Rule46" type="connector" idref="#_x0000_s1058"/>
        <o:r id="V:Rule47" type="connector" idref="#_x0000_s1053"/>
        <o:r id="V:Rule48" type="connector" idref="#_x0000_s1037"/>
        <o:r id="V:Rule49" type="connector" idref="#_x0000_s1041"/>
        <o:r id="V:Rule50" type="connector" idref="#_x0000_s1050"/>
        <o:r id="V:Rule51" type="connector" idref="#_x0000_s1049"/>
        <o:r id="V:Rule52" type="connector" idref="#_x0000_s1039"/>
        <o:r id="V:Rule53" type="connector" idref="#_x0000_s1029"/>
        <o:r id="V:Rule54" type="connector" idref="#_x0000_s1027"/>
        <o:r id="V:Rule55" type="connector" idref="#_x0000_s1032"/>
        <o:r id="V:Rule56" type="connector" idref="#_x0000_s1052"/>
        <o:r id="V:Rule57" type="connector" idref="#_x0000_s1044"/>
        <o:r id="V:Rule58" type="connector" idref="#_x0000_s1060"/>
        <o:r id="V:Rule59" type="connector" idref="#_x0000_s1047"/>
        <o:r id="V:Rule60" type="connector" idref="#_x0000_s1035"/>
        <o:r id="V:Rule61" type="connector" idref="#_x0000_s1046"/>
        <o:r id="V:Rule62" type="connector" idref="#_x0000_s1054"/>
        <o:r id="V:Rule63" type="connector" idref="#_x0000_s1026"/>
        <o:r id="V:Rule64" type="connector" idref="#_x0000_s1031"/>
        <o:r id="V:Rule65" type="connector" idref="#_x0000_s1048"/>
        <o:r id="V:Rule66" type="connector" idref="#_x0000_s1042"/>
        <o:r id="V:Rule67" type="connector" idref="#_x0000_s1036"/>
        <o:r id="V:Rule68" type="connector" idref="#_x0000_s104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C6F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C6FCC"/>
    <w:rPr>
      <w:rFonts w:ascii="Tahom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D14AEC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1F78FE"/>
    <w:rPr>
      <w:rFonts w:ascii="Arial" w:hAnsi="Arial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679DD-181C-4923-AD21-EF7BBCA60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cw103attacha.dotx</Template>
  <TotalTime>70</TotalTime>
  <Pages>5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8966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MCDEMRH</dc:creator>
  <cp:keywords/>
  <dc:description/>
  <cp:lastModifiedBy>DSS-CD</cp:lastModifiedBy>
  <cp:revision>16</cp:revision>
  <cp:lastPrinted>2011-08-25T21:11:00Z</cp:lastPrinted>
  <dcterms:created xsi:type="dcterms:W3CDTF">2011-08-29T13:51:00Z</dcterms:created>
  <dcterms:modified xsi:type="dcterms:W3CDTF">2012-02-09T14:15:00Z</dcterms:modified>
</cp:coreProperties>
</file>