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60" w:type="dxa"/>
        <w:tblInd w:w="-185" w:type="dxa"/>
        <w:tblLayout w:type="fixed"/>
        <w:tblLook w:val="0000" w:firstRow="0" w:lastRow="0" w:firstColumn="0" w:lastColumn="0" w:noHBand="0" w:noVBand="0"/>
      </w:tblPr>
      <w:tblGrid>
        <w:gridCol w:w="1350"/>
        <w:gridCol w:w="510"/>
        <w:gridCol w:w="765"/>
        <w:gridCol w:w="435"/>
        <w:gridCol w:w="247"/>
        <w:gridCol w:w="23"/>
        <w:gridCol w:w="360"/>
        <w:gridCol w:w="270"/>
        <w:gridCol w:w="697"/>
        <w:gridCol w:w="218"/>
        <w:gridCol w:w="165"/>
        <w:gridCol w:w="540"/>
        <w:gridCol w:w="90"/>
        <w:gridCol w:w="270"/>
        <w:gridCol w:w="450"/>
        <w:gridCol w:w="90"/>
        <w:gridCol w:w="180"/>
        <w:gridCol w:w="517"/>
        <w:gridCol w:w="90"/>
        <w:gridCol w:w="180"/>
        <w:gridCol w:w="203"/>
        <w:gridCol w:w="180"/>
        <w:gridCol w:w="360"/>
        <w:gridCol w:w="607"/>
        <w:gridCol w:w="473"/>
        <w:gridCol w:w="270"/>
        <w:gridCol w:w="1170"/>
        <w:gridCol w:w="450"/>
      </w:tblGrid>
      <w:tr w:rsidR="00455CD2" w:rsidRPr="00EF2460" w:rsidTr="00BF2ADF">
        <w:trPr>
          <w:cantSplit/>
          <w:trHeight w:val="390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5CD2" w:rsidRDefault="00455CD2" w:rsidP="00F8513B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45D69320" wp14:editId="53D70EF0">
                  <wp:extent cx="619125" cy="619125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0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5CD2" w:rsidRPr="00EF2460" w:rsidRDefault="00455CD2" w:rsidP="00455CD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455CD2" w:rsidRPr="00EF2460" w:rsidRDefault="00455CD2" w:rsidP="00455CD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455CD2" w:rsidRDefault="00455CD2" w:rsidP="00455CD2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right="120"/>
              <w:rPr>
                <w:rFonts w:cs="Arial"/>
                <w:sz w:val="18"/>
                <w:szCs w:val="18"/>
              </w:rPr>
            </w:pPr>
            <w:r w:rsidRPr="001413BA">
              <w:rPr>
                <w:rFonts w:cs="Arial"/>
                <w:b/>
                <w:bCs/>
                <w:sz w:val="18"/>
                <w:szCs w:val="18"/>
              </w:rPr>
              <w:t>CHILD/</w:t>
            </w:r>
            <w:r w:rsidR="00547F8D">
              <w:rPr>
                <w:rFonts w:cs="Arial"/>
                <w:b/>
                <w:bCs/>
                <w:sz w:val="18"/>
                <w:szCs w:val="18"/>
              </w:rPr>
              <w:t>FAMILY H</w:t>
            </w:r>
            <w:r w:rsidR="0039452D">
              <w:rPr>
                <w:rFonts w:cs="Arial"/>
                <w:b/>
                <w:bCs/>
                <w:sz w:val="18"/>
                <w:szCs w:val="18"/>
              </w:rPr>
              <w:t xml:space="preserve">EALTH AND DEVELOPMENTAL </w:t>
            </w:r>
            <w:r w:rsidRPr="001413BA">
              <w:rPr>
                <w:rFonts w:cs="Arial"/>
                <w:b/>
                <w:bCs/>
                <w:sz w:val="18"/>
                <w:szCs w:val="18"/>
              </w:rPr>
              <w:t>ASSESSMENT</w:t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CD2" w:rsidRDefault="00455CD2" w:rsidP="00455CD2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A57354" w:rsidRPr="00EF2460" w:rsidTr="00BF2ADF">
        <w:trPr>
          <w:cantSplit/>
          <w:trHeight w:val="390"/>
        </w:trPr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7354" w:rsidRDefault="00A57354" w:rsidP="00F8513B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rPr>
                <w:rFonts w:cs="Arial"/>
                <w:noProof/>
                <w:sz w:val="20"/>
              </w:rPr>
            </w:pPr>
          </w:p>
        </w:tc>
        <w:tc>
          <w:tcPr>
            <w:tcW w:w="6480" w:type="dxa"/>
            <w:gridSpan w:val="21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57354" w:rsidRPr="00EF2460" w:rsidRDefault="00A57354" w:rsidP="00455CD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shd w:val="clear" w:color="auto" w:fill="FFFFFF"/>
            <w:vAlign w:val="bottom"/>
          </w:tcPr>
          <w:p w:rsidR="00A57354" w:rsidRDefault="00A57354" w:rsidP="00A57354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Current as of:</w:t>
            </w:r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A57354" w:rsidRDefault="00A47341" w:rsidP="00A57354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bookmarkStart w:id="0" w:name="_GoBack"/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bookmarkEnd w:id="0"/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57354" w:rsidRDefault="00A57354" w:rsidP="00A57354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455CD2" w:rsidRPr="00EF2460" w:rsidTr="00BF2ADF">
        <w:trPr>
          <w:cantSplit/>
          <w:trHeight w:val="144"/>
        </w:trPr>
        <w:tc>
          <w:tcPr>
            <w:tcW w:w="13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5CD2" w:rsidRDefault="00455CD2" w:rsidP="00F8513B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rPr>
                <w:rFonts w:cs="Arial"/>
                <w:noProof/>
                <w:sz w:val="20"/>
              </w:rPr>
            </w:pPr>
          </w:p>
        </w:tc>
        <w:tc>
          <w:tcPr>
            <w:tcW w:w="6480" w:type="dxa"/>
            <w:gridSpan w:val="21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55CD2" w:rsidRPr="00EF2460" w:rsidRDefault="00455CD2" w:rsidP="00455CD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3330" w:type="dxa"/>
            <w:gridSpan w:val="6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455CD2" w:rsidRDefault="00455CD2" w:rsidP="00455CD2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F8513B" w:rsidRPr="00EF2460" w:rsidTr="00BF2ADF">
        <w:trPr>
          <w:cantSplit/>
          <w:trHeight w:val="1728"/>
        </w:trPr>
        <w:tc>
          <w:tcPr>
            <w:tcW w:w="1116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513B" w:rsidRPr="00EF2460" w:rsidRDefault="00F8513B" w:rsidP="00F8513B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The completion of this form begins at initial contact with the family, but continues as information is collected throughout the life of the case.  The worker may utilize a variety of sources to collect this information including parents or legal guardians, medical records or personnel or the resource provider.  </w:t>
            </w:r>
            <w:r w:rsidR="002B58E7">
              <w:rPr>
                <w:rFonts w:cs="Arial"/>
                <w:b/>
                <w:sz w:val="18"/>
                <w:szCs w:val="18"/>
                <w:u w:val="single"/>
              </w:rPr>
              <w:t xml:space="preserve">A copy of this form shall </w:t>
            </w:r>
            <w:r w:rsidRPr="00F8513B">
              <w:rPr>
                <w:rFonts w:cs="Arial"/>
                <w:b/>
                <w:sz w:val="18"/>
                <w:szCs w:val="18"/>
                <w:u w:val="single"/>
              </w:rPr>
              <w:t>be given to the resource provider who is caring for the child.</w:t>
            </w:r>
          </w:p>
          <w:p w:rsidR="00F8513B" w:rsidRPr="00F8513B" w:rsidRDefault="00F8513B" w:rsidP="00F8513B">
            <w:pPr>
              <w:widowControl w:val="0"/>
              <w:overflowPunct w:val="0"/>
              <w:autoSpaceDE w:val="0"/>
              <w:autoSpaceDN w:val="0"/>
              <w:adjustRightInd w:val="0"/>
              <w:ind w:left="115" w:right="115"/>
              <w:rPr>
                <w:rFonts w:cs="Arial"/>
                <w:sz w:val="8"/>
                <w:szCs w:val="18"/>
              </w:rPr>
            </w:pPr>
          </w:p>
          <w:p w:rsidR="00F8513B" w:rsidRDefault="00F8513B" w:rsidP="00F8513B">
            <w:pPr>
              <w:widowControl w:val="0"/>
              <w:overflowPunct w:val="0"/>
              <w:autoSpaceDE w:val="0"/>
              <w:autoSpaceDN w:val="0"/>
              <w:adjustRightInd w:val="0"/>
              <w:ind w:left="115" w:right="115"/>
              <w:rPr>
                <w:rFonts w:cs="Arial"/>
                <w:b/>
                <w:sz w:val="18"/>
                <w:szCs w:val="18"/>
                <w:u w:val="single"/>
              </w:rPr>
            </w:pPr>
            <w:r w:rsidRPr="00F8513B">
              <w:rPr>
                <w:rFonts w:cs="Arial"/>
                <w:sz w:val="18"/>
                <w:szCs w:val="18"/>
              </w:rPr>
              <w:t>This form contains sensitive and confidential information regarding the child and his family</w:t>
            </w:r>
            <w:r>
              <w:rPr>
                <w:rFonts w:cs="Arial"/>
                <w:sz w:val="18"/>
                <w:szCs w:val="18"/>
              </w:rPr>
              <w:t xml:space="preserve"> and</w:t>
            </w:r>
            <w:r w:rsidRPr="00F8513B">
              <w:rPr>
                <w:rFonts w:cs="Arial"/>
                <w:sz w:val="18"/>
                <w:szCs w:val="18"/>
              </w:rPr>
              <w:t xml:space="preserve"> is protected by the</w:t>
            </w:r>
            <w:r w:rsidRPr="00182C6B">
              <w:rPr>
                <w:rFonts w:cs="Arial"/>
                <w:b/>
                <w:sz w:val="18"/>
                <w:szCs w:val="18"/>
              </w:rPr>
              <w:t xml:space="preserve"> </w:t>
            </w:r>
            <w:r w:rsidRPr="00F8513B">
              <w:rPr>
                <w:rFonts w:cs="Arial"/>
                <w:sz w:val="18"/>
                <w:szCs w:val="18"/>
              </w:rPr>
              <w:t>“Health Insurance Portability and Accountability Act.”</w:t>
            </w:r>
            <w:r w:rsidRPr="00182C6B">
              <w:rPr>
                <w:rFonts w:cs="Arial"/>
                <w:b/>
                <w:sz w:val="18"/>
                <w:szCs w:val="18"/>
              </w:rPr>
              <w:t xml:space="preserve">  </w:t>
            </w:r>
            <w:r w:rsidRPr="006142F4">
              <w:rPr>
                <w:rFonts w:cs="Arial"/>
                <w:b/>
                <w:sz w:val="18"/>
                <w:szCs w:val="18"/>
                <w:u w:val="single"/>
              </w:rPr>
              <w:t>Neither the form nor its contents may be shared with any person not actively involved in the care and/or treatment of the child.</w:t>
            </w:r>
          </w:p>
          <w:p w:rsidR="0022585E" w:rsidRPr="00EF2460" w:rsidRDefault="0022585E" w:rsidP="00F8513B">
            <w:pPr>
              <w:widowControl w:val="0"/>
              <w:overflowPunct w:val="0"/>
              <w:autoSpaceDE w:val="0"/>
              <w:autoSpaceDN w:val="0"/>
              <w:adjustRightInd w:val="0"/>
              <w:ind w:left="115" w:right="115"/>
              <w:rPr>
                <w:rFonts w:cs="Arial"/>
                <w:sz w:val="18"/>
                <w:szCs w:val="18"/>
              </w:rPr>
            </w:pPr>
          </w:p>
        </w:tc>
      </w:tr>
      <w:tr w:rsidR="00547F8D" w:rsidRPr="00EF2460" w:rsidTr="00BF2ADF">
        <w:trPr>
          <w:cantSplit/>
          <w:trHeight w:val="107"/>
        </w:trPr>
        <w:tc>
          <w:tcPr>
            <w:tcW w:w="11160" w:type="dxa"/>
            <w:gridSpan w:val="2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547F8D" w:rsidRPr="00340F74" w:rsidRDefault="00340F74" w:rsidP="00F8513B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rPr>
                <w:rFonts w:cs="Arial"/>
                <w:b/>
                <w:sz w:val="18"/>
                <w:szCs w:val="18"/>
              </w:rPr>
            </w:pPr>
            <w:r w:rsidRPr="00340F74">
              <w:rPr>
                <w:rFonts w:cs="Arial"/>
                <w:b/>
                <w:sz w:val="18"/>
                <w:szCs w:val="18"/>
              </w:rPr>
              <w:t>I.</w:t>
            </w:r>
            <w:r w:rsidRPr="00340F74">
              <w:rPr>
                <w:rFonts w:cs="Arial"/>
                <w:b/>
                <w:sz w:val="18"/>
                <w:szCs w:val="18"/>
              </w:rPr>
              <w:tab/>
              <w:t>IDENTIFYING INFORMATION</w:t>
            </w:r>
          </w:p>
        </w:tc>
      </w:tr>
      <w:tr w:rsidR="00BE38FB" w:rsidRPr="00ED3E4D" w:rsidTr="00BF2ADF">
        <w:trPr>
          <w:cantSplit/>
          <w:trHeight w:val="485"/>
        </w:trPr>
        <w:tc>
          <w:tcPr>
            <w:tcW w:w="504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Pr="00ED3E4D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t>Child’s name</w:t>
            </w:r>
          </w:p>
          <w:p w:rsidR="00BE38FB" w:rsidRPr="00ED3E4D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2407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t>D</w:t>
            </w:r>
            <w:r>
              <w:rPr>
                <w:rFonts w:cs="Arial"/>
                <w:sz w:val="18"/>
                <w:szCs w:val="18"/>
              </w:rPr>
              <w:t>CN</w:t>
            </w:r>
          </w:p>
          <w:p w:rsidR="00BE38FB" w:rsidRPr="00ED3E4D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Pr="00ED3E4D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t>D</w:t>
            </w:r>
            <w:r>
              <w:rPr>
                <w:rFonts w:cs="Arial"/>
                <w:sz w:val="18"/>
                <w:szCs w:val="18"/>
              </w:rPr>
              <w:t>OB</w:t>
            </w:r>
          </w:p>
          <w:p w:rsidR="00BE38FB" w:rsidRPr="00ED3E4D" w:rsidRDefault="00774F7C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36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Pr="00BE38FB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BE38FB">
              <w:rPr>
                <w:rFonts w:cs="Arial"/>
                <w:sz w:val="18"/>
                <w:szCs w:val="18"/>
              </w:rPr>
              <w:t xml:space="preserve">Gender/preferred pronoun  </w:t>
            </w:r>
          </w:p>
          <w:p w:rsidR="00BE38FB" w:rsidRPr="00ED3E4D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E38FB" w:rsidRPr="00ED3E4D" w:rsidTr="00BF2ADF">
        <w:trPr>
          <w:cantSplit/>
          <w:trHeight w:val="485"/>
        </w:trPr>
        <w:tc>
          <w:tcPr>
            <w:tcW w:w="504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Pr="00ED3E4D" w:rsidRDefault="00F0550C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Biological </w:t>
            </w:r>
            <w:r w:rsidR="00BE38FB">
              <w:rPr>
                <w:rFonts w:cs="Arial"/>
                <w:sz w:val="18"/>
                <w:szCs w:val="18"/>
              </w:rPr>
              <w:t>Parent #1 N</w:t>
            </w:r>
            <w:r w:rsidR="00BE38FB" w:rsidRPr="00ED3E4D">
              <w:rPr>
                <w:rFonts w:cs="Arial"/>
                <w:sz w:val="18"/>
                <w:szCs w:val="18"/>
              </w:rPr>
              <w:t>ame</w:t>
            </w:r>
          </w:p>
          <w:p w:rsidR="00BE38FB" w:rsidRPr="00ED3E4D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DOB</w:t>
            </w:r>
          </w:p>
          <w:p w:rsidR="00BE38FB" w:rsidRPr="00ED3E4D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Pr="00ED3E4D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Gender</w:t>
            </w:r>
          </w:p>
          <w:p w:rsidR="00BE38FB" w:rsidRPr="00ED3E4D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Pr="00BE38FB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Employer </w:t>
            </w:r>
            <w:r w:rsidRPr="00BE38FB">
              <w:rPr>
                <w:rFonts w:cs="Arial"/>
                <w:sz w:val="18"/>
                <w:szCs w:val="18"/>
              </w:rPr>
              <w:t xml:space="preserve">  </w:t>
            </w:r>
          </w:p>
          <w:p w:rsidR="00BE38FB" w:rsidRPr="00ED3E4D" w:rsidRDefault="00774F7C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E38FB" w:rsidRPr="00ED3E4D" w:rsidTr="00BF2ADF">
        <w:trPr>
          <w:cantSplit/>
          <w:trHeight w:val="485"/>
        </w:trPr>
        <w:tc>
          <w:tcPr>
            <w:tcW w:w="504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Pr="00ED3E4D" w:rsidRDefault="00F0550C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Biological </w:t>
            </w:r>
            <w:r w:rsidR="00BE38FB">
              <w:rPr>
                <w:rFonts w:cs="Arial"/>
                <w:sz w:val="18"/>
                <w:szCs w:val="18"/>
              </w:rPr>
              <w:t xml:space="preserve">Parent #2 </w:t>
            </w:r>
            <w:r w:rsidR="00BE38FB" w:rsidRPr="00ED3E4D">
              <w:rPr>
                <w:rFonts w:cs="Arial"/>
                <w:sz w:val="18"/>
                <w:szCs w:val="18"/>
              </w:rPr>
              <w:t>name</w:t>
            </w:r>
          </w:p>
          <w:p w:rsidR="00BE38FB" w:rsidRPr="00ED3E4D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DOB</w:t>
            </w:r>
          </w:p>
          <w:p w:rsidR="00BE38FB" w:rsidRPr="00ED3E4D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Pr="00ED3E4D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Gender</w:t>
            </w:r>
          </w:p>
          <w:p w:rsidR="00BE38FB" w:rsidRPr="00ED3E4D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Pr="00BE38FB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Employer</w:t>
            </w:r>
          </w:p>
          <w:p w:rsidR="00BE38FB" w:rsidRPr="00ED3E4D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E38FB" w:rsidRPr="00ED3E4D" w:rsidTr="00BF2ADF">
        <w:trPr>
          <w:cantSplit/>
          <w:trHeight w:val="485"/>
        </w:trPr>
        <w:tc>
          <w:tcPr>
            <w:tcW w:w="396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Pr="00ED3E4D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Has the child ever been adopted?</w:t>
            </w:r>
          </w:p>
          <w:p w:rsidR="00BE38FB" w:rsidRPr="00ED3E4D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</w:p>
        </w:tc>
        <w:tc>
          <w:tcPr>
            <w:tcW w:w="4230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When </w:t>
            </w:r>
          </w:p>
          <w:p w:rsidR="00BE38FB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9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Where</w:t>
            </w:r>
          </w:p>
          <w:p w:rsidR="00BE38FB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E38FB" w:rsidRPr="00ED3E4D" w:rsidTr="00BF2ADF">
        <w:trPr>
          <w:cantSplit/>
          <w:trHeight w:val="485"/>
        </w:trPr>
        <w:tc>
          <w:tcPr>
            <w:tcW w:w="504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Pr="00ED3E4D" w:rsidRDefault="00F0550C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Adoptive Parent #3</w:t>
            </w:r>
            <w:r w:rsidR="00BE38FB">
              <w:rPr>
                <w:rFonts w:cs="Arial"/>
                <w:sz w:val="18"/>
                <w:szCs w:val="18"/>
              </w:rPr>
              <w:t xml:space="preserve"> N</w:t>
            </w:r>
            <w:r w:rsidR="00BE38FB" w:rsidRPr="00ED3E4D">
              <w:rPr>
                <w:rFonts w:cs="Arial"/>
                <w:sz w:val="18"/>
                <w:szCs w:val="18"/>
              </w:rPr>
              <w:t>ame</w:t>
            </w:r>
          </w:p>
          <w:p w:rsidR="00BE38FB" w:rsidRPr="00ED3E4D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DOB</w:t>
            </w:r>
          </w:p>
          <w:p w:rsidR="00BE38FB" w:rsidRPr="00ED3E4D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Pr="00ED3E4D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Gender</w:t>
            </w:r>
          </w:p>
          <w:p w:rsidR="00BE38FB" w:rsidRPr="00ED3E4D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Pr="00BE38FB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Employer </w:t>
            </w:r>
            <w:r w:rsidRPr="00BE38FB">
              <w:rPr>
                <w:rFonts w:cs="Arial"/>
                <w:sz w:val="18"/>
                <w:szCs w:val="18"/>
              </w:rPr>
              <w:t xml:space="preserve">  </w:t>
            </w:r>
          </w:p>
          <w:p w:rsidR="00BE38FB" w:rsidRPr="00ED3E4D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E38FB" w:rsidRPr="00ED3E4D" w:rsidTr="00BF2ADF">
        <w:trPr>
          <w:cantSplit/>
          <w:trHeight w:val="485"/>
        </w:trPr>
        <w:tc>
          <w:tcPr>
            <w:tcW w:w="50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Pr="00ED3E4D" w:rsidRDefault="00F0550C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Adoptive Parent #4</w:t>
            </w:r>
            <w:r w:rsidR="00BE38FB">
              <w:rPr>
                <w:rFonts w:cs="Arial"/>
                <w:sz w:val="18"/>
                <w:szCs w:val="18"/>
              </w:rPr>
              <w:t xml:space="preserve"> </w:t>
            </w:r>
            <w:r w:rsidR="00BE38FB" w:rsidRPr="00ED3E4D">
              <w:rPr>
                <w:rFonts w:cs="Arial"/>
                <w:sz w:val="18"/>
                <w:szCs w:val="18"/>
              </w:rPr>
              <w:t>name</w:t>
            </w:r>
          </w:p>
          <w:p w:rsidR="00BE38FB" w:rsidRPr="00ED3E4D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DOB</w:t>
            </w:r>
          </w:p>
          <w:p w:rsidR="00BE38FB" w:rsidRPr="00ED3E4D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Pr="00ED3E4D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Gender</w:t>
            </w:r>
          </w:p>
          <w:p w:rsidR="00BE38FB" w:rsidRPr="00ED3E4D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5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38FB" w:rsidRPr="00BE38FB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Employer</w:t>
            </w:r>
          </w:p>
          <w:p w:rsidR="00BE38FB" w:rsidRPr="00ED3E4D" w:rsidRDefault="00A47341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BE38FB" w:rsidRPr="00ED3E4D" w:rsidTr="00BF2ADF">
        <w:trPr>
          <w:cantSplit/>
          <w:trHeight w:val="215"/>
        </w:trPr>
        <w:tc>
          <w:tcPr>
            <w:tcW w:w="1116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BE38FB" w:rsidRDefault="00BE38FB" w:rsidP="00BE38FB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340F74">
              <w:rPr>
                <w:rFonts w:cs="Arial"/>
                <w:b/>
                <w:sz w:val="18"/>
                <w:szCs w:val="18"/>
              </w:rPr>
              <w:t>II.</w:t>
            </w:r>
            <w:r w:rsidRPr="00340F74">
              <w:rPr>
                <w:rFonts w:cs="Arial"/>
                <w:b/>
                <w:sz w:val="18"/>
                <w:szCs w:val="18"/>
              </w:rPr>
              <w:tab/>
              <w:t>PRENATAL HISTORY</w:t>
            </w:r>
            <w:r w:rsidR="00F0550C">
              <w:rPr>
                <w:rFonts w:cs="Arial"/>
                <w:b/>
                <w:sz w:val="18"/>
                <w:szCs w:val="18"/>
              </w:rPr>
              <w:t xml:space="preserve"> (</w:t>
            </w:r>
            <w:r w:rsidR="00CF5067">
              <w:rPr>
                <w:rFonts w:cs="Arial"/>
                <w:b/>
                <w:sz w:val="18"/>
                <w:szCs w:val="18"/>
              </w:rPr>
              <w:t xml:space="preserve">Biological </w:t>
            </w:r>
            <w:r w:rsidR="00F0550C" w:rsidRPr="00F0550C">
              <w:rPr>
                <w:rFonts w:cs="Arial"/>
                <w:b/>
                <w:sz w:val="18"/>
                <w:szCs w:val="18"/>
              </w:rPr>
              <w:t>/Mother’s history</w:t>
            </w:r>
            <w:r w:rsidR="00F0550C">
              <w:rPr>
                <w:rFonts w:cs="Arial"/>
                <w:b/>
                <w:sz w:val="18"/>
                <w:szCs w:val="18"/>
              </w:rPr>
              <w:t>)</w:t>
            </w:r>
          </w:p>
        </w:tc>
      </w:tr>
      <w:tr w:rsidR="00F0550C" w:rsidRPr="00ED3E4D" w:rsidTr="00BF2ADF">
        <w:trPr>
          <w:cantSplit/>
          <w:trHeight w:val="350"/>
        </w:trPr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550C" w:rsidRDefault="00F0550C" w:rsidP="00F0550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Age at time of Birth</w:t>
            </w:r>
          </w:p>
          <w:p w:rsidR="00F0550C" w:rsidRPr="00ED3E4D" w:rsidRDefault="00A47341" w:rsidP="00F0550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81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550C" w:rsidRDefault="00F0550C" w:rsidP="00F0550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Received Prenatal Care?</w:t>
            </w:r>
          </w:p>
          <w:p w:rsidR="00F0550C" w:rsidRPr="00ED3E4D" w:rsidRDefault="00F0550C" w:rsidP="00F0550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</w:p>
        </w:tc>
        <w:tc>
          <w:tcPr>
            <w:tcW w:w="549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50C" w:rsidRPr="00ED3E4D" w:rsidRDefault="00F0550C" w:rsidP="00F0550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0550C">
              <w:rPr>
                <w:rFonts w:cs="Arial"/>
                <w:sz w:val="18"/>
                <w:szCs w:val="18"/>
              </w:rPr>
              <w:t>Medications/substance use during pregnancy</w:t>
            </w:r>
          </w:p>
          <w:p w:rsidR="00F0550C" w:rsidRDefault="00774F7C" w:rsidP="00F0550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233D0" w:rsidRPr="00ED3E4D" w:rsidTr="00BF2ADF">
        <w:trPr>
          <w:cantSplit/>
          <w:trHeight w:val="197"/>
        </w:trPr>
        <w:tc>
          <w:tcPr>
            <w:tcW w:w="1116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0550C">
              <w:rPr>
                <w:rFonts w:cs="Arial"/>
                <w:sz w:val="18"/>
                <w:szCs w:val="18"/>
              </w:rPr>
              <w:t>Any illnesses during pregnancy?</w:t>
            </w:r>
            <w:r w:rsidRPr="00ED3E4D">
              <w:rPr>
                <w:rFonts w:cs="Arial"/>
                <w:sz w:val="18"/>
                <w:szCs w:val="16"/>
              </w:rPr>
              <w:t xml:space="preserve"> (check all that apply)</w:t>
            </w:r>
          </w:p>
        </w:tc>
      </w:tr>
      <w:tr w:rsidR="007233D0" w:rsidRPr="00ED3E4D" w:rsidTr="00BF2ADF">
        <w:trPr>
          <w:cantSplit/>
          <w:trHeight w:val="197"/>
        </w:trPr>
        <w:tc>
          <w:tcPr>
            <w:tcW w:w="330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B29DB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Pre-eclampsia</w:t>
            </w:r>
          </w:p>
        </w:tc>
        <w:tc>
          <w:tcPr>
            <w:tcW w:w="3960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B29DB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Kidney/Bladder infection</w:t>
            </w:r>
          </w:p>
        </w:tc>
        <w:tc>
          <w:tcPr>
            <w:tcW w:w="3893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B29DB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7233D0">
              <w:rPr>
                <w:rFonts w:cs="Arial"/>
                <w:sz w:val="18"/>
                <w:szCs w:val="18"/>
              </w:rPr>
              <w:t>RH incompatibility (RH-)</w:t>
            </w:r>
          </w:p>
        </w:tc>
      </w:tr>
      <w:tr w:rsidR="007233D0" w:rsidRPr="00ED3E4D" w:rsidTr="00BF2ADF">
        <w:trPr>
          <w:cantSplit/>
          <w:trHeight w:val="197"/>
        </w:trPr>
        <w:tc>
          <w:tcPr>
            <w:tcW w:w="330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B29DB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Gonorrhea</w:t>
            </w:r>
          </w:p>
        </w:tc>
        <w:tc>
          <w:tcPr>
            <w:tcW w:w="3960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B29DB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Chlamydia</w:t>
            </w:r>
          </w:p>
        </w:tc>
        <w:tc>
          <w:tcPr>
            <w:tcW w:w="389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B29DB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7233D0">
              <w:rPr>
                <w:rFonts w:cs="Arial"/>
                <w:sz w:val="18"/>
                <w:szCs w:val="18"/>
              </w:rPr>
              <w:t>German Measles</w:t>
            </w:r>
          </w:p>
        </w:tc>
      </w:tr>
      <w:tr w:rsidR="007233D0" w:rsidRPr="00ED3E4D" w:rsidTr="00BF2ADF">
        <w:trPr>
          <w:cantSplit/>
          <w:trHeight w:val="197"/>
        </w:trPr>
        <w:tc>
          <w:tcPr>
            <w:tcW w:w="330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B29DB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Syphilis</w:t>
            </w:r>
          </w:p>
        </w:tc>
        <w:tc>
          <w:tcPr>
            <w:tcW w:w="3960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B29DB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Diabetes</w:t>
            </w:r>
          </w:p>
        </w:tc>
        <w:tc>
          <w:tcPr>
            <w:tcW w:w="389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B29DB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2B29DB">
              <w:rPr>
                <w:sz w:val="18"/>
                <w:szCs w:val="18"/>
              </w:rPr>
              <w:t xml:space="preserve">Hepatitis   </w:t>
            </w: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B</w:t>
            </w:r>
            <w:r w:rsidRPr="002B29DB">
              <w:rPr>
                <w:sz w:val="18"/>
                <w:szCs w:val="18"/>
              </w:rPr>
              <w:t xml:space="preserve">    </w:t>
            </w: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C</w:t>
            </w:r>
            <w:r w:rsidRPr="002B29DB">
              <w:rPr>
                <w:sz w:val="18"/>
                <w:szCs w:val="18"/>
              </w:rPr>
              <w:t xml:space="preserve">  </w:t>
            </w:r>
          </w:p>
        </w:tc>
      </w:tr>
      <w:tr w:rsidR="007233D0" w:rsidRPr="00ED3E4D" w:rsidTr="00BF2ADF">
        <w:trPr>
          <w:cantSplit/>
          <w:trHeight w:val="197"/>
        </w:trPr>
        <w:tc>
          <w:tcPr>
            <w:tcW w:w="330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B29DB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HIV</w:t>
            </w:r>
          </w:p>
        </w:tc>
        <w:tc>
          <w:tcPr>
            <w:tcW w:w="3960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B29DB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High Blood Pressure</w:t>
            </w:r>
            <w:r>
              <w:rPr>
                <w:rFonts w:cs="Arial"/>
                <w:sz w:val="18"/>
                <w:szCs w:val="18"/>
              </w:rPr>
              <w:t>/</w:t>
            </w:r>
            <w:r w:rsidRPr="007233D0">
              <w:rPr>
                <w:rFonts w:cs="Arial"/>
                <w:sz w:val="18"/>
                <w:szCs w:val="18"/>
              </w:rPr>
              <w:t>Toxemia</w:t>
            </w:r>
            <w:r w:rsidRPr="002B29DB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389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B29DB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7233D0">
              <w:rPr>
                <w:rFonts w:cs="Arial"/>
                <w:sz w:val="18"/>
                <w:szCs w:val="18"/>
              </w:rPr>
              <w:t>Any Other Illnesses (Explain Below)</w:t>
            </w:r>
          </w:p>
        </w:tc>
      </w:tr>
      <w:tr w:rsidR="007233D0" w:rsidRPr="00ED3E4D" w:rsidTr="00BF2ADF">
        <w:trPr>
          <w:cantSplit/>
          <w:trHeight w:val="197"/>
        </w:trPr>
        <w:tc>
          <w:tcPr>
            <w:tcW w:w="1116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7451D5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20"/>
                <w:szCs w:val="16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18"/>
                <w:szCs w:val="18"/>
              </w:rPr>
            </w:r>
            <w:r w:rsidRPr="00ED3E4D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233D0" w:rsidRPr="00ED3E4D" w:rsidTr="00BF2ADF">
        <w:trPr>
          <w:cantSplit/>
          <w:trHeight w:val="197"/>
        </w:trPr>
        <w:tc>
          <w:tcPr>
            <w:tcW w:w="369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33D0" w:rsidRPr="00ED3E4D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Number of Pregnancies</w:t>
            </w:r>
          </w:p>
          <w:p w:rsidR="007233D0" w:rsidRPr="00ED3E4D" w:rsidRDefault="00A47341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9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Number of Live Births </w:t>
            </w:r>
          </w:p>
          <w:p w:rsidR="007233D0" w:rsidRDefault="00A47341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68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Number of Miscarriages</w:t>
            </w:r>
          </w:p>
          <w:p w:rsidR="007233D0" w:rsidRDefault="00A47341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233D0" w:rsidRPr="00ED3E4D" w:rsidTr="00BF2ADF">
        <w:trPr>
          <w:cantSplit/>
          <w:trHeight w:val="215"/>
        </w:trPr>
        <w:tc>
          <w:tcPr>
            <w:tcW w:w="11160" w:type="dxa"/>
            <w:gridSpan w:val="2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340F74">
              <w:rPr>
                <w:rFonts w:cs="Arial"/>
                <w:b/>
                <w:sz w:val="18"/>
                <w:szCs w:val="18"/>
              </w:rPr>
              <w:t>III.</w:t>
            </w:r>
            <w:r w:rsidRPr="00340F74">
              <w:rPr>
                <w:rFonts w:cs="Arial"/>
                <w:b/>
                <w:sz w:val="18"/>
                <w:szCs w:val="18"/>
              </w:rPr>
              <w:tab/>
              <w:t>BIRTH</w:t>
            </w:r>
          </w:p>
        </w:tc>
      </w:tr>
      <w:tr w:rsidR="007233D0" w:rsidRPr="00EF2460" w:rsidTr="00BF2ADF">
        <w:trPr>
          <w:cantSplit/>
          <w:trHeight w:val="197"/>
        </w:trPr>
        <w:tc>
          <w:tcPr>
            <w:tcW w:w="1116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Default="007233D0" w:rsidP="007233D0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20"/>
              <w:rPr>
                <w:rFonts w:cs="Arial"/>
                <w:sz w:val="18"/>
                <w:szCs w:val="18"/>
              </w:rPr>
            </w:pPr>
            <w:r w:rsidRPr="00CF5067">
              <w:rPr>
                <w:rFonts w:cs="Arial"/>
                <w:sz w:val="18"/>
                <w:szCs w:val="18"/>
              </w:rPr>
              <w:t xml:space="preserve">Name and address of hospital where </w:t>
            </w:r>
            <w:r>
              <w:rPr>
                <w:rFonts w:cs="Arial"/>
                <w:sz w:val="18"/>
                <w:szCs w:val="18"/>
              </w:rPr>
              <w:t xml:space="preserve">the </w:t>
            </w:r>
            <w:r w:rsidRPr="00CF5067">
              <w:rPr>
                <w:rFonts w:cs="Arial"/>
                <w:sz w:val="18"/>
                <w:szCs w:val="18"/>
              </w:rPr>
              <w:t>child was born</w:t>
            </w:r>
          </w:p>
          <w:p w:rsidR="007233D0" w:rsidRPr="00340F74" w:rsidRDefault="00774F7C" w:rsidP="007233D0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2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233D0" w:rsidTr="00BF2ADF">
        <w:trPr>
          <w:cantSplit/>
          <w:trHeight w:val="485"/>
        </w:trPr>
        <w:tc>
          <w:tcPr>
            <w:tcW w:w="396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33D0" w:rsidRPr="00ED3E4D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t>Labor and delivery, any complications</w:t>
            </w:r>
          </w:p>
          <w:p w:rsidR="007233D0" w:rsidRPr="00ED3E4D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 xml:space="preserve">  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Infection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Birth Defects</w:t>
            </w:r>
          </w:p>
        </w:tc>
        <w:tc>
          <w:tcPr>
            <w:tcW w:w="198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t>Weeks of gestation</w:t>
            </w:r>
          </w:p>
          <w:p w:rsidR="007233D0" w:rsidRDefault="00A47341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t>Birth weight</w:t>
            </w:r>
          </w:p>
          <w:p w:rsidR="007233D0" w:rsidRDefault="00A47341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t>Length</w:t>
            </w:r>
          </w:p>
          <w:p w:rsidR="007233D0" w:rsidRDefault="00A47341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t>Apgar scores</w:t>
            </w:r>
          </w:p>
          <w:p w:rsidR="007233D0" w:rsidRDefault="00A47341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233D0" w:rsidRPr="00EF2460" w:rsidTr="00BF2ADF">
        <w:trPr>
          <w:cantSplit/>
          <w:trHeight w:val="197"/>
        </w:trPr>
        <w:tc>
          <w:tcPr>
            <w:tcW w:w="30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33D0" w:rsidRPr="00ED3E4D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Nu</w:t>
            </w:r>
            <w:r w:rsidR="006D6276">
              <w:rPr>
                <w:rFonts w:cs="Arial"/>
                <w:sz w:val="18"/>
                <w:szCs w:val="18"/>
              </w:rPr>
              <w:t>rsery C</w:t>
            </w:r>
            <w:r w:rsidRPr="002B29DB">
              <w:rPr>
                <w:rFonts w:cs="Arial"/>
                <w:sz w:val="18"/>
                <w:szCs w:val="18"/>
              </w:rPr>
              <w:t>omplications</w:t>
            </w:r>
          </w:p>
          <w:p w:rsidR="007233D0" w:rsidRPr="00ED3E4D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 xml:space="preserve">     </w:t>
            </w:r>
          </w:p>
        </w:tc>
        <w:tc>
          <w:tcPr>
            <w:tcW w:w="3600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Test Positive for drugs</w:t>
            </w:r>
          </w:p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 xml:space="preserve">    </w:t>
            </w:r>
          </w:p>
        </w:tc>
        <w:tc>
          <w:tcPr>
            <w:tcW w:w="450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Admitted to Neonatal Intensive Care U</w:t>
            </w:r>
            <w:r w:rsidRPr="00BA64D7">
              <w:rPr>
                <w:rFonts w:cs="Arial"/>
                <w:sz w:val="18"/>
                <w:szCs w:val="18"/>
              </w:rPr>
              <w:t>nit</w:t>
            </w:r>
            <w:r>
              <w:rPr>
                <w:rFonts w:cs="Arial"/>
                <w:sz w:val="18"/>
                <w:szCs w:val="18"/>
              </w:rPr>
              <w:t xml:space="preserve"> (NICU)</w:t>
            </w:r>
          </w:p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 xml:space="preserve">    </w:t>
            </w:r>
          </w:p>
        </w:tc>
      </w:tr>
      <w:tr w:rsidR="007233D0" w:rsidTr="00BF2ADF">
        <w:trPr>
          <w:cantSplit/>
          <w:trHeight w:val="197"/>
        </w:trPr>
        <w:tc>
          <w:tcPr>
            <w:tcW w:w="1116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Default="00D47B6E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D47B6E">
              <w:rPr>
                <w:rFonts w:cs="Arial"/>
                <w:sz w:val="18"/>
                <w:szCs w:val="18"/>
              </w:rPr>
              <w:t>Did the child have any of the following within the first month of life?</w:t>
            </w:r>
            <w:r>
              <w:rPr>
                <w:rFonts w:cs="Arial"/>
                <w:sz w:val="18"/>
                <w:szCs w:val="18"/>
              </w:rPr>
              <w:t xml:space="preserve"> (Check any that apply)</w:t>
            </w:r>
          </w:p>
        </w:tc>
      </w:tr>
      <w:tr w:rsidR="007233D0" w:rsidRPr="002B29DB" w:rsidTr="00BF2ADF">
        <w:trPr>
          <w:cantSplit/>
          <w:trHeight w:val="197"/>
        </w:trPr>
        <w:tc>
          <w:tcPr>
            <w:tcW w:w="487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B29DB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564062">
              <w:rPr>
                <w:rFonts w:cs="Arial"/>
                <w:sz w:val="18"/>
                <w:szCs w:val="18"/>
              </w:rPr>
              <w:t>Cyanosis/blueness</w:t>
            </w:r>
          </w:p>
        </w:tc>
        <w:tc>
          <w:tcPr>
            <w:tcW w:w="6285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B29DB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564062">
              <w:rPr>
                <w:rFonts w:cs="Arial"/>
                <w:sz w:val="18"/>
                <w:szCs w:val="18"/>
              </w:rPr>
              <w:t>Jaundice/yellowness</w:t>
            </w:r>
          </w:p>
        </w:tc>
      </w:tr>
      <w:tr w:rsidR="007233D0" w:rsidRPr="002B29DB" w:rsidTr="00BF2ADF">
        <w:trPr>
          <w:cantSplit/>
          <w:trHeight w:val="197"/>
        </w:trPr>
        <w:tc>
          <w:tcPr>
            <w:tcW w:w="4875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B29DB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564062">
              <w:rPr>
                <w:rFonts w:cs="Arial"/>
                <w:sz w:val="18"/>
                <w:szCs w:val="18"/>
              </w:rPr>
              <w:t>Seizures</w:t>
            </w:r>
          </w:p>
        </w:tc>
        <w:tc>
          <w:tcPr>
            <w:tcW w:w="6285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B29DB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564062">
              <w:rPr>
                <w:rFonts w:cs="Arial"/>
                <w:sz w:val="18"/>
                <w:szCs w:val="18"/>
              </w:rPr>
              <w:t>Infections</w:t>
            </w:r>
          </w:p>
        </w:tc>
      </w:tr>
      <w:tr w:rsidR="007233D0" w:rsidRPr="002B29DB" w:rsidTr="00BF2ADF">
        <w:trPr>
          <w:cantSplit/>
          <w:trHeight w:val="197"/>
        </w:trPr>
        <w:tc>
          <w:tcPr>
            <w:tcW w:w="4875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B29DB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564062">
              <w:rPr>
                <w:rFonts w:cs="Arial"/>
                <w:sz w:val="18"/>
                <w:szCs w:val="18"/>
              </w:rPr>
              <w:t>Bleeding</w:t>
            </w:r>
          </w:p>
        </w:tc>
        <w:tc>
          <w:tcPr>
            <w:tcW w:w="6285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B29DB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7233D0" w:rsidRPr="00EF2460" w:rsidTr="00BF2ADF">
        <w:trPr>
          <w:cantSplit/>
          <w:trHeight w:val="197"/>
        </w:trPr>
        <w:tc>
          <w:tcPr>
            <w:tcW w:w="1116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7233D0" w:rsidRPr="00340F74" w:rsidRDefault="007233D0" w:rsidP="007233D0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20"/>
              <w:rPr>
                <w:rFonts w:cs="Arial"/>
                <w:b/>
                <w:sz w:val="18"/>
                <w:szCs w:val="18"/>
              </w:rPr>
            </w:pPr>
            <w:r w:rsidRPr="00340F74">
              <w:rPr>
                <w:rFonts w:cs="Arial"/>
                <w:b/>
                <w:sz w:val="18"/>
                <w:szCs w:val="18"/>
              </w:rPr>
              <w:t>IV.</w:t>
            </w:r>
            <w:r w:rsidRPr="00340F74">
              <w:rPr>
                <w:rFonts w:cs="Arial"/>
                <w:b/>
                <w:sz w:val="18"/>
                <w:szCs w:val="18"/>
              </w:rPr>
              <w:tab/>
              <w:t>NUTRITIONAL HISTORY</w:t>
            </w:r>
          </w:p>
        </w:tc>
      </w:tr>
      <w:tr w:rsidR="007233D0" w:rsidTr="00BF2ADF">
        <w:trPr>
          <w:cantSplit/>
          <w:trHeight w:val="485"/>
        </w:trPr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33D0" w:rsidRPr="00ED3E4D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Any problems/difficulties with feeding?</w:t>
            </w:r>
          </w:p>
          <w:p w:rsidR="007233D0" w:rsidRPr="00ED3E4D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 xml:space="preserve">     </w:t>
            </w:r>
          </w:p>
        </w:tc>
        <w:tc>
          <w:tcPr>
            <w:tcW w:w="225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4E6679">
              <w:rPr>
                <w:rFonts w:cs="Arial"/>
                <w:sz w:val="18"/>
                <w:szCs w:val="18"/>
              </w:rPr>
              <w:t xml:space="preserve">Was the </w:t>
            </w:r>
            <w:r>
              <w:rPr>
                <w:rFonts w:cs="Arial"/>
                <w:sz w:val="18"/>
                <w:szCs w:val="18"/>
              </w:rPr>
              <w:t xml:space="preserve">child </w:t>
            </w:r>
            <w:r w:rsidRPr="004E6679">
              <w:rPr>
                <w:rFonts w:cs="Arial"/>
                <w:sz w:val="18"/>
                <w:szCs w:val="18"/>
              </w:rPr>
              <w:t>breast fed?</w:t>
            </w:r>
          </w:p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</w:p>
        </w:tc>
        <w:tc>
          <w:tcPr>
            <w:tcW w:w="261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Was the child fed formula? </w:t>
            </w:r>
          </w:p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</w:p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If so what type  </w:t>
            </w:r>
          </w:p>
          <w:p w:rsidR="007233D0" w:rsidRDefault="00A47341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9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Did the child gain weight properly? </w:t>
            </w:r>
          </w:p>
          <w:p w:rsidR="007233D0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</w:p>
        </w:tc>
      </w:tr>
      <w:tr w:rsidR="007233D0" w:rsidRPr="00EF2460" w:rsidTr="00BF2ADF">
        <w:trPr>
          <w:cantSplit/>
          <w:trHeight w:val="215"/>
        </w:trPr>
        <w:tc>
          <w:tcPr>
            <w:tcW w:w="1116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7233D0" w:rsidRPr="00340F74" w:rsidRDefault="007233D0" w:rsidP="007233D0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65" w:right="120" w:hanging="135"/>
              <w:rPr>
                <w:rFonts w:cs="Arial"/>
                <w:b/>
                <w:sz w:val="18"/>
                <w:szCs w:val="18"/>
              </w:rPr>
            </w:pPr>
            <w:r w:rsidRPr="00340F74">
              <w:rPr>
                <w:rFonts w:cs="Arial"/>
                <w:b/>
                <w:sz w:val="18"/>
                <w:szCs w:val="18"/>
              </w:rPr>
              <w:t>V.</w:t>
            </w:r>
            <w:r w:rsidRPr="00340F74">
              <w:rPr>
                <w:rFonts w:cs="Arial"/>
                <w:b/>
                <w:sz w:val="18"/>
                <w:szCs w:val="18"/>
              </w:rPr>
              <w:tab/>
              <w:t>DEVELOPMENTAL HISTORY</w:t>
            </w:r>
          </w:p>
        </w:tc>
      </w:tr>
      <w:tr w:rsidR="006133F2" w:rsidRPr="00EF2460" w:rsidTr="00BF2ADF">
        <w:trPr>
          <w:cantSplit/>
          <w:trHeight w:val="215"/>
        </w:trPr>
        <w:tc>
          <w:tcPr>
            <w:tcW w:w="11160" w:type="dxa"/>
            <w:gridSpan w:val="2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33F2" w:rsidRPr="00ED3E4D" w:rsidRDefault="006133F2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Did the </w:t>
            </w:r>
            <w:r w:rsidRPr="0022585E">
              <w:rPr>
                <w:rFonts w:cs="Arial"/>
                <w:sz w:val="18"/>
                <w:szCs w:val="18"/>
              </w:rPr>
              <w:t>chi</w:t>
            </w:r>
            <w:r>
              <w:rPr>
                <w:rFonts w:cs="Arial"/>
                <w:sz w:val="18"/>
                <w:szCs w:val="18"/>
              </w:rPr>
              <w:t xml:space="preserve">ld start doing things around the </w:t>
            </w:r>
            <w:r w:rsidRPr="0022585E">
              <w:rPr>
                <w:rFonts w:cs="Arial"/>
                <w:sz w:val="18"/>
                <w:szCs w:val="18"/>
              </w:rPr>
              <w:t>same age as other children</w:t>
            </w:r>
            <w:r>
              <w:rPr>
                <w:rFonts w:cs="Arial"/>
                <w:sz w:val="18"/>
                <w:szCs w:val="18"/>
              </w:rPr>
              <w:t>?</w:t>
            </w:r>
          </w:p>
          <w:p w:rsidR="006133F2" w:rsidRDefault="006133F2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</w:p>
        </w:tc>
      </w:tr>
      <w:tr w:rsidR="007233D0" w:rsidRPr="00EF2460" w:rsidTr="00BF2ADF">
        <w:trPr>
          <w:cantSplit/>
          <w:trHeight w:val="215"/>
        </w:trPr>
        <w:tc>
          <w:tcPr>
            <w:tcW w:w="11160" w:type="dxa"/>
            <w:gridSpan w:val="2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340F74" w:rsidRDefault="00D47B6E" w:rsidP="007233D0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35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Give the age at which the</w:t>
            </w:r>
            <w:r w:rsidR="007233D0" w:rsidRPr="0022585E">
              <w:rPr>
                <w:rFonts w:cs="Arial"/>
                <w:b/>
                <w:sz w:val="18"/>
                <w:szCs w:val="18"/>
              </w:rPr>
              <w:t xml:space="preserve"> child did the following</w:t>
            </w:r>
            <w:r w:rsidR="007233D0">
              <w:rPr>
                <w:rFonts w:cs="Arial"/>
                <w:b/>
                <w:sz w:val="18"/>
                <w:szCs w:val="18"/>
              </w:rPr>
              <w:t>:</w:t>
            </w:r>
          </w:p>
        </w:tc>
      </w:tr>
      <w:tr w:rsidR="007233D0" w:rsidRPr="00EF2460" w:rsidTr="00BF2ADF">
        <w:trPr>
          <w:cantSplit/>
          <w:trHeight w:val="215"/>
        </w:trPr>
        <w:tc>
          <w:tcPr>
            <w:tcW w:w="2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2585E" w:rsidRDefault="007233D0" w:rsidP="00774F7C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35"/>
              <w:rPr>
                <w:rFonts w:cs="Arial"/>
                <w:sz w:val="18"/>
                <w:szCs w:val="18"/>
              </w:rPr>
            </w:pPr>
            <w:r w:rsidRPr="0022585E">
              <w:rPr>
                <w:rFonts w:cs="Arial"/>
                <w:sz w:val="18"/>
                <w:szCs w:val="18"/>
              </w:rPr>
              <w:t>Smiled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="00774F7C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4F7C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774F7C">
              <w:rPr>
                <w:rFonts w:cs="Arial"/>
                <w:sz w:val="18"/>
                <w:szCs w:val="18"/>
              </w:rPr>
            </w:r>
            <w:r w:rsidR="00774F7C">
              <w:rPr>
                <w:rFonts w:cs="Arial"/>
                <w:sz w:val="18"/>
                <w:szCs w:val="18"/>
              </w:rPr>
              <w:fldChar w:fldCharType="separate"/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2585E" w:rsidRDefault="007233D0" w:rsidP="00A47341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35"/>
              <w:rPr>
                <w:rFonts w:cs="Arial"/>
                <w:sz w:val="18"/>
                <w:szCs w:val="18"/>
              </w:rPr>
            </w:pPr>
            <w:r w:rsidRPr="0022585E">
              <w:rPr>
                <w:rFonts w:cs="Arial"/>
                <w:sz w:val="18"/>
                <w:szCs w:val="18"/>
              </w:rPr>
              <w:t>Sat alone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="00A4734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47341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A47341">
              <w:rPr>
                <w:rFonts w:cs="Arial"/>
                <w:sz w:val="18"/>
                <w:szCs w:val="18"/>
              </w:rPr>
            </w:r>
            <w:r w:rsidR="00A47341">
              <w:rPr>
                <w:rFonts w:cs="Arial"/>
                <w:sz w:val="18"/>
                <w:szCs w:val="18"/>
              </w:rPr>
              <w:fldChar w:fldCharType="separate"/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2585E" w:rsidRDefault="007233D0" w:rsidP="00A47341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35"/>
              <w:rPr>
                <w:rFonts w:cs="Arial"/>
                <w:sz w:val="18"/>
                <w:szCs w:val="18"/>
              </w:rPr>
            </w:pPr>
            <w:r w:rsidRPr="0022585E">
              <w:rPr>
                <w:rFonts w:cs="Arial"/>
                <w:sz w:val="18"/>
                <w:szCs w:val="18"/>
              </w:rPr>
              <w:t>Spoke single words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="00A4734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47341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A47341">
              <w:rPr>
                <w:rFonts w:cs="Arial"/>
                <w:sz w:val="18"/>
                <w:szCs w:val="18"/>
              </w:rPr>
            </w:r>
            <w:r w:rsidR="00A47341">
              <w:rPr>
                <w:rFonts w:cs="Arial"/>
                <w:sz w:val="18"/>
                <w:szCs w:val="18"/>
              </w:rPr>
              <w:fldChar w:fldCharType="separate"/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9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2585E" w:rsidRDefault="007233D0" w:rsidP="00774F7C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35"/>
              <w:rPr>
                <w:rFonts w:cs="Arial"/>
                <w:sz w:val="18"/>
                <w:szCs w:val="18"/>
              </w:rPr>
            </w:pPr>
            <w:r w:rsidRPr="0022585E">
              <w:rPr>
                <w:rFonts w:cs="Arial"/>
                <w:sz w:val="18"/>
                <w:szCs w:val="18"/>
              </w:rPr>
              <w:t>Walked alone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="00774F7C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4F7C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774F7C">
              <w:rPr>
                <w:rFonts w:cs="Arial"/>
                <w:sz w:val="18"/>
                <w:szCs w:val="18"/>
              </w:rPr>
            </w:r>
            <w:r w:rsidR="00774F7C">
              <w:rPr>
                <w:rFonts w:cs="Arial"/>
                <w:sz w:val="18"/>
                <w:szCs w:val="18"/>
              </w:rPr>
              <w:fldChar w:fldCharType="separate"/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233D0" w:rsidRPr="00EF2460" w:rsidTr="00BF2ADF">
        <w:trPr>
          <w:cantSplit/>
          <w:trHeight w:val="215"/>
        </w:trPr>
        <w:tc>
          <w:tcPr>
            <w:tcW w:w="2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2585E" w:rsidRDefault="007233D0" w:rsidP="00A47341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35"/>
              <w:rPr>
                <w:rFonts w:cs="Arial"/>
                <w:sz w:val="18"/>
                <w:szCs w:val="18"/>
              </w:rPr>
            </w:pPr>
            <w:r w:rsidRPr="0022585E">
              <w:rPr>
                <w:rFonts w:cs="Arial"/>
                <w:sz w:val="18"/>
                <w:szCs w:val="18"/>
              </w:rPr>
              <w:t>Fed self with spoon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="00A4734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47341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A47341">
              <w:rPr>
                <w:rFonts w:cs="Arial"/>
                <w:sz w:val="18"/>
                <w:szCs w:val="18"/>
              </w:rPr>
            </w:r>
            <w:r w:rsidR="00A47341">
              <w:rPr>
                <w:rFonts w:cs="Arial"/>
                <w:sz w:val="18"/>
                <w:szCs w:val="18"/>
              </w:rPr>
              <w:fldChar w:fldCharType="separate"/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2585E" w:rsidRDefault="007233D0" w:rsidP="00A47341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35"/>
              <w:rPr>
                <w:rFonts w:cs="Arial"/>
                <w:sz w:val="18"/>
                <w:szCs w:val="18"/>
              </w:rPr>
            </w:pPr>
            <w:r w:rsidRPr="0022585E">
              <w:rPr>
                <w:rFonts w:cs="Arial"/>
                <w:sz w:val="18"/>
                <w:szCs w:val="18"/>
              </w:rPr>
              <w:t>Potty trained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="00A4734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47341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A47341">
              <w:rPr>
                <w:rFonts w:cs="Arial"/>
                <w:sz w:val="18"/>
                <w:szCs w:val="18"/>
              </w:rPr>
            </w:r>
            <w:r w:rsidR="00A47341">
              <w:rPr>
                <w:rFonts w:cs="Arial"/>
                <w:sz w:val="18"/>
                <w:szCs w:val="18"/>
              </w:rPr>
              <w:fldChar w:fldCharType="separate"/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2585E" w:rsidRDefault="007233D0" w:rsidP="00774F7C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35"/>
              <w:rPr>
                <w:rFonts w:cs="Arial"/>
                <w:sz w:val="18"/>
                <w:szCs w:val="18"/>
              </w:rPr>
            </w:pPr>
            <w:r w:rsidRPr="0022585E">
              <w:rPr>
                <w:rFonts w:cs="Arial"/>
                <w:sz w:val="18"/>
                <w:szCs w:val="18"/>
              </w:rPr>
              <w:t>Count to five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="00774F7C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4F7C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774F7C">
              <w:rPr>
                <w:rFonts w:cs="Arial"/>
                <w:sz w:val="18"/>
                <w:szCs w:val="18"/>
              </w:rPr>
            </w:r>
            <w:r w:rsidR="00774F7C">
              <w:rPr>
                <w:rFonts w:cs="Arial"/>
                <w:sz w:val="18"/>
                <w:szCs w:val="18"/>
              </w:rPr>
              <w:fldChar w:fldCharType="separate"/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9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22585E" w:rsidRDefault="007233D0" w:rsidP="00774F7C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35"/>
              <w:rPr>
                <w:rFonts w:cs="Arial"/>
                <w:sz w:val="18"/>
                <w:szCs w:val="18"/>
              </w:rPr>
            </w:pPr>
            <w:r w:rsidRPr="007233D0">
              <w:rPr>
                <w:rFonts w:cs="Arial"/>
                <w:sz w:val="18"/>
                <w:szCs w:val="18"/>
              </w:rPr>
              <w:t>Spoke In 2 to 4 word Sentences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="00774F7C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4F7C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774F7C">
              <w:rPr>
                <w:rFonts w:cs="Arial"/>
                <w:sz w:val="18"/>
                <w:szCs w:val="18"/>
              </w:rPr>
            </w:r>
            <w:r w:rsidR="00774F7C">
              <w:rPr>
                <w:rFonts w:cs="Arial"/>
                <w:sz w:val="18"/>
                <w:szCs w:val="18"/>
              </w:rPr>
              <w:fldChar w:fldCharType="separate"/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133F2" w:rsidRPr="00EF2460" w:rsidTr="00BF2ADF">
        <w:trPr>
          <w:cantSplit/>
          <w:trHeight w:val="215"/>
        </w:trPr>
        <w:tc>
          <w:tcPr>
            <w:tcW w:w="1116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33F2" w:rsidRPr="00ED3E4D" w:rsidRDefault="006133F2" w:rsidP="006133F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6133F2">
              <w:rPr>
                <w:rFonts w:cs="Arial"/>
                <w:sz w:val="18"/>
                <w:szCs w:val="18"/>
              </w:rPr>
              <w:t>Did you questio</w:t>
            </w:r>
            <w:r>
              <w:rPr>
                <w:rFonts w:cs="Arial"/>
                <w:sz w:val="18"/>
                <w:szCs w:val="18"/>
              </w:rPr>
              <w:t xml:space="preserve">n or have concerns about the child's </w:t>
            </w:r>
            <w:r w:rsidRPr="006133F2">
              <w:rPr>
                <w:rFonts w:cs="Arial"/>
                <w:sz w:val="18"/>
                <w:szCs w:val="18"/>
              </w:rPr>
              <w:t>development</w:t>
            </w:r>
            <w:r>
              <w:rPr>
                <w:rFonts w:cs="Arial"/>
                <w:sz w:val="18"/>
                <w:szCs w:val="18"/>
              </w:rPr>
              <w:t>?</w:t>
            </w:r>
          </w:p>
          <w:p w:rsidR="006133F2" w:rsidRPr="007233D0" w:rsidRDefault="006133F2" w:rsidP="006133F2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35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</w:p>
        </w:tc>
      </w:tr>
      <w:tr w:rsidR="006133F2" w:rsidRPr="00EF2460" w:rsidTr="00BF2ADF">
        <w:trPr>
          <w:cantSplit/>
          <w:trHeight w:val="215"/>
        </w:trPr>
        <w:tc>
          <w:tcPr>
            <w:tcW w:w="1116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33F2" w:rsidRDefault="006133F2" w:rsidP="006133F2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6"/>
              </w:rPr>
              <w:t>I</w:t>
            </w:r>
            <w:r w:rsidRPr="00FA24CD">
              <w:rPr>
                <w:rFonts w:cs="Arial"/>
                <w:sz w:val="18"/>
                <w:szCs w:val="16"/>
              </w:rPr>
              <w:t>f yes, list below:</w:t>
            </w:r>
          </w:p>
          <w:p w:rsidR="006133F2" w:rsidRDefault="00A47341" w:rsidP="006133F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:rsidR="0022585E" w:rsidRDefault="0022585E">
      <w:r>
        <w:br w:type="page"/>
      </w:r>
    </w:p>
    <w:tbl>
      <w:tblPr>
        <w:tblW w:w="11160" w:type="dxa"/>
        <w:tblInd w:w="-185" w:type="dxa"/>
        <w:tblLayout w:type="fixed"/>
        <w:tblLook w:val="0000" w:firstRow="0" w:lastRow="0" w:firstColumn="0" w:lastColumn="0" w:noHBand="0" w:noVBand="0"/>
      </w:tblPr>
      <w:tblGrid>
        <w:gridCol w:w="743"/>
        <w:gridCol w:w="1237"/>
        <w:gridCol w:w="180"/>
        <w:gridCol w:w="360"/>
        <w:gridCol w:w="360"/>
        <w:gridCol w:w="180"/>
        <w:gridCol w:w="540"/>
        <w:gridCol w:w="60"/>
        <w:gridCol w:w="30"/>
        <w:gridCol w:w="180"/>
        <w:gridCol w:w="180"/>
        <w:gridCol w:w="90"/>
        <w:gridCol w:w="540"/>
        <w:gridCol w:w="630"/>
        <w:gridCol w:w="360"/>
        <w:gridCol w:w="15"/>
        <w:gridCol w:w="120"/>
        <w:gridCol w:w="15"/>
        <w:gridCol w:w="45"/>
        <w:gridCol w:w="75"/>
        <w:gridCol w:w="60"/>
        <w:gridCol w:w="30"/>
        <w:gridCol w:w="1125"/>
        <w:gridCol w:w="45"/>
        <w:gridCol w:w="150"/>
        <w:gridCol w:w="30"/>
        <w:gridCol w:w="270"/>
        <w:gridCol w:w="45"/>
        <w:gridCol w:w="135"/>
        <w:gridCol w:w="270"/>
        <w:gridCol w:w="270"/>
        <w:gridCol w:w="630"/>
        <w:gridCol w:w="180"/>
        <w:gridCol w:w="270"/>
        <w:gridCol w:w="1710"/>
      </w:tblGrid>
      <w:tr w:rsidR="0022585E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22585E" w:rsidRPr="00340F74" w:rsidRDefault="0022585E" w:rsidP="0022585E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-15" w:right="120" w:firstLine="15"/>
              <w:rPr>
                <w:rFonts w:cs="Arial"/>
                <w:b/>
                <w:sz w:val="18"/>
                <w:szCs w:val="18"/>
              </w:rPr>
            </w:pPr>
            <w:r w:rsidRPr="00340F74">
              <w:rPr>
                <w:rFonts w:cs="Arial"/>
                <w:b/>
                <w:sz w:val="18"/>
                <w:szCs w:val="18"/>
              </w:rPr>
              <w:lastRenderedPageBreak/>
              <w:t>VI.</w:t>
            </w:r>
            <w:r w:rsidRPr="00340F74">
              <w:rPr>
                <w:rFonts w:cs="Arial"/>
                <w:b/>
                <w:sz w:val="18"/>
                <w:szCs w:val="18"/>
              </w:rPr>
              <w:tab/>
              <w:t>EDUCATIONAL HISTORY</w:t>
            </w:r>
          </w:p>
        </w:tc>
      </w:tr>
      <w:tr w:rsidR="00183470" w:rsidRPr="00EF2460" w:rsidTr="006133F2">
        <w:trPr>
          <w:cantSplit/>
          <w:trHeight w:val="215"/>
        </w:trPr>
        <w:tc>
          <w:tcPr>
            <w:tcW w:w="7650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470" w:rsidRPr="00ED3E4D" w:rsidRDefault="007233D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 and address of current school</w:t>
            </w:r>
          </w:p>
          <w:p w:rsidR="00183470" w:rsidRPr="00ED3E4D" w:rsidRDefault="00A47341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470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83470">
              <w:rPr>
                <w:rFonts w:cs="Arial"/>
                <w:sz w:val="18"/>
                <w:szCs w:val="18"/>
              </w:rPr>
              <w:t>Current grade level</w:t>
            </w:r>
          </w:p>
          <w:p w:rsidR="00183470" w:rsidRDefault="00A47341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3470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83470">
              <w:rPr>
                <w:rFonts w:cs="Arial"/>
                <w:sz w:val="18"/>
                <w:szCs w:val="18"/>
              </w:rPr>
              <w:t>Average of grades</w:t>
            </w:r>
          </w:p>
          <w:p w:rsidR="00183470" w:rsidRDefault="00A47341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233D0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33D0" w:rsidRPr="00ED3E4D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List all schools attended</w:t>
            </w:r>
          </w:p>
          <w:p w:rsidR="007233D0" w:rsidRPr="00183470" w:rsidRDefault="00A47341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183470" w:rsidRPr="00EF2460" w:rsidTr="006133F2">
        <w:trPr>
          <w:cantSplit/>
          <w:trHeight w:val="215"/>
        </w:trPr>
        <w:tc>
          <w:tcPr>
            <w:tcW w:w="40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ED3E4D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83470">
              <w:rPr>
                <w:rFonts w:cs="Arial"/>
                <w:sz w:val="18"/>
                <w:szCs w:val="18"/>
              </w:rPr>
              <w:t>Any problems at school</w:t>
            </w:r>
            <w:r>
              <w:rPr>
                <w:rFonts w:cs="Arial"/>
                <w:sz w:val="18"/>
                <w:szCs w:val="18"/>
              </w:rPr>
              <w:t>?</w:t>
            </w:r>
          </w:p>
          <w:p w:rsidR="00183470" w:rsidRPr="00340F74" w:rsidRDefault="00183470" w:rsidP="00183470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-15" w:right="120"/>
              <w:rPr>
                <w:rFonts w:cs="Arial"/>
                <w:b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 xml:space="preserve">  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t xml:space="preserve"> </w:t>
            </w:r>
            <w:r w:rsidRPr="00183470">
              <w:rPr>
                <w:rFonts w:cs="Arial"/>
                <w:sz w:val="18"/>
                <w:szCs w:val="18"/>
              </w:rPr>
              <w:t>Academic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183470">
              <w:rPr>
                <w:rFonts w:cs="Arial"/>
                <w:sz w:val="18"/>
                <w:szCs w:val="18"/>
              </w:rPr>
              <w:t>Behavioral</w:t>
            </w:r>
          </w:p>
        </w:tc>
        <w:tc>
          <w:tcPr>
            <w:tcW w:w="43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83470">
              <w:rPr>
                <w:rFonts w:cs="Arial"/>
                <w:sz w:val="18"/>
                <w:szCs w:val="18"/>
              </w:rPr>
              <w:t>Type of classes</w:t>
            </w:r>
          </w:p>
          <w:p w:rsidR="00183470" w:rsidRPr="00340F74" w:rsidRDefault="00183470" w:rsidP="00183470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right="120"/>
              <w:rPr>
                <w:rFonts w:cs="Arial"/>
                <w:b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Regular</w:t>
            </w:r>
            <w:r w:rsidRPr="00ED3E4D">
              <w:rPr>
                <w:rFonts w:cs="Arial"/>
                <w:sz w:val="18"/>
                <w:szCs w:val="18"/>
              </w:rPr>
              <w:t xml:space="preserve">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Advanced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Special Education</w:t>
            </w:r>
          </w:p>
        </w:tc>
        <w:tc>
          <w:tcPr>
            <w:tcW w:w="27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ED3E4D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183470">
              <w:rPr>
                <w:rFonts w:cs="Arial"/>
                <w:sz w:val="18"/>
                <w:szCs w:val="18"/>
              </w:rPr>
              <w:t>Does the child have an</w:t>
            </w:r>
            <w:r>
              <w:rPr>
                <w:rFonts w:cs="Arial"/>
                <w:sz w:val="18"/>
                <w:szCs w:val="18"/>
              </w:rPr>
              <w:t>?</w:t>
            </w:r>
          </w:p>
          <w:p w:rsidR="00183470" w:rsidRPr="00340F74" w:rsidRDefault="00183470" w:rsidP="00183470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rPr>
                <w:rFonts w:cs="Arial"/>
                <w:b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IEP </w:t>
            </w:r>
            <w:r w:rsidRPr="00ED3E4D">
              <w:rPr>
                <w:rFonts w:cs="Arial"/>
                <w:sz w:val="18"/>
                <w:szCs w:val="18"/>
              </w:rPr>
              <w:t xml:space="preserve">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504 Plan     </w:t>
            </w:r>
          </w:p>
        </w:tc>
      </w:tr>
      <w:tr w:rsidR="007233D0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33D0" w:rsidRPr="00ED3E4D" w:rsidRDefault="007233D0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7233D0">
              <w:rPr>
                <w:rFonts w:cs="Arial"/>
                <w:sz w:val="18"/>
                <w:szCs w:val="18"/>
              </w:rPr>
              <w:t>List any behavior problems (list all concerns for school and home)</w:t>
            </w:r>
          </w:p>
          <w:p w:rsidR="007233D0" w:rsidRPr="00183470" w:rsidRDefault="00A47341" w:rsidP="007233D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183470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183470" w:rsidRPr="00340F74" w:rsidRDefault="00183470" w:rsidP="00183470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35"/>
              <w:rPr>
                <w:rFonts w:cs="Arial"/>
                <w:b/>
                <w:sz w:val="18"/>
                <w:szCs w:val="18"/>
              </w:rPr>
            </w:pPr>
            <w:r w:rsidRPr="00340F74">
              <w:rPr>
                <w:rFonts w:cs="Arial"/>
                <w:b/>
                <w:sz w:val="18"/>
                <w:szCs w:val="18"/>
              </w:rPr>
              <w:t>VII.</w:t>
            </w:r>
            <w:r w:rsidRPr="00340F74">
              <w:rPr>
                <w:rFonts w:cs="Arial"/>
                <w:b/>
                <w:sz w:val="18"/>
                <w:szCs w:val="18"/>
              </w:rPr>
              <w:tab/>
              <w:t>FAMILY MEDICAL HISTORY</w:t>
            </w:r>
          </w:p>
        </w:tc>
      </w:tr>
      <w:tr w:rsidR="00183470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340F74" w:rsidRDefault="00183470" w:rsidP="00183470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35"/>
              <w:rPr>
                <w:rFonts w:cs="Arial"/>
                <w:b/>
                <w:sz w:val="18"/>
                <w:szCs w:val="18"/>
              </w:rPr>
            </w:pPr>
            <w:r w:rsidRPr="00183470">
              <w:rPr>
                <w:rFonts w:cs="Arial"/>
                <w:b/>
                <w:sz w:val="18"/>
                <w:szCs w:val="18"/>
              </w:rPr>
              <w:t xml:space="preserve">Does </w:t>
            </w:r>
            <w:r>
              <w:rPr>
                <w:rFonts w:cs="Arial"/>
                <w:b/>
                <w:sz w:val="18"/>
                <w:szCs w:val="18"/>
              </w:rPr>
              <w:t xml:space="preserve">the biological </w:t>
            </w:r>
            <w:r w:rsidRPr="00183470">
              <w:rPr>
                <w:rFonts w:cs="Arial"/>
                <w:b/>
                <w:sz w:val="18"/>
                <w:szCs w:val="18"/>
              </w:rPr>
              <w:t>mother/father/sister/brother/grandparents/aunts/uncles have any of the following</w:t>
            </w:r>
            <w:r w:rsidR="00D47B6E">
              <w:rPr>
                <w:rFonts w:cs="Arial"/>
                <w:b/>
                <w:sz w:val="18"/>
                <w:szCs w:val="18"/>
              </w:rPr>
              <w:t>?</w:t>
            </w:r>
          </w:p>
        </w:tc>
      </w:tr>
      <w:tr w:rsidR="00183470" w:rsidRPr="002B29DB" w:rsidTr="006133F2">
        <w:trPr>
          <w:cantSplit/>
          <w:trHeight w:val="197"/>
        </w:trPr>
        <w:tc>
          <w:tcPr>
            <w:tcW w:w="360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2B29DB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183470">
              <w:rPr>
                <w:rFonts w:cs="Arial"/>
                <w:sz w:val="18"/>
                <w:szCs w:val="18"/>
              </w:rPr>
              <w:t>Stroke</w:t>
            </w:r>
          </w:p>
        </w:tc>
        <w:tc>
          <w:tcPr>
            <w:tcW w:w="3600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2B29DB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183470">
              <w:rPr>
                <w:rFonts w:cs="Arial"/>
                <w:sz w:val="18"/>
                <w:szCs w:val="18"/>
              </w:rPr>
              <w:t>Hay fever/allergies</w:t>
            </w:r>
          </w:p>
        </w:tc>
        <w:tc>
          <w:tcPr>
            <w:tcW w:w="396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2B29DB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183470">
              <w:rPr>
                <w:rFonts w:cs="Arial"/>
                <w:sz w:val="18"/>
                <w:szCs w:val="18"/>
              </w:rPr>
              <w:t>Anemia/sickle cell anemia/blood disorder</w:t>
            </w:r>
          </w:p>
        </w:tc>
      </w:tr>
      <w:tr w:rsidR="00183470" w:rsidRPr="002B29DB" w:rsidTr="006133F2">
        <w:trPr>
          <w:cantSplit/>
          <w:trHeight w:val="197"/>
        </w:trPr>
        <w:tc>
          <w:tcPr>
            <w:tcW w:w="360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2B29DB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183470">
              <w:rPr>
                <w:rFonts w:cs="Arial"/>
                <w:sz w:val="18"/>
                <w:szCs w:val="18"/>
              </w:rPr>
              <w:t>Asthma</w:t>
            </w:r>
          </w:p>
        </w:tc>
        <w:tc>
          <w:tcPr>
            <w:tcW w:w="3600" w:type="dxa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2B29DB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183470">
              <w:rPr>
                <w:rFonts w:cs="Arial"/>
                <w:sz w:val="18"/>
                <w:szCs w:val="18"/>
              </w:rPr>
              <w:t>Heart Attack</w:t>
            </w:r>
          </w:p>
        </w:tc>
        <w:tc>
          <w:tcPr>
            <w:tcW w:w="3960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2B29DB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183470">
              <w:rPr>
                <w:rFonts w:cs="Arial"/>
                <w:sz w:val="18"/>
                <w:szCs w:val="18"/>
              </w:rPr>
              <w:t>Emotional problems</w:t>
            </w:r>
          </w:p>
        </w:tc>
      </w:tr>
      <w:tr w:rsidR="00183470" w:rsidRPr="002B29DB" w:rsidTr="006133F2">
        <w:trPr>
          <w:cantSplit/>
          <w:trHeight w:val="197"/>
        </w:trPr>
        <w:tc>
          <w:tcPr>
            <w:tcW w:w="360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2B29DB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183470">
              <w:rPr>
                <w:rFonts w:cs="Arial"/>
                <w:sz w:val="18"/>
                <w:szCs w:val="18"/>
              </w:rPr>
              <w:t>Cancer</w:t>
            </w:r>
          </w:p>
        </w:tc>
        <w:tc>
          <w:tcPr>
            <w:tcW w:w="3600" w:type="dxa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2B29DB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Diabetes</w:t>
            </w:r>
          </w:p>
        </w:tc>
        <w:tc>
          <w:tcPr>
            <w:tcW w:w="3960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2B29DB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183470">
              <w:rPr>
                <w:rFonts w:cs="Arial"/>
                <w:sz w:val="18"/>
                <w:szCs w:val="18"/>
              </w:rPr>
              <w:t>Birth defects</w:t>
            </w:r>
          </w:p>
        </w:tc>
      </w:tr>
      <w:tr w:rsidR="00183470" w:rsidRPr="002B29DB" w:rsidTr="006133F2">
        <w:trPr>
          <w:cantSplit/>
          <w:trHeight w:val="197"/>
        </w:trPr>
        <w:tc>
          <w:tcPr>
            <w:tcW w:w="360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2B29DB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183470">
              <w:rPr>
                <w:rFonts w:cs="Arial"/>
                <w:sz w:val="18"/>
                <w:szCs w:val="18"/>
              </w:rPr>
              <w:t>Tuberculosis</w:t>
            </w:r>
          </w:p>
        </w:tc>
        <w:tc>
          <w:tcPr>
            <w:tcW w:w="3600" w:type="dxa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2B29DB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High Blood Pressure </w:t>
            </w:r>
          </w:p>
        </w:tc>
        <w:tc>
          <w:tcPr>
            <w:tcW w:w="3960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2B29DB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183470">
              <w:rPr>
                <w:rFonts w:cs="Arial"/>
                <w:sz w:val="18"/>
                <w:szCs w:val="18"/>
              </w:rPr>
              <w:t>Intellectual disability</w:t>
            </w:r>
          </w:p>
        </w:tc>
      </w:tr>
      <w:tr w:rsidR="00183470" w:rsidRPr="002B29DB" w:rsidTr="006133F2">
        <w:trPr>
          <w:cantSplit/>
          <w:trHeight w:val="197"/>
        </w:trPr>
        <w:tc>
          <w:tcPr>
            <w:tcW w:w="360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2B29DB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183470">
              <w:rPr>
                <w:rFonts w:cs="Arial"/>
                <w:sz w:val="18"/>
                <w:szCs w:val="18"/>
              </w:rPr>
              <w:t>Arthritis</w:t>
            </w:r>
          </w:p>
        </w:tc>
        <w:tc>
          <w:tcPr>
            <w:tcW w:w="3600" w:type="dxa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2B29DB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183470">
              <w:rPr>
                <w:rFonts w:cs="Arial"/>
                <w:sz w:val="18"/>
                <w:szCs w:val="18"/>
              </w:rPr>
              <w:t>Heart abnormalities</w:t>
            </w:r>
          </w:p>
        </w:tc>
        <w:tc>
          <w:tcPr>
            <w:tcW w:w="3960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2B29DB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183470">
              <w:rPr>
                <w:rFonts w:cs="Arial"/>
                <w:sz w:val="18"/>
                <w:szCs w:val="18"/>
              </w:rPr>
              <w:t xml:space="preserve">Learning Disorder  </w:t>
            </w:r>
          </w:p>
        </w:tc>
      </w:tr>
      <w:tr w:rsidR="00183470" w:rsidRPr="002B29DB" w:rsidTr="006133F2">
        <w:trPr>
          <w:cantSplit/>
          <w:trHeight w:val="197"/>
        </w:trPr>
        <w:tc>
          <w:tcPr>
            <w:tcW w:w="360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2B29DB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183470">
              <w:rPr>
                <w:rFonts w:cs="Arial"/>
                <w:sz w:val="18"/>
                <w:szCs w:val="18"/>
              </w:rPr>
              <w:t>Epilepsy/Seizures</w:t>
            </w:r>
          </w:p>
        </w:tc>
        <w:tc>
          <w:tcPr>
            <w:tcW w:w="3600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2B29DB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183470">
              <w:rPr>
                <w:rFonts w:cs="Arial"/>
                <w:sz w:val="18"/>
                <w:szCs w:val="18"/>
              </w:rPr>
              <w:t>Blindness/vision loss</w:t>
            </w:r>
          </w:p>
        </w:tc>
        <w:tc>
          <w:tcPr>
            <w:tcW w:w="396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2B29DB" w:rsidRDefault="00183470" w:rsidP="0018347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183470">
              <w:rPr>
                <w:rFonts w:cs="Arial"/>
                <w:sz w:val="18"/>
                <w:szCs w:val="18"/>
              </w:rPr>
              <w:t xml:space="preserve">Retinal detachment  </w:t>
            </w:r>
          </w:p>
        </w:tc>
      </w:tr>
      <w:tr w:rsidR="00183470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183470" w:rsidRPr="00340F74" w:rsidRDefault="00183470" w:rsidP="00183470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20"/>
              <w:rPr>
                <w:rFonts w:cs="Arial"/>
                <w:b/>
                <w:sz w:val="18"/>
                <w:szCs w:val="18"/>
              </w:rPr>
            </w:pPr>
            <w:r w:rsidRPr="00340F74">
              <w:rPr>
                <w:rFonts w:cs="Arial"/>
                <w:b/>
                <w:sz w:val="18"/>
                <w:szCs w:val="18"/>
              </w:rPr>
              <w:t>VIII.</w:t>
            </w:r>
            <w:r w:rsidRPr="00340F74">
              <w:rPr>
                <w:rFonts w:cs="Arial"/>
                <w:b/>
                <w:sz w:val="18"/>
                <w:szCs w:val="18"/>
              </w:rPr>
              <w:tab/>
            </w:r>
            <w:r w:rsidR="002B58E7">
              <w:rPr>
                <w:rFonts w:cs="Arial"/>
                <w:b/>
                <w:sz w:val="18"/>
                <w:szCs w:val="18"/>
              </w:rPr>
              <w:t xml:space="preserve">CHILD </w:t>
            </w:r>
            <w:r w:rsidRPr="00340F74">
              <w:rPr>
                <w:rFonts w:cs="Arial"/>
                <w:b/>
                <w:sz w:val="18"/>
                <w:szCs w:val="18"/>
              </w:rPr>
              <w:t>MEDICAL HISTORY</w:t>
            </w:r>
          </w:p>
        </w:tc>
      </w:tr>
      <w:tr w:rsidR="00183470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340F74" w:rsidRDefault="003D3C90" w:rsidP="00BA64D7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20"/>
              <w:rPr>
                <w:rFonts w:cs="Arial"/>
                <w:b/>
                <w:sz w:val="18"/>
                <w:szCs w:val="18"/>
              </w:rPr>
            </w:pPr>
            <w:r w:rsidRPr="003D3C90">
              <w:rPr>
                <w:rFonts w:cs="Arial"/>
                <w:b/>
                <w:sz w:val="18"/>
                <w:szCs w:val="18"/>
              </w:rPr>
              <w:t>List all Doctors/Nurse Practitioners/Physician Assistants/Chiropractors/Doctors of Naturopathy</w:t>
            </w:r>
          </w:p>
        </w:tc>
      </w:tr>
      <w:tr w:rsidR="003D3C90" w:rsidRPr="00EF2460" w:rsidTr="006133F2">
        <w:trPr>
          <w:cantSplit/>
          <w:trHeight w:val="215"/>
        </w:trPr>
        <w:tc>
          <w:tcPr>
            <w:tcW w:w="360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Pr="00ED3E4D" w:rsidRDefault="003D3C90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</w:t>
            </w:r>
          </w:p>
          <w:p w:rsidR="003D3C90" w:rsidRPr="00ED3E4D" w:rsidRDefault="00A47341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Default="003D3C90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Address </w:t>
            </w:r>
          </w:p>
          <w:p w:rsidR="003D3C90" w:rsidRPr="00ED3E4D" w:rsidRDefault="00A47341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Pr="00ED3E4D" w:rsidRDefault="003D3C90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Specialty </w:t>
            </w:r>
          </w:p>
          <w:p w:rsidR="003D3C90" w:rsidRPr="00ED3E4D" w:rsidRDefault="00A47341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Pr="00BE38FB" w:rsidRDefault="003D3C90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Telephone number </w:t>
            </w:r>
            <w:r w:rsidRPr="00BE38FB">
              <w:rPr>
                <w:rFonts w:cs="Arial"/>
                <w:sz w:val="18"/>
                <w:szCs w:val="18"/>
              </w:rPr>
              <w:t xml:space="preserve">  </w:t>
            </w:r>
          </w:p>
          <w:p w:rsidR="003D3C90" w:rsidRPr="00ED3E4D" w:rsidRDefault="00A47341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D3C90" w:rsidRPr="00EF2460" w:rsidTr="006133F2">
        <w:trPr>
          <w:cantSplit/>
          <w:trHeight w:val="215"/>
        </w:trPr>
        <w:tc>
          <w:tcPr>
            <w:tcW w:w="360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Pr="00ED3E4D" w:rsidRDefault="003D3C90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</w:t>
            </w:r>
            <w:r w:rsidRPr="00ED3E4D">
              <w:rPr>
                <w:rFonts w:cs="Arial"/>
                <w:sz w:val="18"/>
                <w:szCs w:val="18"/>
              </w:rPr>
              <w:t>ame</w:t>
            </w:r>
          </w:p>
          <w:p w:rsidR="003D3C90" w:rsidRPr="00ED3E4D" w:rsidRDefault="00A47341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Default="003D3C90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</w:t>
            </w:r>
          </w:p>
          <w:p w:rsidR="003D3C90" w:rsidRPr="00ED3E4D" w:rsidRDefault="00A47341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Pr="00ED3E4D" w:rsidRDefault="003D3C90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3D3C90">
              <w:rPr>
                <w:rFonts w:cs="Arial"/>
                <w:sz w:val="18"/>
                <w:szCs w:val="18"/>
              </w:rPr>
              <w:t>Specialty</w:t>
            </w:r>
          </w:p>
          <w:p w:rsidR="003D3C90" w:rsidRPr="00ED3E4D" w:rsidRDefault="00A47341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Pr="00BE38FB" w:rsidRDefault="003D3C90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3D3C90">
              <w:rPr>
                <w:rFonts w:cs="Arial"/>
                <w:sz w:val="18"/>
                <w:szCs w:val="18"/>
              </w:rPr>
              <w:t xml:space="preserve">Telephone number   </w:t>
            </w:r>
          </w:p>
          <w:p w:rsidR="003D3C90" w:rsidRPr="00ED3E4D" w:rsidRDefault="00A47341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D3C90" w:rsidRPr="00EF2460" w:rsidTr="006133F2">
        <w:trPr>
          <w:cantSplit/>
          <w:trHeight w:val="215"/>
        </w:trPr>
        <w:tc>
          <w:tcPr>
            <w:tcW w:w="360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Pr="00ED3E4D" w:rsidRDefault="003D3C90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</w:t>
            </w:r>
            <w:r w:rsidRPr="00ED3E4D">
              <w:rPr>
                <w:rFonts w:cs="Arial"/>
                <w:sz w:val="18"/>
                <w:szCs w:val="18"/>
              </w:rPr>
              <w:t>ame</w:t>
            </w:r>
          </w:p>
          <w:p w:rsidR="003D3C90" w:rsidRPr="00ED3E4D" w:rsidRDefault="00A47341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Default="003D3C90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</w:t>
            </w:r>
          </w:p>
          <w:p w:rsidR="003D3C90" w:rsidRPr="00ED3E4D" w:rsidRDefault="00A47341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Pr="00ED3E4D" w:rsidRDefault="003D3C90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3D3C90">
              <w:rPr>
                <w:rFonts w:cs="Arial"/>
                <w:sz w:val="18"/>
                <w:szCs w:val="18"/>
              </w:rPr>
              <w:t>Specialty</w:t>
            </w:r>
          </w:p>
          <w:p w:rsidR="003D3C90" w:rsidRPr="00ED3E4D" w:rsidRDefault="00A47341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Pr="00BE38FB" w:rsidRDefault="003D3C90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3D3C90">
              <w:rPr>
                <w:rFonts w:cs="Arial"/>
                <w:sz w:val="18"/>
                <w:szCs w:val="18"/>
              </w:rPr>
              <w:t xml:space="preserve">Telephone number   </w:t>
            </w:r>
          </w:p>
          <w:p w:rsidR="003D3C90" w:rsidRPr="00ED3E4D" w:rsidRDefault="00A47341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D3C90" w:rsidRPr="00EF2460" w:rsidTr="006133F2">
        <w:trPr>
          <w:cantSplit/>
          <w:trHeight w:val="215"/>
        </w:trPr>
        <w:tc>
          <w:tcPr>
            <w:tcW w:w="360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Pr="00ED3E4D" w:rsidRDefault="003D3C90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</w:t>
            </w:r>
            <w:r w:rsidRPr="00ED3E4D">
              <w:rPr>
                <w:rFonts w:cs="Arial"/>
                <w:sz w:val="18"/>
                <w:szCs w:val="18"/>
              </w:rPr>
              <w:t>ame</w:t>
            </w:r>
          </w:p>
          <w:p w:rsidR="003D3C90" w:rsidRPr="00ED3E4D" w:rsidRDefault="00A47341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80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Default="003D3C90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</w:t>
            </w:r>
          </w:p>
          <w:p w:rsidR="003D3C90" w:rsidRPr="00ED3E4D" w:rsidRDefault="00A47341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Pr="00ED3E4D" w:rsidRDefault="003D3C90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3D3C90">
              <w:rPr>
                <w:rFonts w:cs="Arial"/>
                <w:sz w:val="18"/>
                <w:szCs w:val="18"/>
              </w:rPr>
              <w:t>Specialty</w:t>
            </w:r>
          </w:p>
          <w:p w:rsidR="003D3C90" w:rsidRPr="00ED3E4D" w:rsidRDefault="00A47341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Pr="00BE38FB" w:rsidRDefault="003D3C90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3D3C90">
              <w:rPr>
                <w:rFonts w:cs="Arial"/>
                <w:sz w:val="18"/>
                <w:szCs w:val="18"/>
              </w:rPr>
              <w:t xml:space="preserve">Telephone number   </w:t>
            </w:r>
          </w:p>
          <w:p w:rsidR="003D3C90" w:rsidRPr="00ED3E4D" w:rsidRDefault="00A47341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D3C90" w:rsidRPr="00EF2460" w:rsidTr="006133F2">
        <w:trPr>
          <w:cantSplit/>
          <w:trHeight w:val="215"/>
        </w:trPr>
        <w:tc>
          <w:tcPr>
            <w:tcW w:w="288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Pr="00ED3E4D" w:rsidRDefault="00D47B6E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D47B6E">
              <w:rPr>
                <w:rFonts w:cs="Arial"/>
                <w:sz w:val="18"/>
                <w:szCs w:val="18"/>
              </w:rPr>
              <w:t>Are Immunizations current?</w:t>
            </w:r>
          </w:p>
          <w:p w:rsidR="003D3C90" w:rsidRPr="00ED3E4D" w:rsidRDefault="003D3C90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</w:p>
        </w:tc>
        <w:tc>
          <w:tcPr>
            <w:tcW w:w="4500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Default="004974BD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</w:t>
            </w:r>
            <w:r w:rsidR="003D3C90" w:rsidRPr="003D3C90">
              <w:rPr>
                <w:rFonts w:cs="Arial"/>
                <w:sz w:val="18"/>
                <w:szCs w:val="18"/>
              </w:rPr>
              <w:t>dverse reactions</w:t>
            </w:r>
            <w:r>
              <w:rPr>
                <w:rFonts w:cs="Arial"/>
                <w:sz w:val="18"/>
                <w:szCs w:val="18"/>
              </w:rPr>
              <w:t xml:space="preserve"> to immunizations</w:t>
            </w:r>
          </w:p>
          <w:p w:rsidR="003D3C90" w:rsidRPr="00ED3E4D" w:rsidRDefault="004974BD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</w:p>
        </w:tc>
        <w:tc>
          <w:tcPr>
            <w:tcW w:w="378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3C90" w:rsidRPr="00ED3E4D" w:rsidRDefault="003D3C90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</w:t>
            </w:r>
            <w:r w:rsidRPr="003D3C90">
              <w:rPr>
                <w:rFonts w:cs="Arial"/>
                <w:sz w:val="18"/>
                <w:szCs w:val="18"/>
              </w:rPr>
              <w:t>List where Immunizations were given</w:t>
            </w:r>
          </w:p>
          <w:p w:rsidR="003D3C90" w:rsidRPr="00ED3E4D" w:rsidRDefault="00774F7C" w:rsidP="003D3C9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D7627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D7627" w:rsidRPr="00BA64D7" w:rsidRDefault="00DD7627" w:rsidP="003D3C90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BA64D7">
              <w:rPr>
                <w:rFonts w:cs="Arial"/>
                <w:b/>
                <w:sz w:val="18"/>
                <w:szCs w:val="18"/>
              </w:rPr>
              <w:t>Past medical history</w:t>
            </w:r>
          </w:p>
        </w:tc>
      </w:tr>
      <w:tr w:rsidR="00DD7627" w:rsidRPr="00EF2460" w:rsidTr="006133F2">
        <w:trPr>
          <w:cantSplit/>
          <w:trHeight w:val="215"/>
        </w:trPr>
        <w:tc>
          <w:tcPr>
            <w:tcW w:w="5670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D7627" w:rsidRPr="00ED3E4D" w:rsidRDefault="00DD7627" w:rsidP="00DD762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DD7627">
              <w:rPr>
                <w:rFonts w:cs="Arial"/>
                <w:sz w:val="18"/>
                <w:szCs w:val="18"/>
              </w:rPr>
              <w:t>Surgeries</w:t>
            </w:r>
          </w:p>
          <w:p w:rsidR="00DD7627" w:rsidRPr="00ED3E4D" w:rsidRDefault="00A47341" w:rsidP="00DD762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90" w:type="dxa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D7627" w:rsidRDefault="00DD7627" w:rsidP="00DD762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DD7627">
              <w:rPr>
                <w:rFonts w:cs="Arial"/>
                <w:sz w:val="18"/>
                <w:szCs w:val="18"/>
              </w:rPr>
              <w:t>Medical hospitalizations</w:t>
            </w:r>
          </w:p>
          <w:p w:rsidR="00DD7627" w:rsidRPr="00ED3E4D" w:rsidRDefault="00A47341" w:rsidP="00DD762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D7627" w:rsidRPr="002B29DB" w:rsidTr="006133F2">
        <w:trPr>
          <w:cantSplit/>
          <w:trHeight w:val="197"/>
        </w:trPr>
        <w:tc>
          <w:tcPr>
            <w:tcW w:w="360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7627" w:rsidRPr="002B29DB" w:rsidRDefault="00DD7627" w:rsidP="00DD762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DD7627">
              <w:rPr>
                <w:rFonts w:cs="Arial"/>
                <w:sz w:val="18"/>
                <w:szCs w:val="18"/>
              </w:rPr>
              <w:t>Asthma</w:t>
            </w:r>
          </w:p>
        </w:tc>
        <w:tc>
          <w:tcPr>
            <w:tcW w:w="3600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7627" w:rsidRPr="002B29DB" w:rsidRDefault="00DD7627" w:rsidP="00DD762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DD7627">
              <w:rPr>
                <w:rFonts w:cs="Arial"/>
                <w:sz w:val="18"/>
                <w:szCs w:val="18"/>
              </w:rPr>
              <w:t>Any fractures/broken bones</w:t>
            </w:r>
          </w:p>
        </w:tc>
        <w:tc>
          <w:tcPr>
            <w:tcW w:w="396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7627" w:rsidRPr="002B29DB" w:rsidRDefault="00DD7627" w:rsidP="00DD762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183470">
              <w:rPr>
                <w:rFonts w:cs="Arial"/>
                <w:sz w:val="18"/>
                <w:szCs w:val="18"/>
              </w:rPr>
              <w:t>Anemia/sickle cell anemia/blood disorder</w:t>
            </w:r>
          </w:p>
        </w:tc>
      </w:tr>
      <w:tr w:rsidR="00DD7627" w:rsidRPr="002B29DB" w:rsidTr="006133F2">
        <w:trPr>
          <w:cantSplit/>
          <w:trHeight w:val="197"/>
        </w:trPr>
        <w:tc>
          <w:tcPr>
            <w:tcW w:w="360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7627" w:rsidRPr="002B29DB" w:rsidRDefault="00DD7627" w:rsidP="00DD762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DD7627">
              <w:rPr>
                <w:rFonts w:cs="Arial"/>
                <w:sz w:val="18"/>
                <w:szCs w:val="18"/>
              </w:rPr>
              <w:t>Obesity</w:t>
            </w:r>
          </w:p>
        </w:tc>
        <w:tc>
          <w:tcPr>
            <w:tcW w:w="3600" w:type="dxa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7627" w:rsidRPr="002B29DB" w:rsidRDefault="00DD7627" w:rsidP="00DD762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DD7627">
              <w:rPr>
                <w:rFonts w:cs="Arial"/>
                <w:sz w:val="18"/>
                <w:szCs w:val="18"/>
              </w:rPr>
              <w:t>Lipid/Cholesterol problems</w:t>
            </w:r>
          </w:p>
        </w:tc>
        <w:tc>
          <w:tcPr>
            <w:tcW w:w="3960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7627" w:rsidRPr="002B29DB" w:rsidRDefault="00DD7627" w:rsidP="00DD762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DD7627">
              <w:rPr>
                <w:rFonts w:cs="Arial"/>
                <w:sz w:val="18"/>
                <w:szCs w:val="18"/>
              </w:rPr>
              <w:t>Urinary Tract Infections</w:t>
            </w:r>
          </w:p>
        </w:tc>
      </w:tr>
      <w:tr w:rsidR="00DD7627" w:rsidRPr="002B29DB" w:rsidTr="006133F2">
        <w:trPr>
          <w:cantSplit/>
          <w:trHeight w:val="197"/>
        </w:trPr>
        <w:tc>
          <w:tcPr>
            <w:tcW w:w="360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7627" w:rsidRPr="002B29DB" w:rsidRDefault="00DD7627" w:rsidP="00DD762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DD7627">
              <w:rPr>
                <w:rFonts w:cs="Arial"/>
                <w:sz w:val="18"/>
                <w:szCs w:val="18"/>
              </w:rPr>
              <w:t>Eczema</w:t>
            </w:r>
          </w:p>
        </w:tc>
        <w:tc>
          <w:tcPr>
            <w:tcW w:w="3600" w:type="dxa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7627" w:rsidRPr="002B29DB" w:rsidRDefault="00DD7627" w:rsidP="00DD762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DD7627">
              <w:rPr>
                <w:rFonts w:cs="Arial"/>
                <w:sz w:val="18"/>
                <w:szCs w:val="18"/>
              </w:rPr>
              <w:t>Recurrent ear infections</w:t>
            </w:r>
          </w:p>
        </w:tc>
        <w:tc>
          <w:tcPr>
            <w:tcW w:w="3960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7627" w:rsidRPr="002B29DB" w:rsidRDefault="00DD7627" w:rsidP="00DD762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DD7627">
              <w:rPr>
                <w:rFonts w:cs="Arial"/>
                <w:sz w:val="18"/>
                <w:szCs w:val="18"/>
              </w:rPr>
              <w:t>Constipation</w:t>
            </w:r>
          </w:p>
        </w:tc>
      </w:tr>
      <w:tr w:rsidR="00DD7627" w:rsidRPr="002B29DB" w:rsidTr="006133F2">
        <w:trPr>
          <w:cantSplit/>
          <w:trHeight w:val="197"/>
        </w:trPr>
        <w:tc>
          <w:tcPr>
            <w:tcW w:w="360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7627" w:rsidRPr="002B29DB" w:rsidRDefault="00DD7627" w:rsidP="00DD762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183470">
              <w:rPr>
                <w:rFonts w:cs="Arial"/>
                <w:sz w:val="18"/>
                <w:szCs w:val="18"/>
              </w:rPr>
              <w:t>Tuberculosis</w:t>
            </w:r>
          </w:p>
        </w:tc>
        <w:tc>
          <w:tcPr>
            <w:tcW w:w="3600" w:type="dxa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7627" w:rsidRPr="002B29DB" w:rsidRDefault="00DD7627" w:rsidP="00DD762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 w:rsidRPr="00DD7627">
              <w:rPr>
                <w:rFonts w:cs="Arial"/>
                <w:sz w:val="18"/>
                <w:szCs w:val="18"/>
              </w:rPr>
              <w:t>Hearing loss</w:t>
            </w:r>
          </w:p>
        </w:tc>
        <w:tc>
          <w:tcPr>
            <w:tcW w:w="3960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7627" w:rsidRPr="002B29DB" w:rsidRDefault="00DD7627" w:rsidP="00DD762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DD7627">
              <w:rPr>
                <w:rFonts w:cs="Arial"/>
                <w:sz w:val="18"/>
                <w:szCs w:val="18"/>
              </w:rPr>
              <w:t>Vision concerns</w:t>
            </w:r>
          </w:p>
        </w:tc>
      </w:tr>
      <w:tr w:rsidR="00DD7627" w:rsidRPr="002B29DB" w:rsidTr="006133F2">
        <w:trPr>
          <w:cantSplit/>
          <w:trHeight w:val="197"/>
        </w:trPr>
        <w:tc>
          <w:tcPr>
            <w:tcW w:w="360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7627" w:rsidRPr="002B29DB" w:rsidRDefault="00DD7627" w:rsidP="00DD762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DD7627">
              <w:rPr>
                <w:rFonts w:cs="Arial"/>
                <w:sz w:val="18"/>
                <w:szCs w:val="18"/>
              </w:rPr>
              <w:t>History of cleft lip or palette</w:t>
            </w:r>
          </w:p>
        </w:tc>
        <w:tc>
          <w:tcPr>
            <w:tcW w:w="3600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7627" w:rsidRPr="002B29DB" w:rsidRDefault="00DD7627" w:rsidP="00A4734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B29DB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29DB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2B29DB">
              <w:rPr>
                <w:rFonts w:cs="Arial"/>
                <w:sz w:val="18"/>
                <w:szCs w:val="18"/>
              </w:rPr>
              <w:fldChar w:fldCharType="end"/>
            </w:r>
            <w:r w:rsidRPr="002B29DB">
              <w:rPr>
                <w:rFonts w:cs="Arial"/>
                <w:sz w:val="18"/>
                <w:szCs w:val="18"/>
              </w:rPr>
              <w:t xml:space="preserve">  </w:t>
            </w:r>
            <w:r>
              <w:rPr>
                <w:rFonts w:cs="Arial"/>
                <w:sz w:val="18"/>
                <w:szCs w:val="18"/>
              </w:rPr>
              <w:t>Other</w:t>
            </w:r>
            <w:r w:rsidR="00E83776">
              <w:rPr>
                <w:rFonts w:cs="Arial"/>
                <w:sz w:val="18"/>
                <w:szCs w:val="18"/>
              </w:rPr>
              <w:t xml:space="preserve"> </w:t>
            </w:r>
            <w:r w:rsidR="00A4734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47341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A47341">
              <w:rPr>
                <w:rFonts w:cs="Arial"/>
                <w:sz w:val="18"/>
                <w:szCs w:val="18"/>
              </w:rPr>
            </w:r>
            <w:r w:rsidR="00A47341">
              <w:rPr>
                <w:rFonts w:cs="Arial"/>
                <w:sz w:val="18"/>
                <w:szCs w:val="18"/>
              </w:rPr>
              <w:fldChar w:fldCharType="separate"/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96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D7627" w:rsidRPr="002B29DB" w:rsidRDefault="00DD7627" w:rsidP="00DD762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183470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83470" w:rsidRPr="00340F74" w:rsidRDefault="00E83776" w:rsidP="00183470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20"/>
              <w:rPr>
                <w:rFonts w:cs="Arial"/>
                <w:b/>
                <w:sz w:val="18"/>
                <w:szCs w:val="18"/>
              </w:rPr>
            </w:pPr>
            <w:r w:rsidRPr="00E83776">
              <w:rPr>
                <w:rFonts w:cs="Arial"/>
                <w:b/>
                <w:sz w:val="18"/>
                <w:szCs w:val="18"/>
              </w:rPr>
              <w:t xml:space="preserve">Does </w:t>
            </w:r>
            <w:r w:rsidR="00796F1C">
              <w:rPr>
                <w:rFonts w:cs="Arial"/>
                <w:b/>
                <w:sz w:val="18"/>
                <w:szCs w:val="18"/>
              </w:rPr>
              <w:t xml:space="preserve">the </w:t>
            </w:r>
            <w:r w:rsidRPr="00E83776">
              <w:rPr>
                <w:rFonts w:cs="Arial"/>
                <w:b/>
                <w:sz w:val="18"/>
                <w:szCs w:val="18"/>
              </w:rPr>
              <w:t>child… (check all that apply)</w:t>
            </w:r>
          </w:p>
        </w:tc>
      </w:tr>
      <w:tr w:rsidR="00BA64D7" w:rsidRPr="004F2957" w:rsidTr="006133F2">
        <w:trPr>
          <w:cantSplit/>
          <w:trHeight w:val="170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A64D7" w:rsidRDefault="00BA64D7" w:rsidP="000C46B5">
            <w:pPr>
              <w:jc w:val="center"/>
            </w:pPr>
            <w:r w:rsidRPr="009F399B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399B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D50BE2">
              <w:rPr>
                <w:rFonts w:cs="Arial"/>
                <w:sz w:val="20"/>
                <w:szCs w:val="16"/>
              </w:rPr>
            </w:r>
            <w:r w:rsidR="00D50BE2">
              <w:rPr>
                <w:rFonts w:cs="Arial"/>
                <w:sz w:val="20"/>
                <w:szCs w:val="16"/>
              </w:rPr>
              <w:fldChar w:fldCharType="separate"/>
            </w:r>
            <w:r w:rsidRPr="009F399B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10417" w:type="dxa"/>
            <w:gridSpan w:val="34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BA64D7" w:rsidRPr="004F2957" w:rsidRDefault="00796F1C" w:rsidP="000C46B5">
            <w:pPr>
              <w:ind w:left="316" w:hanging="361"/>
              <w:rPr>
                <w:rFonts w:ascii="Calibri" w:hAnsi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h</w:t>
            </w:r>
            <w:r w:rsidR="00BA64D7" w:rsidRPr="004F2957">
              <w:rPr>
                <w:sz w:val="18"/>
                <w:szCs w:val="18"/>
              </w:rPr>
              <w:t>ave siblings or playmates with lead poisoning?</w:t>
            </w:r>
          </w:p>
        </w:tc>
      </w:tr>
      <w:tr w:rsidR="00BA64D7" w:rsidRPr="004F2957" w:rsidTr="006133F2">
        <w:trPr>
          <w:cantSplit/>
          <w:trHeight w:val="188"/>
        </w:trPr>
        <w:tc>
          <w:tcPr>
            <w:tcW w:w="743" w:type="dxa"/>
            <w:tcBorders>
              <w:left w:val="single" w:sz="4" w:space="0" w:color="auto"/>
            </w:tcBorders>
            <w:shd w:val="clear" w:color="auto" w:fill="FFFFFF"/>
          </w:tcPr>
          <w:p w:rsidR="00BA64D7" w:rsidRDefault="00BA64D7" w:rsidP="000C46B5">
            <w:pPr>
              <w:jc w:val="center"/>
            </w:pPr>
            <w:r w:rsidRPr="009F399B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399B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D50BE2">
              <w:rPr>
                <w:rFonts w:cs="Arial"/>
                <w:sz w:val="20"/>
                <w:szCs w:val="16"/>
              </w:rPr>
            </w:r>
            <w:r w:rsidR="00D50BE2">
              <w:rPr>
                <w:rFonts w:cs="Arial"/>
                <w:sz w:val="20"/>
                <w:szCs w:val="16"/>
              </w:rPr>
              <w:fldChar w:fldCharType="separate"/>
            </w:r>
            <w:r w:rsidRPr="009F399B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10417" w:type="dxa"/>
            <w:gridSpan w:val="34"/>
            <w:tcBorders>
              <w:right w:val="single" w:sz="4" w:space="0" w:color="auto"/>
            </w:tcBorders>
            <w:shd w:val="clear" w:color="auto" w:fill="FFFFFF"/>
          </w:tcPr>
          <w:p w:rsidR="00BA64D7" w:rsidRPr="004F2957" w:rsidRDefault="00796F1C" w:rsidP="000C46B5">
            <w:pPr>
              <w:ind w:left="360" w:hanging="40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  <w:r w:rsidR="00BA64D7" w:rsidRPr="004F2957">
              <w:rPr>
                <w:sz w:val="18"/>
                <w:szCs w:val="18"/>
              </w:rPr>
              <w:t>ive in or regularly visit a house or day care built before 1950?</w:t>
            </w:r>
          </w:p>
        </w:tc>
      </w:tr>
      <w:tr w:rsidR="00BA64D7" w:rsidRPr="004F2957" w:rsidTr="006133F2">
        <w:trPr>
          <w:cantSplit/>
          <w:trHeight w:val="162"/>
        </w:trPr>
        <w:tc>
          <w:tcPr>
            <w:tcW w:w="743" w:type="dxa"/>
            <w:tcBorders>
              <w:left w:val="single" w:sz="4" w:space="0" w:color="auto"/>
            </w:tcBorders>
            <w:shd w:val="clear" w:color="auto" w:fill="FFFFFF"/>
          </w:tcPr>
          <w:p w:rsidR="00BA64D7" w:rsidRDefault="00BA64D7" w:rsidP="000C46B5">
            <w:pPr>
              <w:jc w:val="center"/>
            </w:pPr>
            <w:r w:rsidRPr="009F399B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399B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D50BE2">
              <w:rPr>
                <w:rFonts w:cs="Arial"/>
                <w:sz w:val="20"/>
                <w:szCs w:val="16"/>
              </w:rPr>
            </w:r>
            <w:r w:rsidR="00D50BE2">
              <w:rPr>
                <w:rFonts w:cs="Arial"/>
                <w:sz w:val="20"/>
                <w:szCs w:val="16"/>
              </w:rPr>
              <w:fldChar w:fldCharType="separate"/>
            </w:r>
            <w:r w:rsidRPr="009F399B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10417" w:type="dxa"/>
            <w:gridSpan w:val="34"/>
            <w:tcBorders>
              <w:right w:val="single" w:sz="4" w:space="0" w:color="auto"/>
            </w:tcBorders>
            <w:shd w:val="clear" w:color="auto" w:fill="FFFFFF"/>
          </w:tcPr>
          <w:p w:rsidR="00BA64D7" w:rsidRPr="004F2957" w:rsidRDefault="00796F1C" w:rsidP="000C46B5">
            <w:pPr>
              <w:ind w:left="360" w:hanging="40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="00BA64D7" w:rsidRPr="004F2957">
              <w:rPr>
                <w:sz w:val="18"/>
                <w:szCs w:val="18"/>
              </w:rPr>
              <w:t>eside in or visit a house built before 1978 with chipping paint or remodeling within the last six months?</w:t>
            </w:r>
          </w:p>
        </w:tc>
      </w:tr>
      <w:tr w:rsidR="00BA64D7" w:rsidRPr="004F2957" w:rsidTr="006133F2">
        <w:trPr>
          <w:cantSplit/>
          <w:trHeight w:val="225"/>
        </w:trPr>
        <w:tc>
          <w:tcPr>
            <w:tcW w:w="743" w:type="dxa"/>
            <w:tcBorders>
              <w:left w:val="single" w:sz="4" w:space="0" w:color="auto"/>
            </w:tcBorders>
            <w:shd w:val="clear" w:color="auto" w:fill="FFFFFF"/>
          </w:tcPr>
          <w:p w:rsidR="00BA64D7" w:rsidRDefault="00BA64D7" w:rsidP="000C46B5">
            <w:pPr>
              <w:jc w:val="center"/>
            </w:pPr>
            <w:r w:rsidRPr="009F399B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399B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D50BE2">
              <w:rPr>
                <w:rFonts w:cs="Arial"/>
                <w:sz w:val="20"/>
                <w:szCs w:val="16"/>
              </w:rPr>
            </w:r>
            <w:r w:rsidR="00D50BE2">
              <w:rPr>
                <w:rFonts w:cs="Arial"/>
                <w:sz w:val="20"/>
                <w:szCs w:val="16"/>
              </w:rPr>
              <w:fldChar w:fldCharType="separate"/>
            </w:r>
            <w:r w:rsidRPr="009F399B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10417" w:type="dxa"/>
            <w:gridSpan w:val="34"/>
            <w:tcBorders>
              <w:right w:val="single" w:sz="4" w:space="0" w:color="auto"/>
            </w:tcBorders>
            <w:shd w:val="clear" w:color="auto" w:fill="FFFFFF"/>
          </w:tcPr>
          <w:p w:rsidR="00BA64D7" w:rsidRPr="004F2957" w:rsidRDefault="00796F1C" w:rsidP="000C46B5">
            <w:pPr>
              <w:ind w:left="360" w:hanging="40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  <w:r w:rsidR="00BA64D7" w:rsidRPr="004F2957">
              <w:rPr>
                <w:sz w:val="18"/>
                <w:szCs w:val="18"/>
              </w:rPr>
              <w:t>outh or eat non-food items (pica)?</w:t>
            </w:r>
          </w:p>
        </w:tc>
      </w:tr>
      <w:tr w:rsidR="00BA64D7" w:rsidRPr="004F2957" w:rsidTr="006133F2">
        <w:trPr>
          <w:cantSplit/>
          <w:trHeight w:val="153"/>
        </w:trPr>
        <w:tc>
          <w:tcPr>
            <w:tcW w:w="743" w:type="dxa"/>
            <w:tcBorders>
              <w:left w:val="single" w:sz="4" w:space="0" w:color="auto"/>
            </w:tcBorders>
            <w:shd w:val="clear" w:color="auto" w:fill="FFFFFF"/>
          </w:tcPr>
          <w:p w:rsidR="00BA64D7" w:rsidRDefault="00BA64D7" w:rsidP="000C46B5">
            <w:pPr>
              <w:jc w:val="center"/>
            </w:pPr>
            <w:r w:rsidRPr="009F399B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399B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D50BE2">
              <w:rPr>
                <w:rFonts w:cs="Arial"/>
                <w:sz w:val="20"/>
                <w:szCs w:val="16"/>
              </w:rPr>
            </w:r>
            <w:r w:rsidR="00D50BE2">
              <w:rPr>
                <w:rFonts w:cs="Arial"/>
                <w:sz w:val="20"/>
                <w:szCs w:val="16"/>
              </w:rPr>
              <w:fldChar w:fldCharType="separate"/>
            </w:r>
            <w:r w:rsidRPr="009F399B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10417" w:type="dxa"/>
            <w:gridSpan w:val="34"/>
            <w:tcBorders>
              <w:right w:val="single" w:sz="4" w:space="0" w:color="auto"/>
            </w:tcBorders>
            <w:shd w:val="clear" w:color="auto" w:fill="FFFFFF"/>
          </w:tcPr>
          <w:p w:rsidR="00BA64D7" w:rsidRPr="004F2957" w:rsidRDefault="00796F1C" w:rsidP="00BA64D7">
            <w:pPr>
              <w:tabs>
                <w:tab w:val="left" w:pos="8460"/>
              </w:tabs>
              <w:ind w:left="360" w:hanging="40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BA64D7" w:rsidRPr="004F2957">
              <w:rPr>
                <w:sz w:val="18"/>
                <w:szCs w:val="18"/>
              </w:rPr>
              <w:t>lay in bare soil or reside in a lead smelting area?</w:t>
            </w:r>
            <w:r w:rsidR="00BA64D7">
              <w:rPr>
                <w:sz w:val="18"/>
                <w:szCs w:val="18"/>
              </w:rPr>
              <w:tab/>
            </w:r>
          </w:p>
        </w:tc>
      </w:tr>
      <w:tr w:rsidR="00BA64D7" w:rsidRPr="004F2957" w:rsidTr="006133F2">
        <w:trPr>
          <w:cantSplit/>
          <w:trHeight w:val="162"/>
        </w:trPr>
        <w:tc>
          <w:tcPr>
            <w:tcW w:w="743" w:type="dxa"/>
            <w:tcBorders>
              <w:left w:val="single" w:sz="4" w:space="0" w:color="auto"/>
            </w:tcBorders>
            <w:shd w:val="clear" w:color="auto" w:fill="FFFFFF"/>
          </w:tcPr>
          <w:p w:rsidR="00BA64D7" w:rsidRDefault="00BA64D7" w:rsidP="000C46B5">
            <w:pPr>
              <w:jc w:val="center"/>
            </w:pPr>
            <w:r w:rsidRPr="009F399B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399B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D50BE2">
              <w:rPr>
                <w:rFonts w:cs="Arial"/>
                <w:sz w:val="20"/>
                <w:szCs w:val="16"/>
              </w:rPr>
            </w:r>
            <w:r w:rsidR="00D50BE2">
              <w:rPr>
                <w:rFonts w:cs="Arial"/>
                <w:sz w:val="20"/>
                <w:szCs w:val="16"/>
              </w:rPr>
              <w:fldChar w:fldCharType="separate"/>
            </w:r>
            <w:r w:rsidRPr="009F399B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10417" w:type="dxa"/>
            <w:gridSpan w:val="34"/>
            <w:tcBorders>
              <w:right w:val="single" w:sz="4" w:space="0" w:color="auto"/>
            </w:tcBorders>
            <w:shd w:val="clear" w:color="auto" w:fill="FFFFFF"/>
          </w:tcPr>
          <w:p w:rsidR="00BA64D7" w:rsidRPr="004F2957" w:rsidRDefault="00796F1C" w:rsidP="000C46B5">
            <w:pPr>
              <w:ind w:left="360" w:hanging="40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="00BA64D7" w:rsidRPr="004F2957">
              <w:rPr>
                <w:sz w:val="18"/>
                <w:szCs w:val="18"/>
              </w:rPr>
              <w:t>eside with an individual that works with or has hobbies using lead?</w:t>
            </w:r>
          </w:p>
        </w:tc>
      </w:tr>
      <w:tr w:rsidR="00BA64D7" w:rsidRPr="004F2957" w:rsidTr="006133F2">
        <w:trPr>
          <w:cantSplit/>
          <w:trHeight w:val="135"/>
        </w:trPr>
        <w:tc>
          <w:tcPr>
            <w:tcW w:w="743" w:type="dxa"/>
            <w:tcBorders>
              <w:left w:val="single" w:sz="4" w:space="0" w:color="auto"/>
            </w:tcBorders>
            <w:shd w:val="clear" w:color="auto" w:fill="FFFFFF"/>
          </w:tcPr>
          <w:p w:rsidR="00BA64D7" w:rsidRDefault="00BA64D7" w:rsidP="000C46B5">
            <w:pPr>
              <w:jc w:val="center"/>
            </w:pPr>
            <w:r w:rsidRPr="009F399B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399B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D50BE2">
              <w:rPr>
                <w:rFonts w:cs="Arial"/>
                <w:sz w:val="20"/>
                <w:szCs w:val="16"/>
              </w:rPr>
            </w:r>
            <w:r w:rsidR="00D50BE2">
              <w:rPr>
                <w:rFonts w:cs="Arial"/>
                <w:sz w:val="20"/>
                <w:szCs w:val="16"/>
              </w:rPr>
              <w:fldChar w:fldCharType="separate"/>
            </w:r>
            <w:r w:rsidRPr="009F399B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10417" w:type="dxa"/>
            <w:gridSpan w:val="34"/>
            <w:tcBorders>
              <w:right w:val="single" w:sz="4" w:space="0" w:color="auto"/>
            </w:tcBorders>
            <w:shd w:val="clear" w:color="auto" w:fill="FFFFFF"/>
          </w:tcPr>
          <w:p w:rsidR="00BA64D7" w:rsidRPr="004F2957" w:rsidRDefault="00796F1C" w:rsidP="000C46B5">
            <w:pPr>
              <w:ind w:left="360" w:hanging="40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="00BA64D7" w:rsidRPr="004F2957">
              <w:rPr>
                <w:sz w:val="18"/>
                <w:szCs w:val="18"/>
              </w:rPr>
              <w:t>eceive unusual medicines or folk remedies?</w:t>
            </w:r>
          </w:p>
        </w:tc>
      </w:tr>
      <w:tr w:rsidR="00BA64D7" w:rsidRPr="004F2957" w:rsidTr="00B22797">
        <w:trPr>
          <w:cantSplit/>
          <w:trHeight w:val="162"/>
        </w:trPr>
        <w:tc>
          <w:tcPr>
            <w:tcW w:w="7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64D7" w:rsidRDefault="00BA64D7" w:rsidP="000C46B5">
            <w:pPr>
              <w:jc w:val="center"/>
            </w:pPr>
            <w:r w:rsidRPr="009F399B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399B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D50BE2">
              <w:rPr>
                <w:rFonts w:cs="Arial"/>
                <w:sz w:val="20"/>
                <w:szCs w:val="16"/>
              </w:rPr>
            </w:r>
            <w:r w:rsidR="00D50BE2">
              <w:rPr>
                <w:rFonts w:cs="Arial"/>
                <w:sz w:val="20"/>
                <w:szCs w:val="16"/>
              </w:rPr>
              <w:fldChar w:fldCharType="separate"/>
            </w:r>
            <w:r w:rsidRPr="009F399B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10417" w:type="dxa"/>
            <w:gridSpan w:val="3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64D7" w:rsidRPr="004F2957" w:rsidRDefault="00B22797" w:rsidP="000C46B5">
            <w:pPr>
              <w:ind w:left="360" w:hanging="4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</w:t>
            </w:r>
            <w:r w:rsidRPr="004F2957">
              <w:rPr>
                <w:sz w:val="18"/>
                <w:szCs w:val="18"/>
              </w:rPr>
              <w:t>ive in an area of the state at high-risk for lead poisoning? (list published annually)</w:t>
            </w:r>
            <w:r>
              <w:rPr>
                <w:sz w:val="18"/>
                <w:szCs w:val="18"/>
              </w:rPr>
              <w:t>?</w:t>
            </w:r>
          </w:p>
        </w:tc>
      </w:tr>
      <w:tr w:rsidR="00BA64D7" w:rsidRPr="004F2957" w:rsidTr="00B22797">
        <w:trPr>
          <w:cantSplit/>
          <w:trHeight w:val="80"/>
        </w:trPr>
        <w:tc>
          <w:tcPr>
            <w:tcW w:w="74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64D7" w:rsidRDefault="00BA64D7" w:rsidP="000C46B5">
            <w:pPr>
              <w:jc w:val="center"/>
            </w:pPr>
            <w:r w:rsidRPr="009F399B">
              <w:rPr>
                <w:rFonts w:cs="Arial"/>
                <w:sz w:val="20"/>
                <w:szCs w:val="1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399B">
              <w:rPr>
                <w:rFonts w:cs="Arial"/>
                <w:sz w:val="20"/>
                <w:szCs w:val="16"/>
              </w:rPr>
              <w:instrText xml:space="preserve"> FORMCHECKBOX </w:instrText>
            </w:r>
            <w:r w:rsidR="00D50BE2">
              <w:rPr>
                <w:rFonts w:cs="Arial"/>
                <w:sz w:val="20"/>
                <w:szCs w:val="16"/>
              </w:rPr>
            </w:r>
            <w:r w:rsidR="00D50BE2">
              <w:rPr>
                <w:rFonts w:cs="Arial"/>
                <w:sz w:val="20"/>
                <w:szCs w:val="16"/>
              </w:rPr>
              <w:fldChar w:fldCharType="separate"/>
            </w:r>
            <w:r w:rsidRPr="009F399B">
              <w:rPr>
                <w:rFonts w:cs="Arial"/>
                <w:sz w:val="20"/>
                <w:szCs w:val="16"/>
              </w:rPr>
              <w:fldChar w:fldCharType="end"/>
            </w:r>
          </w:p>
        </w:tc>
        <w:tc>
          <w:tcPr>
            <w:tcW w:w="10417" w:type="dxa"/>
            <w:gridSpan w:val="3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2797" w:rsidRPr="004F2957" w:rsidRDefault="00B22797" w:rsidP="000C46B5">
            <w:pPr>
              <w:ind w:left="360" w:hanging="4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Is the child between 12 &amp; 72 months </w:t>
            </w:r>
            <w:r w:rsidRPr="004F2957">
              <w:rPr>
                <w:sz w:val="18"/>
                <w:szCs w:val="18"/>
              </w:rPr>
              <w:t>and has never received a blood lead test?</w:t>
            </w:r>
          </w:p>
        </w:tc>
      </w:tr>
      <w:tr w:rsidR="00E83776" w:rsidRPr="00EF2460" w:rsidTr="006133F2">
        <w:trPr>
          <w:cantSplit/>
          <w:trHeight w:val="152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3776" w:rsidRPr="00BA64D7" w:rsidRDefault="00BA64D7" w:rsidP="00183470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20"/>
              <w:rPr>
                <w:rFonts w:cs="Arial"/>
                <w:sz w:val="18"/>
                <w:szCs w:val="18"/>
              </w:rPr>
            </w:pPr>
            <w:r w:rsidRPr="006D6276">
              <w:rPr>
                <w:rFonts w:cs="Arial"/>
                <w:b/>
                <w:sz w:val="17"/>
                <w:szCs w:val="17"/>
              </w:rPr>
              <w:t>IF THERE IS A CHECK IN ANY BOX, A BLOOD TEST SHOULD BE OBTAINED</w:t>
            </w:r>
            <w:r w:rsidRPr="00BA64D7">
              <w:rPr>
                <w:rFonts w:cs="Arial"/>
                <w:b/>
                <w:sz w:val="18"/>
                <w:szCs w:val="18"/>
              </w:rPr>
              <w:t>.</w:t>
            </w:r>
            <w:r w:rsidR="006D6276">
              <w:rPr>
                <w:rFonts w:cs="Arial"/>
                <w:b/>
                <w:sz w:val="18"/>
                <w:szCs w:val="18"/>
              </w:rPr>
              <w:t xml:space="preserve">  </w:t>
            </w:r>
            <w:r>
              <w:rPr>
                <w:rFonts w:cs="Arial"/>
                <w:sz w:val="18"/>
                <w:szCs w:val="18"/>
              </w:rPr>
              <w:t xml:space="preserve">Blood Test Obtained?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="006D6276">
              <w:rPr>
                <w:rFonts w:cs="Arial"/>
                <w:sz w:val="18"/>
                <w:szCs w:val="18"/>
              </w:rPr>
              <w:t xml:space="preserve">es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  <w:r w:rsidR="006D6276">
              <w:rPr>
                <w:rFonts w:cs="Arial"/>
                <w:sz w:val="18"/>
                <w:szCs w:val="18"/>
              </w:rPr>
              <w:t xml:space="preserve">  Date:</w:t>
            </w:r>
            <w:r w:rsidR="006D6276" w:rsidRPr="00ED3E4D">
              <w:rPr>
                <w:rFonts w:cs="Arial"/>
                <w:sz w:val="18"/>
                <w:szCs w:val="18"/>
              </w:rPr>
              <w:t xml:space="preserve"> </w:t>
            </w:r>
            <w:r w:rsidR="006D6276"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6D6276" w:rsidRPr="00ED3E4D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6D6276" w:rsidRPr="00ED3E4D">
              <w:rPr>
                <w:rFonts w:cs="Arial"/>
                <w:sz w:val="18"/>
                <w:szCs w:val="18"/>
              </w:rPr>
            </w:r>
            <w:r w:rsidR="006D6276" w:rsidRPr="00ED3E4D">
              <w:rPr>
                <w:rFonts w:cs="Arial"/>
                <w:sz w:val="18"/>
                <w:szCs w:val="18"/>
              </w:rPr>
              <w:fldChar w:fldCharType="separate"/>
            </w:r>
            <w:r w:rsidR="006D627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6D627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6D627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6D627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6D6276"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="006D6276" w:rsidRPr="00ED3E4D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E83776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E83776" w:rsidRPr="00340F74" w:rsidRDefault="00E83776" w:rsidP="00E83776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20"/>
              <w:rPr>
                <w:rFonts w:cs="Arial"/>
                <w:b/>
                <w:sz w:val="18"/>
                <w:szCs w:val="18"/>
              </w:rPr>
            </w:pPr>
            <w:r w:rsidRPr="00340F74">
              <w:rPr>
                <w:rFonts w:cs="Arial"/>
                <w:b/>
                <w:sz w:val="18"/>
                <w:szCs w:val="18"/>
              </w:rPr>
              <w:t>IX.</w:t>
            </w:r>
            <w:r w:rsidRPr="00340F74">
              <w:rPr>
                <w:rFonts w:cs="Arial"/>
                <w:b/>
                <w:sz w:val="18"/>
                <w:szCs w:val="18"/>
              </w:rPr>
              <w:tab/>
              <w:t>HIV/AIDS AND SEXUALLY TRANSMITTED DISEASES</w:t>
            </w:r>
          </w:p>
        </w:tc>
      </w:tr>
      <w:tr w:rsidR="00E83776" w:rsidRPr="00EF2460" w:rsidTr="006133F2">
        <w:trPr>
          <w:cantSplit/>
          <w:trHeight w:val="215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3776" w:rsidRPr="00ED3E4D" w:rsidRDefault="00E83776" w:rsidP="00E8377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A874B5">
              <w:rPr>
                <w:rFonts w:cs="Arial"/>
                <w:sz w:val="18"/>
                <w:szCs w:val="18"/>
              </w:rPr>
              <w:t>Had any STDs</w:t>
            </w:r>
            <w:r>
              <w:rPr>
                <w:rFonts w:cs="Arial"/>
                <w:sz w:val="18"/>
                <w:szCs w:val="18"/>
              </w:rPr>
              <w:t>?</w:t>
            </w:r>
          </w:p>
          <w:p w:rsidR="00E83776" w:rsidRPr="00ED3E4D" w:rsidRDefault="00E83776" w:rsidP="00E8377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</w:p>
        </w:tc>
        <w:tc>
          <w:tcPr>
            <w:tcW w:w="216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3776" w:rsidRPr="00ED3E4D" w:rsidRDefault="00E83776" w:rsidP="00E8377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A874B5">
              <w:rPr>
                <w:rFonts w:cs="Arial"/>
                <w:sz w:val="18"/>
                <w:szCs w:val="18"/>
              </w:rPr>
              <w:t>Been exposed to HIV</w:t>
            </w:r>
            <w:r>
              <w:rPr>
                <w:rFonts w:cs="Arial"/>
                <w:sz w:val="18"/>
                <w:szCs w:val="18"/>
              </w:rPr>
              <w:t>?</w:t>
            </w:r>
          </w:p>
          <w:p w:rsidR="00E83776" w:rsidRPr="00ED3E4D" w:rsidRDefault="00E83776" w:rsidP="00E8377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</w:p>
        </w:tc>
        <w:tc>
          <w:tcPr>
            <w:tcW w:w="7020" w:type="dxa"/>
            <w:gridSpan w:val="2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83776" w:rsidRPr="00ED3E4D" w:rsidRDefault="00E83776" w:rsidP="00E8377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A874B5">
              <w:rPr>
                <w:rFonts w:cs="Arial"/>
                <w:sz w:val="18"/>
                <w:szCs w:val="18"/>
              </w:rPr>
              <w:t>Has been teste</w:t>
            </w:r>
            <w:r>
              <w:rPr>
                <w:rFonts w:cs="Arial"/>
                <w:sz w:val="18"/>
                <w:szCs w:val="18"/>
              </w:rPr>
              <w:t>d for HIV?</w:t>
            </w:r>
          </w:p>
          <w:p w:rsidR="00E83776" w:rsidRPr="00ED3E4D" w:rsidRDefault="00E83776" w:rsidP="00E83776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 xml:space="preserve">         Test Results: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Positive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  Negative </w:t>
            </w:r>
          </w:p>
        </w:tc>
      </w:tr>
      <w:tr w:rsidR="00E83776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E83776" w:rsidRPr="00340F74" w:rsidRDefault="00E83776" w:rsidP="00E83776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20"/>
              <w:rPr>
                <w:rFonts w:cs="Arial"/>
                <w:b/>
                <w:sz w:val="18"/>
                <w:szCs w:val="18"/>
              </w:rPr>
            </w:pPr>
            <w:r w:rsidRPr="00340F74">
              <w:rPr>
                <w:rFonts w:cs="Arial"/>
                <w:b/>
                <w:sz w:val="18"/>
                <w:szCs w:val="18"/>
              </w:rPr>
              <w:t>X.</w:t>
            </w:r>
            <w:r w:rsidRPr="00340F74">
              <w:rPr>
                <w:rFonts w:cs="Arial"/>
                <w:b/>
                <w:sz w:val="18"/>
                <w:szCs w:val="18"/>
              </w:rPr>
              <w:tab/>
              <w:t>MEDICAL</w:t>
            </w:r>
          </w:p>
        </w:tc>
      </w:tr>
      <w:tr w:rsidR="00E83776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3776" w:rsidRPr="00340F74" w:rsidRDefault="00E83776" w:rsidP="00BA64D7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20"/>
              <w:rPr>
                <w:rFonts w:cs="Arial"/>
                <w:b/>
                <w:sz w:val="18"/>
                <w:szCs w:val="18"/>
              </w:rPr>
            </w:pPr>
            <w:r w:rsidRPr="003D74C5">
              <w:rPr>
                <w:rFonts w:cs="Arial"/>
                <w:b/>
                <w:sz w:val="18"/>
                <w:szCs w:val="18"/>
              </w:rPr>
              <w:t>Current medications</w:t>
            </w:r>
            <w:r w:rsidR="006D6276">
              <w:rPr>
                <w:rFonts w:cs="Arial"/>
                <w:b/>
                <w:sz w:val="18"/>
                <w:szCs w:val="18"/>
              </w:rPr>
              <w:t xml:space="preserve">   </w:t>
            </w:r>
            <w:r w:rsidR="006D6276"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6276"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="006D6276" w:rsidRPr="00ED3E4D">
              <w:rPr>
                <w:rFonts w:cs="Arial"/>
                <w:sz w:val="18"/>
                <w:szCs w:val="18"/>
              </w:rPr>
              <w:fldChar w:fldCharType="end"/>
            </w:r>
            <w:r w:rsidR="006D6276">
              <w:rPr>
                <w:rFonts w:cs="Arial"/>
                <w:sz w:val="18"/>
                <w:szCs w:val="18"/>
              </w:rPr>
              <w:t xml:space="preserve"> Y</w:t>
            </w:r>
            <w:r w:rsidR="006D6276" w:rsidRPr="00ED3E4D">
              <w:rPr>
                <w:rFonts w:cs="Arial"/>
                <w:sz w:val="18"/>
                <w:szCs w:val="18"/>
              </w:rPr>
              <w:t xml:space="preserve">es   </w:t>
            </w:r>
            <w:r w:rsidR="006D6276"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6276"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="006D6276" w:rsidRPr="00ED3E4D">
              <w:rPr>
                <w:rFonts w:cs="Arial"/>
                <w:sz w:val="18"/>
                <w:szCs w:val="18"/>
              </w:rPr>
              <w:fldChar w:fldCharType="end"/>
            </w:r>
            <w:r w:rsidR="006D6276">
              <w:rPr>
                <w:rFonts w:cs="Arial"/>
                <w:sz w:val="18"/>
                <w:szCs w:val="18"/>
              </w:rPr>
              <w:t xml:space="preserve"> N</w:t>
            </w:r>
            <w:r w:rsidR="006D6276" w:rsidRPr="00ED3E4D">
              <w:rPr>
                <w:rFonts w:cs="Arial"/>
                <w:sz w:val="18"/>
                <w:szCs w:val="18"/>
              </w:rPr>
              <w:t>o</w:t>
            </w:r>
          </w:p>
        </w:tc>
      </w:tr>
      <w:tr w:rsidR="00A2394F" w:rsidRPr="00EF2460" w:rsidTr="006133F2">
        <w:trPr>
          <w:cantSplit/>
          <w:trHeight w:val="215"/>
        </w:trPr>
        <w:tc>
          <w:tcPr>
            <w:tcW w:w="387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Medication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07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Dosage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Times per day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06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Route (mouth, nose)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EF2460" w:rsidTr="006133F2">
        <w:trPr>
          <w:cantSplit/>
          <w:trHeight w:val="215"/>
        </w:trPr>
        <w:tc>
          <w:tcPr>
            <w:tcW w:w="387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Medication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0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Dosage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A2394F">
              <w:rPr>
                <w:rFonts w:cs="Arial"/>
                <w:sz w:val="18"/>
                <w:szCs w:val="18"/>
              </w:rPr>
              <w:t>Times per day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A2394F">
              <w:rPr>
                <w:rFonts w:cs="Arial"/>
                <w:sz w:val="18"/>
                <w:szCs w:val="18"/>
              </w:rPr>
              <w:t>Route (mouth, nose)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EF2460" w:rsidTr="006133F2">
        <w:trPr>
          <w:cantSplit/>
          <w:trHeight w:val="215"/>
        </w:trPr>
        <w:tc>
          <w:tcPr>
            <w:tcW w:w="387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3D74C5">
              <w:rPr>
                <w:rFonts w:cs="Arial"/>
                <w:sz w:val="18"/>
                <w:szCs w:val="18"/>
              </w:rPr>
              <w:t>Medication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07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Dosage</w:t>
            </w:r>
            <w:r>
              <w:t xml:space="preserve">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Times per day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06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A2394F">
              <w:rPr>
                <w:rFonts w:cs="Arial"/>
                <w:sz w:val="18"/>
                <w:szCs w:val="18"/>
              </w:rPr>
              <w:t>Route (mouth, nose)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EF2460" w:rsidTr="006133F2">
        <w:trPr>
          <w:cantSplit/>
          <w:trHeight w:val="215"/>
        </w:trPr>
        <w:tc>
          <w:tcPr>
            <w:tcW w:w="38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3D74C5">
              <w:rPr>
                <w:rFonts w:cs="Arial"/>
                <w:sz w:val="18"/>
                <w:szCs w:val="18"/>
              </w:rPr>
              <w:t>Medication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0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Dosage</w:t>
            </w:r>
            <w:r>
              <w:t xml:space="preserve">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Times per day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Route (mouth, nose)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EF2460" w:rsidTr="006133F2">
        <w:trPr>
          <w:cantSplit/>
          <w:trHeight w:val="215"/>
        </w:trPr>
        <w:tc>
          <w:tcPr>
            <w:tcW w:w="38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3D74C5">
              <w:rPr>
                <w:rFonts w:cs="Arial"/>
                <w:sz w:val="18"/>
                <w:szCs w:val="18"/>
              </w:rPr>
              <w:t>Medication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0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Dosage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Times per day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Route (mouth, nose)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974BD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3D3C90">
              <w:rPr>
                <w:rFonts w:cs="Arial"/>
                <w:sz w:val="18"/>
                <w:szCs w:val="18"/>
              </w:rPr>
              <w:t>Allergies/Medication allergies and adverse reactions</w:t>
            </w:r>
          </w:p>
          <w:p w:rsidR="004974B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133F2" w:rsidRPr="00EF2460" w:rsidTr="006133F2">
        <w:trPr>
          <w:cantSplit/>
          <w:trHeight w:val="215"/>
        </w:trPr>
        <w:tc>
          <w:tcPr>
            <w:tcW w:w="531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33F2" w:rsidRPr="00ED3E4D" w:rsidRDefault="006133F2" w:rsidP="006133F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3D74C5">
              <w:rPr>
                <w:rFonts w:cs="Arial"/>
                <w:sz w:val="18"/>
                <w:szCs w:val="18"/>
              </w:rPr>
              <w:lastRenderedPageBreak/>
              <w:t>Curr</w:t>
            </w:r>
            <w:r>
              <w:rPr>
                <w:rFonts w:cs="Arial"/>
                <w:sz w:val="18"/>
                <w:szCs w:val="18"/>
              </w:rPr>
              <w:t xml:space="preserve">ent diagnosis/what treated for  </w:t>
            </w:r>
          </w:p>
          <w:p w:rsidR="006133F2" w:rsidRPr="00ED3E4D" w:rsidRDefault="00A47341" w:rsidP="006133F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33F2" w:rsidRDefault="006133F2" w:rsidP="006133F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3D74C5">
              <w:rPr>
                <w:rFonts w:cs="Arial"/>
                <w:sz w:val="18"/>
                <w:szCs w:val="18"/>
              </w:rPr>
              <w:t xml:space="preserve">Chronic/Ongoing Illnesses   </w:t>
            </w:r>
          </w:p>
          <w:p w:rsidR="006133F2" w:rsidRPr="00ED3E4D" w:rsidRDefault="00A47341" w:rsidP="006133F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133F2" w:rsidRPr="00EF2460" w:rsidTr="006133F2">
        <w:trPr>
          <w:cantSplit/>
          <w:trHeight w:val="215"/>
        </w:trPr>
        <w:tc>
          <w:tcPr>
            <w:tcW w:w="366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33F2" w:rsidRPr="00ED3E4D" w:rsidRDefault="006133F2" w:rsidP="006133F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A874B5">
              <w:rPr>
                <w:rFonts w:cs="Arial"/>
                <w:sz w:val="18"/>
                <w:szCs w:val="18"/>
              </w:rPr>
              <w:t>Does your child drink alcohol? Last drink</w:t>
            </w:r>
          </w:p>
          <w:p w:rsidR="006133F2" w:rsidRPr="00ED3E4D" w:rsidRDefault="006133F2" w:rsidP="00A4734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A874B5">
              <w:rPr>
                <w:rFonts w:cs="Arial"/>
                <w:sz w:val="18"/>
                <w:szCs w:val="18"/>
              </w:rPr>
              <w:t>Last drink</w:t>
            </w:r>
            <w:r>
              <w:rPr>
                <w:rFonts w:cs="Arial"/>
                <w:sz w:val="18"/>
                <w:szCs w:val="18"/>
              </w:rPr>
              <w:t xml:space="preserve">:  </w:t>
            </w:r>
            <w:r w:rsidR="00A4734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47341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A47341">
              <w:rPr>
                <w:rFonts w:cs="Arial"/>
                <w:sz w:val="18"/>
                <w:szCs w:val="18"/>
              </w:rPr>
            </w:r>
            <w:r w:rsidR="00A47341">
              <w:rPr>
                <w:rFonts w:cs="Arial"/>
                <w:sz w:val="18"/>
                <w:szCs w:val="18"/>
              </w:rPr>
              <w:fldChar w:fldCharType="separate"/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340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33F2" w:rsidRPr="00ED3E4D" w:rsidRDefault="006133F2" w:rsidP="006133F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A874B5">
              <w:rPr>
                <w:rFonts w:cs="Arial"/>
                <w:sz w:val="18"/>
                <w:szCs w:val="18"/>
              </w:rPr>
              <w:t>Does your child smoke?</w:t>
            </w:r>
          </w:p>
          <w:p w:rsidR="006133F2" w:rsidRPr="00ED3E4D" w:rsidRDefault="006133F2" w:rsidP="006133F2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</w:p>
        </w:tc>
        <w:tc>
          <w:tcPr>
            <w:tcW w:w="5160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33F2" w:rsidRPr="00ED3E4D" w:rsidRDefault="006133F2" w:rsidP="00A4734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A874B5">
              <w:rPr>
                <w:rFonts w:cs="Arial"/>
                <w:sz w:val="18"/>
                <w:szCs w:val="18"/>
              </w:rPr>
              <w:t xml:space="preserve">Does your child use any recreational drugs?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 xml:space="preserve">         </w:t>
            </w:r>
            <w:r w:rsidRPr="00A874B5">
              <w:rPr>
                <w:rFonts w:cs="Arial"/>
                <w:sz w:val="18"/>
                <w:szCs w:val="18"/>
              </w:rPr>
              <w:t>Last use or what drug</w:t>
            </w:r>
            <w:r>
              <w:rPr>
                <w:rFonts w:cs="Arial"/>
                <w:sz w:val="18"/>
                <w:szCs w:val="18"/>
              </w:rPr>
              <w:t xml:space="preserve">:  </w:t>
            </w:r>
            <w:r w:rsidR="00A4734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47341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A47341">
              <w:rPr>
                <w:rFonts w:cs="Arial"/>
                <w:sz w:val="18"/>
                <w:szCs w:val="18"/>
              </w:rPr>
            </w:r>
            <w:r w:rsidR="00A47341">
              <w:rPr>
                <w:rFonts w:cs="Arial"/>
                <w:sz w:val="18"/>
                <w:szCs w:val="18"/>
              </w:rPr>
              <w:fldChar w:fldCharType="separate"/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A2394F" w:rsidRPr="00340F74" w:rsidRDefault="00A2394F" w:rsidP="00A2394F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20"/>
              <w:rPr>
                <w:rFonts w:cs="Arial"/>
                <w:b/>
                <w:sz w:val="18"/>
                <w:szCs w:val="18"/>
              </w:rPr>
            </w:pPr>
            <w:r w:rsidRPr="00340F74">
              <w:rPr>
                <w:rFonts w:cs="Arial"/>
                <w:b/>
                <w:sz w:val="18"/>
                <w:szCs w:val="18"/>
              </w:rPr>
              <w:t>XI.</w:t>
            </w:r>
            <w:r w:rsidRPr="00340F74">
              <w:rPr>
                <w:rFonts w:cs="Arial"/>
                <w:b/>
                <w:sz w:val="18"/>
                <w:szCs w:val="18"/>
              </w:rPr>
              <w:tab/>
              <w:t>NUTRITIONAL HEALTH</w:t>
            </w:r>
          </w:p>
        </w:tc>
      </w:tr>
      <w:tr w:rsidR="00A2394F" w:rsidRPr="00EF2460" w:rsidTr="006133F2">
        <w:trPr>
          <w:cantSplit/>
          <w:trHeight w:val="215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5500F0">
              <w:rPr>
                <w:rFonts w:cs="Arial"/>
                <w:sz w:val="18"/>
                <w:szCs w:val="18"/>
              </w:rPr>
              <w:t>Current Height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1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ind w:left="72" w:hanging="8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Current </w:t>
            </w:r>
            <w:r w:rsidRPr="005500F0">
              <w:rPr>
                <w:rFonts w:cs="Arial"/>
                <w:sz w:val="18"/>
                <w:szCs w:val="18"/>
              </w:rPr>
              <w:t>Weight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8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5500F0">
              <w:rPr>
                <w:rFonts w:cs="Arial"/>
                <w:sz w:val="18"/>
                <w:szCs w:val="18"/>
              </w:rPr>
              <w:t xml:space="preserve">Have they recently lost or gain significant amount of weight 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EF2460" w:rsidTr="006133F2">
        <w:trPr>
          <w:cantSplit/>
          <w:trHeight w:val="215"/>
        </w:trPr>
        <w:tc>
          <w:tcPr>
            <w:tcW w:w="30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5500F0">
              <w:rPr>
                <w:rFonts w:cs="Arial"/>
                <w:sz w:val="18"/>
                <w:szCs w:val="18"/>
              </w:rPr>
              <w:t>Any special diet</w:t>
            </w:r>
          </w:p>
          <w:p w:rsidR="00A2394F" w:rsidRPr="00ED3E4D" w:rsidRDefault="00A2394F" w:rsidP="00774F7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="00774F7C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4F7C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774F7C">
              <w:rPr>
                <w:rFonts w:cs="Arial"/>
                <w:sz w:val="18"/>
                <w:szCs w:val="18"/>
              </w:rPr>
            </w:r>
            <w:r w:rsidR="00774F7C">
              <w:rPr>
                <w:rFonts w:cs="Arial"/>
                <w:sz w:val="18"/>
                <w:szCs w:val="18"/>
              </w:rPr>
              <w:fldChar w:fldCharType="separate"/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97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ind w:left="72" w:hanging="86"/>
              <w:rPr>
                <w:rFonts w:cs="Arial"/>
                <w:sz w:val="18"/>
                <w:szCs w:val="18"/>
              </w:rPr>
            </w:pPr>
            <w:r w:rsidRPr="005500F0">
              <w:rPr>
                <w:rFonts w:cs="Arial"/>
                <w:sz w:val="18"/>
                <w:szCs w:val="18"/>
              </w:rPr>
              <w:t>Food allergies</w:t>
            </w:r>
          </w:p>
          <w:p w:rsidR="00A2394F" w:rsidRPr="00ED3E4D" w:rsidRDefault="00A2394F" w:rsidP="00774F7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 xml:space="preserve">o </w:t>
            </w:r>
            <w:r w:rsidR="00774F7C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74F7C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774F7C">
              <w:rPr>
                <w:rFonts w:cs="Arial"/>
                <w:sz w:val="18"/>
                <w:szCs w:val="18"/>
              </w:rPr>
            </w:r>
            <w:r w:rsidR="00774F7C">
              <w:rPr>
                <w:rFonts w:cs="Arial"/>
                <w:sz w:val="18"/>
                <w:szCs w:val="18"/>
              </w:rPr>
              <w:fldChar w:fldCharType="separate"/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noProof/>
                <w:sz w:val="18"/>
                <w:szCs w:val="18"/>
              </w:rPr>
              <w:t> </w:t>
            </w:r>
            <w:r w:rsidR="00774F7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5500F0">
              <w:rPr>
                <w:rFonts w:cs="Arial"/>
                <w:sz w:val="18"/>
                <w:szCs w:val="18"/>
              </w:rPr>
              <w:t xml:space="preserve"> Feeding concerns (pic</w:t>
            </w:r>
            <w:r w:rsidR="006133F2">
              <w:rPr>
                <w:rFonts w:cs="Arial"/>
                <w:sz w:val="18"/>
                <w:szCs w:val="18"/>
              </w:rPr>
              <w:t>ky eater, texture sensitivities)</w:t>
            </w:r>
          </w:p>
          <w:p w:rsidR="00A2394F" w:rsidRPr="00ED3E4D" w:rsidRDefault="00A2394F" w:rsidP="00A4734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 xml:space="preserve">o </w:t>
            </w:r>
            <w:r w:rsidR="00A4734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47341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A47341">
              <w:rPr>
                <w:rFonts w:cs="Arial"/>
                <w:sz w:val="18"/>
                <w:szCs w:val="18"/>
              </w:rPr>
            </w:r>
            <w:r w:rsidR="00A47341">
              <w:rPr>
                <w:rFonts w:cs="Arial"/>
                <w:sz w:val="18"/>
                <w:szCs w:val="18"/>
              </w:rPr>
              <w:fldChar w:fldCharType="separate"/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A2394F" w:rsidRPr="00340F74" w:rsidRDefault="00A2394F" w:rsidP="00A2394F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20"/>
              <w:rPr>
                <w:rFonts w:cs="Arial"/>
                <w:b/>
                <w:sz w:val="18"/>
                <w:szCs w:val="18"/>
              </w:rPr>
            </w:pPr>
            <w:r w:rsidRPr="00340F74">
              <w:rPr>
                <w:rFonts w:cs="Arial"/>
                <w:b/>
                <w:sz w:val="18"/>
                <w:szCs w:val="18"/>
              </w:rPr>
              <w:t>XII.</w:t>
            </w:r>
            <w:r w:rsidRPr="00340F74">
              <w:rPr>
                <w:rFonts w:cs="Arial"/>
                <w:b/>
                <w:sz w:val="18"/>
                <w:szCs w:val="18"/>
              </w:rPr>
              <w:tab/>
              <w:t>PSYCHOLOGICAL/MENTAL HEALTH</w:t>
            </w:r>
          </w:p>
        </w:tc>
      </w:tr>
      <w:tr w:rsidR="00A2394F" w:rsidRPr="00EF2460" w:rsidTr="006133F2">
        <w:trPr>
          <w:cantSplit/>
          <w:trHeight w:val="188"/>
        </w:trPr>
        <w:tc>
          <w:tcPr>
            <w:tcW w:w="567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394F" w:rsidRPr="00340F74" w:rsidRDefault="00A2394F" w:rsidP="00A2394F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rPr>
                <w:rFonts w:cs="Arial"/>
                <w:b/>
                <w:sz w:val="18"/>
                <w:szCs w:val="18"/>
              </w:rPr>
            </w:pPr>
            <w:r w:rsidRPr="00FD54E8">
              <w:rPr>
                <w:rFonts w:cs="Arial"/>
                <w:b/>
                <w:sz w:val="18"/>
                <w:szCs w:val="18"/>
              </w:rPr>
              <w:t>Does your child receive counseling services?</w:t>
            </w:r>
            <w:r w:rsidRPr="00ED3E4D">
              <w:rPr>
                <w:rFonts w:cs="Arial"/>
                <w:sz w:val="18"/>
                <w:szCs w:val="18"/>
              </w:rPr>
              <w:t xml:space="preserve">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</w:p>
        </w:tc>
        <w:tc>
          <w:tcPr>
            <w:tcW w:w="549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394F" w:rsidRPr="00340F74" w:rsidRDefault="00A2394F" w:rsidP="00A2394F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right="12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Reason for counseling: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ED3E4D">
              <w:rPr>
                <w:rFonts w:cs="Arial"/>
                <w:sz w:val="18"/>
                <w:szCs w:val="18"/>
              </w:rPr>
            </w:r>
            <w:r w:rsidRPr="00ED3E4D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noProof/>
                <w:sz w:val="18"/>
                <w:szCs w:val="18"/>
              </w:rPr>
              <w:t> </w:t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b/>
                <w:sz w:val="18"/>
                <w:szCs w:val="18"/>
              </w:rPr>
              <w:t xml:space="preserve"> </w:t>
            </w:r>
          </w:p>
        </w:tc>
      </w:tr>
      <w:tr w:rsidR="00A2394F" w:rsidRPr="00EF2460" w:rsidTr="00BF2ADF">
        <w:trPr>
          <w:cantSplit/>
          <w:trHeight w:val="215"/>
        </w:trPr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15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Address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Specialty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BE38FB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Telephone number </w:t>
            </w:r>
            <w:r w:rsidRPr="00BE38FB">
              <w:rPr>
                <w:rFonts w:cs="Arial"/>
                <w:sz w:val="18"/>
                <w:szCs w:val="18"/>
              </w:rPr>
              <w:t xml:space="preserve"> 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EF2460" w:rsidTr="00BF2ADF">
        <w:trPr>
          <w:cantSplit/>
          <w:trHeight w:val="215"/>
        </w:trPr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15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Address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Specialty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BE38FB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Telephone number </w:t>
            </w:r>
            <w:r w:rsidRPr="00BE38FB">
              <w:rPr>
                <w:rFonts w:cs="Arial"/>
                <w:sz w:val="18"/>
                <w:szCs w:val="18"/>
              </w:rPr>
              <w:t xml:space="preserve"> 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974BD" w:rsidRPr="00EF2460" w:rsidTr="006133F2">
        <w:trPr>
          <w:cantSplit/>
          <w:trHeight w:val="215"/>
        </w:trPr>
        <w:tc>
          <w:tcPr>
            <w:tcW w:w="6030" w:type="dxa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Default="004974BD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FD54E8">
              <w:rPr>
                <w:rFonts w:cs="Arial"/>
                <w:b/>
                <w:sz w:val="18"/>
                <w:szCs w:val="18"/>
              </w:rPr>
              <w:t>Has your child had psychological testing or evaluation?</w:t>
            </w:r>
            <w:r w:rsidRPr="00ED3E4D">
              <w:rPr>
                <w:rFonts w:cs="Arial"/>
                <w:sz w:val="18"/>
                <w:szCs w:val="18"/>
              </w:rPr>
              <w:t xml:space="preserve">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130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Default="004974BD" w:rsidP="00A47341">
            <w:pPr>
              <w:autoSpaceDE w:val="0"/>
              <w:autoSpaceDN w:val="0"/>
              <w:adjustRightInd w:val="0"/>
              <w:ind w:left="57" w:hanging="71"/>
              <w:rPr>
                <w:rFonts w:cs="Arial"/>
                <w:sz w:val="18"/>
                <w:szCs w:val="18"/>
              </w:rPr>
            </w:pPr>
            <w:r w:rsidRPr="006133F2">
              <w:rPr>
                <w:rFonts w:cs="Arial"/>
                <w:b/>
                <w:sz w:val="18"/>
                <w:szCs w:val="18"/>
              </w:rPr>
              <w:t>Type of test/evaluation</w:t>
            </w:r>
            <w:r>
              <w:rPr>
                <w:rFonts w:cs="Arial"/>
                <w:b/>
                <w:sz w:val="18"/>
                <w:szCs w:val="18"/>
              </w:rPr>
              <w:t xml:space="preserve">: </w:t>
            </w:r>
            <w:r w:rsidR="00A4734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47341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A47341">
              <w:rPr>
                <w:rFonts w:cs="Arial"/>
                <w:sz w:val="18"/>
                <w:szCs w:val="18"/>
              </w:rPr>
            </w:r>
            <w:r w:rsidR="00A47341">
              <w:rPr>
                <w:rFonts w:cs="Arial"/>
                <w:sz w:val="18"/>
                <w:szCs w:val="18"/>
              </w:rPr>
              <w:fldChar w:fldCharType="separate"/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974BD" w:rsidRPr="00EF2460" w:rsidTr="00BF2ADF">
        <w:trPr>
          <w:cantSplit/>
          <w:trHeight w:val="215"/>
        </w:trPr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Pr="00ED3E4D" w:rsidRDefault="004974BD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</w:t>
            </w:r>
          </w:p>
          <w:p w:rsidR="004974BD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16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Default="004974BD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Address </w:t>
            </w:r>
          </w:p>
          <w:p w:rsidR="004974BD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4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Pr="00ED3E4D" w:rsidRDefault="004974BD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Specialty </w:t>
            </w:r>
          </w:p>
          <w:p w:rsidR="004974BD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Pr="00BE38FB" w:rsidRDefault="004974BD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Telephone number </w:t>
            </w:r>
            <w:r w:rsidRPr="00BE38FB">
              <w:rPr>
                <w:rFonts w:cs="Arial"/>
                <w:sz w:val="18"/>
                <w:szCs w:val="18"/>
              </w:rPr>
              <w:t xml:space="preserve">  </w:t>
            </w:r>
          </w:p>
          <w:p w:rsidR="004974BD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974BD" w:rsidRPr="00EF2460" w:rsidTr="00BF2ADF">
        <w:trPr>
          <w:cantSplit/>
          <w:trHeight w:val="215"/>
        </w:trPr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Pr="00ED3E4D" w:rsidRDefault="004974BD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</w:t>
            </w:r>
          </w:p>
          <w:p w:rsidR="004974BD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16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Default="004974BD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Address </w:t>
            </w:r>
          </w:p>
          <w:p w:rsidR="004974BD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4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Pr="00ED3E4D" w:rsidRDefault="004974BD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Specialty </w:t>
            </w:r>
          </w:p>
          <w:p w:rsidR="004974BD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Pr="00BE38FB" w:rsidRDefault="004974BD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Telephone number </w:t>
            </w:r>
            <w:r w:rsidRPr="00BE38FB">
              <w:rPr>
                <w:rFonts w:cs="Arial"/>
                <w:sz w:val="18"/>
                <w:szCs w:val="18"/>
              </w:rPr>
              <w:t xml:space="preserve">  </w:t>
            </w:r>
          </w:p>
          <w:p w:rsidR="004974BD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394F" w:rsidRPr="00FD54E8" w:rsidRDefault="00A2394F" w:rsidP="00A2394F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rPr>
                <w:rFonts w:cs="Arial"/>
                <w:b/>
                <w:sz w:val="18"/>
                <w:szCs w:val="18"/>
              </w:rPr>
            </w:pPr>
            <w:r w:rsidRPr="00FD54E8">
              <w:rPr>
                <w:rFonts w:cs="Arial"/>
                <w:b/>
                <w:sz w:val="18"/>
                <w:szCs w:val="18"/>
              </w:rPr>
              <w:t>Has your child ever been admitted to a psychiatric facility?</w:t>
            </w:r>
            <w:r w:rsidRPr="00ED3E4D">
              <w:rPr>
                <w:rFonts w:cs="Arial"/>
                <w:sz w:val="18"/>
                <w:szCs w:val="18"/>
              </w:rPr>
              <w:t xml:space="preserve">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</w:p>
        </w:tc>
      </w:tr>
      <w:tr w:rsidR="004974BD" w:rsidRPr="00EF2460" w:rsidTr="00BF2ADF">
        <w:trPr>
          <w:cantSplit/>
          <w:trHeight w:val="215"/>
        </w:trPr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Pr="00ED3E4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Facility Name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28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Address 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02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Pr="00BE38FB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Telephone number </w:t>
            </w:r>
            <w:r w:rsidRPr="00BE38FB">
              <w:rPr>
                <w:rFonts w:cs="Arial"/>
                <w:sz w:val="18"/>
                <w:szCs w:val="18"/>
              </w:rPr>
              <w:t xml:space="preserve">  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Reason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974BD" w:rsidRPr="00EF2460" w:rsidTr="00BF2ADF">
        <w:trPr>
          <w:cantSplit/>
          <w:trHeight w:val="215"/>
        </w:trPr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Pr="00ED3E4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Facility Name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28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Address 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02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Pr="00BE38FB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Telephone number </w:t>
            </w:r>
            <w:r w:rsidRPr="00BE38FB">
              <w:rPr>
                <w:rFonts w:cs="Arial"/>
                <w:sz w:val="18"/>
                <w:szCs w:val="18"/>
              </w:rPr>
              <w:t xml:space="preserve">  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Reason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394F" w:rsidRPr="00340F74" w:rsidRDefault="00A2394F" w:rsidP="00A2394F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rPr>
                <w:rFonts w:cs="Arial"/>
                <w:b/>
                <w:sz w:val="18"/>
                <w:szCs w:val="18"/>
              </w:rPr>
            </w:pPr>
            <w:r w:rsidRPr="00FD54E8">
              <w:rPr>
                <w:rFonts w:cs="Arial"/>
                <w:b/>
                <w:sz w:val="18"/>
                <w:szCs w:val="18"/>
              </w:rPr>
              <w:t>Has your child ever been in a residential treatment facility?</w:t>
            </w:r>
            <w:r w:rsidRPr="00ED3E4D">
              <w:rPr>
                <w:rFonts w:cs="Arial"/>
                <w:sz w:val="18"/>
                <w:szCs w:val="18"/>
              </w:rPr>
              <w:t xml:space="preserve">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</w:p>
        </w:tc>
      </w:tr>
      <w:tr w:rsidR="004974BD" w:rsidRPr="00EF2460" w:rsidTr="00BF2ADF">
        <w:trPr>
          <w:cantSplit/>
          <w:trHeight w:val="215"/>
        </w:trPr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Pr="00ED3E4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Facility Name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00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Address 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01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Pr="00BE38FB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Telephone number </w:t>
            </w:r>
            <w:r w:rsidRPr="00BE38FB">
              <w:rPr>
                <w:rFonts w:cs="Arial"/>
                <w:sz w:val="18"/>
                <w:szCs w:val="18"/>
              </w:rPr>
              <w:t xml:space="preserve">  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Reason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974BD" w:rsidRPr="00EF2460" w:rsidTr="00BF2ADF">
        <w:trPr>
          <w:cantSplit/>
          <w:trHeight w:val="215"/>
        </w:trPr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Pr="00ED3E4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Facility Name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00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Address 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01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Pr="00BE38FB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Telephone number </w:t>
            </w:r>
            <w:r w:rsidRPr="00BE38FB">
              <w:rPr>
                <w:rFonts w:cs="Arial"/>
                <w:sz w:val="18"/>
                <w:szCs w:val="18"/>
              </w:rPr>
              <w:t xml:space="preserve">  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Reason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394F" w:rsidRPr="00340F74" w:rsidRDefault="00A2394F" w:rsidP="00A2394F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rPr>
                <w:rFonts w:cs="Arial"/>
                <w:b/>
                <w:sz w:val="18"/>
                <w:szCs w:val="18"/>
              </w:rPr>
            </w:pPr>
            <w:r w:rsidRPr="00FD54E8">
              <w:rPr>
                <w:rFonts w:cs="Arial"/>
                <w:b/>
                <w:sz w:val="18"/>
                <w:szCs w:val="18"/>
              </w:rPr>
              <w:t>Has your child been seen by a psychiatrist?</w:t>
            </w:r>
            <w:r w:rsidRPr="00ED3E4D">
              <w:rPr>
                <w:rFonts w:cs="Arial"/>
                <w:sz w:val="18"/>
                <w:szCs w:val="18"/>
              </w:rPr>
              <w:t xml:space="preserve">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</w:p>
        </w:tc>
      </w:tr>
      <w:tr w:rsidR="004974BD" w:rsidRPr="00EF2460" w:rsidTr="00BF2ADF">
        <w:trPr>
          <w:cantSplit/>
          <w:trHeight w:val="215"/>
        </w:trPr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Pr="00ED3E4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45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Address 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96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Pr="00BE38FB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Telephone number </w:t>
            </w:r>
            <w:r w:rsidRPr="00BE38FB">
              <w:rPr>
                <w:rFonts w:cs="Arial"/>
                <w:sz w:val="18"/>
                <w:szCs w:val="18"/>
              </w:rPr>
              <w:t xml:space="preserve">  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Reason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974BD" w:rsidRPr="00EF2460" w:rsidTr="00BF2ADF">
        <w:trPr>
          <w:cantSplit/>
          <w:trHeight w:val="215"/>
        </w:trPr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Pr="00ED3E4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45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Address 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965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Pr="00BE38FB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Telephone number </w:t>
            </w:r>
            <w:r w:rsidRPr="00BE38FB">
              <w:rPr>
                <w:rFonts w:cs="Arial"/>
                <w:sz w:val="18"/>
                <w:szCs w:val="18"/>
              </w:rPr>
              <w:t xml:space="preserve">  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4BD" w:rsidRDefault="004974BD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Reason</w:t>
            </w:r>
          </w:p>
          <w:p w:rsidR="004974BD" w:rsidRPr="00ED3E4D" w:rsidRDefault="00A47341" w:rsidP="004974BD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A2394F" w:rsidRPr="00340F74" w:rsidRDefault="00A2394F" w:rsidP="00A2394F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20"/>
              <w:rPr>
                <w:rFonts w:cs="Arial"/>
                <w:b/>
                <w:sz w:val="18"/>
                <w:szCs w:val="18"/>
              </w:rPr>
            </w:pPr>
            <w:r w:rsidRPr="00340F74">
              <w:rPr>
                <w:rFonts w:cs="Arial"/>
                <w:b/>
                <w:sz w:val="18"/>
                <w:szCs w:val="18"/>
              </w:rPr>
              <w:t>XIII.</w:t>
            </w:r>
            <w:r w:rsidRPr="00340F74">
              <w:rPr>
                <w:rFonts w:cs="Arial"/>
                <w:b/>
                <w:sz w:val="18"/>
                <w:szCs w:val="18"/>
              </w:rPr>
              <w:tab/>
              <w:t>DENTAL HEALTH</w:t>
            </w:r>
          </w:p>
        </w:tc>
      </w:tr>
      <w:tr w:rsidR="00A2394F" w:rsidRPr="00EF2460" w:rsidTr="00BF2ADF">
        <w:trPr>
          <w:cantSplit/>
          <w:trHeight w:val="215"/>
        </w:trPr>
        <w:tc>
          <w:tcPr>
            <w:tcW w:w="369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801D40">
              <w:rPr>
                <w:rFonts w:cs="Arial"/>
                <w:sz w:val="18"/>
                <w:szCs w:val="18"/>
              </w:rPr>
              <w:t>Last appointment completed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465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801D40">
              <w:rPr>
                <w:rFonts w:cs="Arial"/>
                <w:sz w:val="18"/>
                <w:szCs w:val="18"/>
              </w:rPr>
              <w:t>Any dental surgeries</w:t>
            </w:r>
          </w:p>
          <w:p w:rsidR="00A2394F" w:rsidRPr="00ED3E4D" w:rsidRDefault="00A2394F" w:rsidP="00A4734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="00A4734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47341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A47341">
              <w:rPr>
                <w:rFonts w:cs="Arial"/>
                <w:sz w:val="18"/>
                <w:szCs w:val="18"/>
              </w:rPr>
            </w:r>
            <w:r w:rsidR="00A47341">
              <w:rPr>
                <w:rFonts w:cs="Arial"/>
                <w:sz w:val="18"/>
                <w:szCs w:val="18"/>
              </w:rPr>
              <w:fldChar w:fldCharType="separate"/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</w:t>
            </w:r>
            <w:r w:rsidRPr="00801D40">
              <w:rPr>
                <w:rFonts w:cs="Arial"/>
                <w:sz w:val="18"/>
                <w:szCs w:val="18"/>
              </w:rPr>
              <w:t>Any issues to follow up</w:t>
            </w:r>
          </w:p>
          <w:p w:rsidR="00A2394F" w:rsidRPr="00ED3E4D" w:rsidRDefault="00A2394F" w:rsidP="00A4734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  <w:r w:rsidR="00A47341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47341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A47341">
              <w:rPr>
                <w:rFonts w:cs="Arial"/>
                <w:sz w:val="18"/>
                <w:szCs w:val="18"/>
              </w:rPr>
            </w:r>
            <w:r w:rsidR="00A47341">
              <w:rPr>
                <w:rFonts w:cs="Arial"/>
                <w:sz w:val="18"/>
                <w:szCs w:val="18"/>
              </w:rPr>
              <w:fldChar w:fldCharType="separate"/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noProof/>
                <w:sz w:val="18"/>
                <w:szCs w:val="18"/>
              </w:rPr>
              <w:t> </w:t>
            </w:r>
            <w:r w:rsidR="00A47341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EF2460" w:rsidTr="006133F2">
        <w:trPr>
          <w:cantSplit/>
          <w:trHeight w:val="170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BA64D7" w:rsidRDefault="00A2394F" w:rsidP="00A2394F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BA64D7">
              <w:rPr>
                <w:rFonts w:cs="Arial"/>
                <w:b/>
                <w:sz w:val="18"/>
                <w:szCs w:val="18"/>
              </w:rPr>
              <w:t>List all dentist from most current to past</w:t>
            </w:r>
          </w:p>
        </w:tc>
      </w:tr>
      <w:tr w:rsidR="00A2394F" w:rsidRPr="00EF2460" w:rsidTr="00BF2ADF">
        <w:trPr>
          <w:cantSplit/>
          <w:trHeight w:val="215"/>
        </w:trPr>
        <w:tc>
          <w:tcPr>
            <w:tcW w:w="369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465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Address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Telephone number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EF2460" w:rsidTr="00BF2ADF">
        <w:trPr>
          <w:cantSplit/>
          <w:trHeight w:val="215"/>
        </w:trPr>
        <w:tc>
          <w:tcPr>
            <w:tcW w:w="369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465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Address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Telephone number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A2394F" w:rsidRPr="00340F74" w:rsidRDefault="00A2394F" w:rsidP="00A2394F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20"/>
              <w:rPr>
                <w:rFonts w:cs="Arial"/>
                <w:b/>
                <w:sz w:val="18"/>
                <w:szCs w:val="18"/>
              </w:rPr>
            </w:pPr>
            <w:r w:rsidRPr="00340F74">
              <w:rPr>
                <w:rFonts w:cs="Arial"/>
                <w:b/>
                <w:sz w:val="18"/>
                <w:szCs w:val="18"/>
              </w:rPr>
              <w:t>XIV.</w:t>
            </w:r>
            <w:r w:rsidRPr="00340F74">
              <w:rPr>
                <w:rFonts w:cs="Arial"/>
                <w:b/>
                <w:sz w:val="18"/>
                <w:szCs w:val="18"/>
              </w:rPr>
              <w:tab/>
              <w:t>OPTICAL/EYE HEALTH</w:t>
            </w:r>
          </w:p>
        </w:tc>
      </w:tr>
      <w:tr w:rsidR="00A2394F" w:rsidRPr="00EF2460" w:rsidTr="00BF2ADF">
        <w:trPr>
          <w:cantSplit/>
          <w:trHeight w:val="215"/>
        </w:trPr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801D40">
              <w:rPr>
                <w:rFonts w:cs="Arial"/>
                <w:sz w:val="18"/>
                <w:szCs w:val="18"/>
              </w:rPr>
              <w:t>Last appointment completed</w:t>
            </w:r>
          </w:p>
          <w:p w:rsidR="00A2394F" w:rsidRPr="00801D40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801D40">
              <w:rPr>
                <w:rFonts w:cs="Arial"/>
                <w:sz w:val="18"/>
                <w:szCs w:val="18"/>
              </w:rPr>
              <w:t>Wears glasses/contacts</w:t>
            </w:r>
          </w:p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</w:p>
        </w:tc>
        <w:tc>
          <w:tcPr>
            <w:tcW w:w="4320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BF2ADF" w:rsidP="00A2394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Eye concern </w:t>
            </w:r>
            <w:r w:rsidR="00A2394F" w:rsidRPr="00801D40">
              <w:rPr>
                <w:rFonts w:cs="Arial"/>
                <w:sz w:val="18"/>
                <w:szCs w:val="18"/>
              </w:rPr>
              <w:t>(vision, cornea ulcerations, infections)</w:t>
            </w:r>
          </w:p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</w:t>
            </w:r>
            <w:r w:rsidRPr="00801D40">
              <w:rPr>
                <w:rFonts w:cs="Arial"/>
                <w:sz w:val="18"/>
                <w:szCs w:val="18"/>
              </w:rPr>
              <w:t>Any issues to follow up</w:t>
            </w:r>
          </w:p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r w:rsidRPr="00ED3E4D">
              <w:rPr>
                <w:rFonts w:cs="Arial"/>
                <w:sz w:val="18"/>
                <w:szCs w:val="18"/>
              </w:rPr>
              <w:t xml:space="preserve">es   </w:t>
            </w:r>
            <w:r w:rsidRPr="00ED3E4D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D3E4D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D50BE2">
              <w:rPr>
                <w:rFonts w:cs="Arial"/>
                <w:sz w:val="18"/>
                <w:szCs w:val="18"/>
              </w:rPr>
            </w:r>
            <w:r w:rsidR="00D50BE2">
              <w:rPr>
                <w:rFonts w:cs="Arial"/>
                <w:sz w:val="18"/>
                <w:szCs w:val="18"/>
              </w:rPr>
              <w:fldChar w:fldCharType="separate"/>
            </w:r>
            <w:r w:rsidRPr="00ED3E4D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N</w:t>
            </w:r>
            <w:r w:rsidRPr="00ED3E4D">
              <w:rPr>
                <w:rFonts w:cs="Arial"/>
                <w:sz w:val="18"/>
                <w:szCs w:val="18"/>
              </w:rPr>
              <w:t>o</w:t>
            </w:r>
            <w:r>
              <w:rPr>
                <w:rFonts w:cs="Arial"/>
                <w:sz w:val="18"/>
                <w:szCs w:val="18"/>
              </w:rPr>
              <w:t xml:space="preserve">   </w:t>
            </w:r>
          </w:p>
        </w:tc>
      </w:tr>
      <w:tr w:rsidR="00A2394F" w:rsidRPr="00EF2460" w:rsidTr="006133F2">
        <w:trPr>
          <w:cantSplit/>
          <w:trHeight w:val="197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394F" w:rsidRPr="00BA64D7" w:rsidRDefault="00A2394F" w:rsidP="00A2394F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/>
              <w:rPr>
                <w:rFonts w:cs="Arial"/>
                <w:b/>
                <w:sz w:val="18"/>
                <w:szCs w:val="18"/>
              </w:rPr>
            </w:pPr>
            <w:r w:rsidRPr="00BA64D7">
              <w:rPr>
                <w:rFonts w:cs="Arial"/>
                <w:b/>
                <w:sz w:val="18"/>
                <w:szCs w:val="18"/>
              </w:rPr>
              <w:t>List all eye care providers from most current to past</w:t>
            </w:r>
          </w:p>
        </w:tc>
      </w:tr>
      <w:tr w:rsidR="00A2394F" w:rsidRPr="00EF2460" w:rsidTr="00BF2ADF">
        <w:trPr>
          <w:cantSplit/>
          <w:trHeight w:val="215"/>
        </w:trPr>
        <w:tc>
          <w:tcPr>
            <w:tcW w:w="369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Address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81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Telephone number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EF2460" w:rsidTr="00BF2ADF">
        <w:trPr>
          <w:cantSplit/>
          <w:trHeight w:val="215"/>
        </w:trPr>
        <w:tc>
          <w:tcPr>
            <w:tcW w:w="369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Name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Address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81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Telephone number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A2394F" w:rsidRPr="00340F74" w:rsidRDefault="00A2394F" w:rsidP="00A2394F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20"/>
              <w:rPr>
                <w:rFonts w:cs="Arial"/>
                <w:b/>
                <w:sz w:val="18"/>
                <w:szCs w:val="18"/>
              </w:rPr>
            </w:pPr>
            <w:r w:rsidRPr="00340F74">
              <w:rPr>
                <w:rFonts w:cs="Arial"/>
                <w:b/>
                <w:sz w:val="18"/>
                <w:szCs w:val="18"/>
              </w:rPr>
              <w:t>XV.</w:t>
            </w:r>
            <w:r w:rsidRPr="00340F74">
              <w:rPr>
                <w:rFonts w:cs="Arial"/>
                <w:b/>
                <w:sz w:val="18"/>
                <w:szCs w:val="18"/>
              </w:rPr>
              <w:tab/>
              <w:t>Any other issues or information you think we need to know about your child</w:t>
            </w:r>
          </w:p>
        </w:tc>
      </w:tr>
      <w:tr w:rsidR="00A2394F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394F" w:rsidRPr="00340F74" w:rsidRDefault="00A47341" w:rsidP="00A47341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2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340F74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A2394F" w:rsidRPr="00340F74" w:rsidRDefault="00A2394F" w:rsidP="00A2394F">
            <w:pPr>
              <w:widowControl w:val="0"/>
              <w:overflowPunct w:val="0"/>
              <w:autoSpaceDE w:val="0"/>
              <w:autoSpaceDN w:val="0"/>
              <w:adjustRightInd w:val="0"/>
              <w:spacing w:line="278" w:lineRule="auto"/>
              <w:ind w:left="120" w:right="120" w:hanging="12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XV.</w:t>
            </w:r>
            <w:r>
              <w:rPr>
                <w:rFonts w:cs="Arial"/>
                <w:b/>
                <w:sz w:val="18"/>
                <w:szCs w:val="18"/>
              </w:rPr>
              <w:tab/>
              <w:t xml:space="preserve">Case Management </w:t>
            </w:r>
          </w:p>
        </w:tc>
      </w:tr>
      <w:tr w:rsidR="00A2394F" w:rsidRPr="00EF2460" w:rsidTr="006133F2">
        <w:trPr>
          <w:cantSplit/>
          <w:trHeight w:val="215"/>
        </w:trPr>
        <w:tc>
          <w:tcPr>
            <w:tcW w:w="11160" w:type="dxa"/>
            <w:gridSpan w:val="3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Case Manager Name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2394F" w:rsidRPr="00EF2460" w:rsidTr="006133F2">
        <w:trPr>
          <w:cantSplit/>
          <w:trHeight w:val="215"/>
        </w:trPr>
        <w:tc>
          <w:tcPr>
            <w:tcW w:w="769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Resource Provider Name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4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394F" w:rsidRPr="00ED3E4D" w:rsidRDefault="00A2394F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Date Given </w:t>
            </w:r>
          </w:p>
          <w:p w:rsidR="00A2394F" w:rsidRPr="00ED3E4D" w:rsidRDefault="00A47341" w:rsidP="00A2394F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:rsidR="001C4DFC" w:rsidRDefault="001C4DFC"/>
    <w:sectPr w:rsidR="001C4DFC" w:rsidSect="00BF2ADF">
      <w:footerReference w:type="default" r:id="rId9"/>
      <w:pgSz w:w="12240" w:h="15840" w:code="1"/>
      <w:pgMar w:top="450" w:right="720" w:bottom="630" w:left="720" w:header="2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BE2" w:rsidRDefault="00D50BE2" w:rsidP="008C0D07">
      <w:pPr>
        <w:pStyle w:val="Footer"/>
      </w:pPr>
      <w:r>
        <w:separator/>
      </w:r>
    </w:p>
  </w:endnote>
  <w:endnote w:type="continuationSeparator" w:id="0">
    <w:p w:rsidR="00D50BE2" w:rsidRDefault="00D50BE2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72" w:type="dxa"/>
      <w:tblLook w:val="01E0" w:firstRow="1" w:lastRow="1" w:firstColumn="1" w:lastColumn="1" w:noHBand="0" w:noVBand="0"/>
    </w:tblPr>
    <w:tblGrid>
      <w:gridCol w:w="8997"/>
      <w:gridCol w:w="1875"/>
    </w:tblGrid>
    <w:tr w:rsidR="00774F7C" w:rsidTr="00F8513B">
      <w:tc>
        <w:tcPr>
          <w:tcW w:w="9090" w:type="dxa"/>
        </w:tcPr>
        <w:p w:rsidR="00774F7C" w:rsidRPr="00002C0A" w:rsidRDefault="00774F7C" w:rsidP="00B14A43">
          <w:pPr>
            <w:pStyle w:val="Footer"/>
            <w:rPr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 xml:space="preserve">   Distribution:        Original – Case File                       Copy – Parent                        Copy – Resource Provider</w:t>
          </w:r>
        </w:p>
      </w:tc>
      <w:tc>
        <w:tcPr>
          <w:tcW w:w="1890" w:type="dxa"/>
        </w:tcPr>
        <w:p w:rsidR="00774F7C" w:rsidRDefault="00774F7C" w:rsidP="00B15E21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CW-103 (REV 4/21)</w:t>
          </w:r>
        </w:p>
      </w:tc>
    </w:tr>
    <w:tr w:rsidR="00774F7C" w:rsidTr="00F8513B">
      <w:tc>
        <w:tcPr>
          <w:tcW w:w="10980" w:type="dxa"/>
          <w:gridSpan w:val="2"/>
        </w:tcPr>
        <w:p w:rsidR="00774F7C" w:rsidRPr="00002C0A" w:rsidRDefault="00774F7C" w:rsidP="00161F49">
          <w:pPr>
            <w:pStyle w:val="Footer"/>
            <w:jc w:val="center"/>
            <w:rPr>
              <w:sz w:val="16"/>
              <w:szCs w:val="16"/>
            </w:rPr>
          </w:pPr>
          <w:r w:rsidRPr="00002C0A">
            <w:rPr>
              <w:sz w:val="16"/>
              <w:szCs w:val="16"/>
            </w:rPr>
            <w:t xml:space="preserve">PAGE </w:t>
          </w:r>
          <w:r w:rsidRPr="00414AFB">
            <w:rPr>
              <w:sz w:val="16"/>
              <w:szCs w:val="16"/>
            </w:rPr>
            <w:fldChar w:fldCharType="begin"/>
          </w:r>
          <w:r w:rsidRPr="00414AFB">
            <w:rPr>
              <w:sz w:val="16"/>
              <w:szCs w:val="16"/>
            </w:rPr>
            <w:instrText xml:space="preserve"> PAGE   \* MERGEFORMAT </w:instrText>
          </w:r>
          <w:r w:rsidRPr="00414AFB">
            <w:rPr>
              <w:sz w:val="16"/>
              <w:szCs w:val="16"/>
            </w:rPr>
            <w:fldChar w:fldCharType="separate"/>
          </w:r>
          <w:r w:rsidR="008F7775">
            <w:rPr>
              <w:noProof/>
              <w:sz w:val="16"/>
              <w:szCs w:val="16"/>
            </w:rPr>
            <w:t>1</w:t>
          </w:r>
          <w:r w:rsidRPr="00414AFB">
            <w:rPr>
              <w:sz w:val="16"/>
              <w:szCs w:val="16"/>
            </w:rPr>
            <w:fldChar w:fldCharType="end"/>
          </w:r>
        </w:p>
      </w:tc>
    </w:tr>
  </w:tbl>
  <w:p w:rsidR="00774F7C" w:rsidRDefault="00774F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BE2" w:rsidRDefault="00D50BE2" w:rsidP="008C0D07">
      <w:pPr>
        <w:pStyle w:val="Footer"/>
      </w:pPr>
      <w:r>
        <w:separator/>
      </w:r>
    </w:p>
  </w:footnote>
  <w:footnote w:type="continuationSeparator" w:id="0">
    <w:p w:rsidR="00D50BE2" w:rsidRDefault="00D50BE2" w:rsidP="008C0D07">
      <w:pPr>
        <w:pStyle w:val="Foote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E075D"/>
    <w:multiLevelType w:val="hybridMultilevel"/>
    <w:tmpl w:val="3A846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E3F95"/>
    <w:multiLevelType w:val="hybridMultilevel"/>
    <w:tmpl w:val="E35A9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175FD"/>
    <w:multiLevelType w:val="hybridMultilevel"/>
    <w:tmpl w:val="A2BECD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43FAE"/>
    <w:multiLevelType w:val="hybridMultilevel"/>
    <w:tmpl w:val="3D94A7E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C490B"/>
    <w:multiLevelType w:val="hybridMultilevel"/>
    <w:tmpl w:val="E46C8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051AE4"/>
    <w:multiLevelType w:val="hybridMultilevel"/>
    <w:tmpl w:val="990014A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8E43537"/>
    <w:multiLevelType w:val="hybridMultilevel"/>
    <w:tmpl w:val="5B6EE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21B68"/>
    <w:multiLevelType w:val="hybridMultilevel"/>
    <w:tmpl w:val="62CA3E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FFB511F"/>
    <w:multiLevelType w:val="hybridMultilevel"/>
    <w:tmpl w:val="7ADE3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660C51"/>
    <w:multiLevelType w:val="hybridMultilevel"/>
    <w:tmpl w:val="5E30E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F26491"/>
    <w:multiLevelType w:val="hybridMultilevel"/>
    <w:tmpl w:val="060A0C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3F5E28"/>
    <w:multiLevelType w:val="hybridMultilevel"/>
    <w:tmpl w:val="F4C484BE"/>
    <w:lvl w:ilvl="0" w:tplc="0409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2" w15:restartNumberingAfterBreak="0">
    <w:nsid w:val="78756FF7"/>
    <w:multiLevelType w:val="multilevel"/>
    <w:tmpl w:val="04090027"/>
    <w:lvl w:ilvl="0">
      <w:start w:val="1"/>
      <w:numFmt w:val="upperRoman"/>
      <w:pStyle w:val="Heading1"/>
      <w:lvlText w:val="%1."/>
      <w:lvlJc w:val="left"/>
      <w:pPr>
        <w:ind w:left="900" w:firstLine="0"/>
      </w:pPr>
    </w:lvl>
    <w:lvl w:ilvl="1">
      <w:start w:val="1"/>
      <w:numFmt w:val="upperLetter"/>
      <w:pStyle w:val="Heading2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8"/>
  </w:num>
  <w:num w:numId="5">
    <w:abstractNumId w:val="4"/>
  </w:num>
  <w:num w:numId="6">
    <w:abstractNumId w:val="7"/>
  </w:num>
  <w:num w:numId="7">
    <w:abstractNumId w:val="5"/>
  </w:num>
  <w:num w:numId="8">
    <w:abstractNumId w:val="0"/>
  </w:num>
  <w:num w:numId="9">
    <w:abstractNumId w:val="9"/>
  </w:num>
  <w:num w:numId="10">
    <w:abstractNumId w:val="6"/>
  </w:num>
  <w:num w:numId="11">
    <w:abstractNumId w:val="1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aFBU0vAJpi0Yji5N+yjkSVf7/uCgi3AkPr/e9/f0kHtg00ba0iCgcMSz+U5Ye5moSwpmZneZ0dgkIGfHuxXPUw==" w:salt="cSUU8XlIvHuC34qKHN/y6w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775"/>
    <w:rsid w:val="00000A26"/>
    <w:rsid w:val="00002296"/>
    <w:rsid w:val="00002C0A"/>
    <w:rsid w:val="00007F6B"/>
    <w:rsid w:val="00011A25"/>
    <w:rsid w:val="0002683F"/>
    <w:rsid w:val="00044A1A"/>
    <w:rsid w:val="0007325D"/>
    <w:rsid w:val="00083D51"/>
    <w:rsid w:val="00094803"/>
    <w:rsid w:val="000B65D8"/>
    <w:rsid w:val="000C41B5"/>
    <w:rsid w:val="000C46B5"/>
    <w:rsid w:val="000D0CDA"/>
    <w:rsid w:val="000E5157"/>
    <w:rsid w:val="000F1DFF"/>
    <w:rsid w:val="001022A6"/>
    <w:rsid w:val="00117376"/>
    <w:rsid w:val="00123B08"/>
    <w:rsid w:val="00134A30"/>
    <w:rsid w:val="001413BA"/>
    <w:rsid w:val="00161F49"/>
    <w:rsid w:val="00170BE0"/>
    <w:rsid w:val="00181E6F"/>
    <w:rsid w:val="00182C6B"/>
    <w:rsid w:val="00183470"/>
    <w:rsid w:val="00190107"/>
    <w:rsid w:val="001A0F46"/>
    <w:rsid w:val="001C4DFC"/>
    <w:rsid w:val="001C75CB"/>
    <w:rsid w:val="001D3253"/>
    <w:rsid w:val="001D608B"/>
    <w:rsid w:val="001D7898"/>
    <w:rsid w:val="001E0AD8"/>
    <w:rsid w:val="00214E2A"/>
    <w:rsid w:val="00214E9A"/>
    <w:rsid w:val="00216C94"/>
    <w:rsid w:val="00222CBC"/>
    <w:rsid w:val="0022585E"/>
    <w:rsid w:val="00286D2B"/>
    <w:rsid w:val="00292704"/>
    <w:rsid w:val="002966C0"/>
    <w:rsid w:val="002B29DB"/>
    <w:rsid w:val="002B541B"/>
    <w:rsid w:val="002B58E7"/>
    <w:rsid w:val="002C0971"/>
    <w:rsid w:val="002C6489"/>
    <w:rsid w:val="002E38D7"/>
    <w:rsid w:val="002E50F5"/>
    <w:rsid w:val="00327B7C"/>
    <w:rsid w:val="0033499D"/>
    <w:rsid w:val="00334A3A"/>
    <w:rsid w:val="00340F74"/>
    <w:rsid w:val="00354B6A"/>
    <w:rsid w:val="00355330"/>
    <w:rsid w:val="00360F5A"/>
    <w:rsid w:val="00374A71"/>
    <w:rsid w:val="00375D4C"/>
    <w:rsid w:val="0039452D"/>
    <w:rsid w:val="003A7992"/>
    <w:rsid w:val="003A7B00"/>
    <w:rsid w:val="003B33E5"/>
    <w:rsid w:val="003C2F94"/>
    <w:rsid w:val="003D1CCF"/>
    <w:rsid w:val="003D3C90"/>
    <w:rsid w:val="003D74C5"/>
    <w:rsid w:val="003E38BA"/>
    <w:rsid w:val="003F1DA4"/>
    <w:rsid w:val="004106DC"/>
    <w:rsid w:val="00414AFB"/>
    <w:rsid w:val="00414F48"/>
    <w:rsid w:val="004233E1"/>
    <w:rsid w:val="00447546"/>
    <w:rsid w:val="0045139D"/>
    <w:rsid w:val="00455CD2"/>
    <w:rsid w:val="00473035"/>
    <w:rsid w:val="004974BD"/>
    <w:rsid w:val="004D2C4D"/>
    <w:rsid w:val="004E6679"/>
    <w:rsid w:val="00505AB9"/>
    <w:rsid w:val="0052752E"/>
    <w:rsid w:val="00547F8D"/>
    <w:rsid w:val="005500F0"/>
    <w:rsid w:val="00560A7D"/>
    <w:rsid w:val="00564062"/>
    <w:rsid w:val="0058459D"/>
    <w:rsid w:val="0059140B"/>
    <w:rsid w:val="005A2AAD"/>
    <w:rsid w:val="005A634F"/>
    <w:rsid w:val="005A71CF"/>
    <w:rsid w:val="005B4DC8"/>
    <w:rsid w:val="005B6935"/>
    <w:rsid w:val="005D0A34"/>
    <w:rsid w:val="005F513F"/>
    <w:rsid w:val="00603054"/>
    <w:rsid w:val="00610B5C"/>
    <w:rsid w:val="006133F2"/>
    <w:rsid w:val="006142F4"/>
    <w:rsid w:val="00664B9A"/>
    <w:rsid w:val="00683B01"/>
    <w:rsid w:val="006877D2"/>
    <w:rsid w:val="0069486C"/>
    <w:rsid w:val="006A1DCD"/>
    <w:rsid w:val="006A6621"/>
    <w:rsid w:val="006B62D8"/>
    <w:rsid w:val="006D6276"/>
    <w:rsid w:val="006F3A06"/>
    <w:rsid w:val="006F7DD9"/>
    <w:rsid w:val="007004ED"/>
    <w:rsid w:val="0072301E"/>
    <w:rsid w:val="007233D0"/>
    <w:rsid w:val="007451D5"/>
    <w:rsid w:val="007464B3"/>
    <w:rsid w:val="00765486"/>
    <w:rsid w:val="00774F7C"/>
    <w:rsid w:val="007819CF"/>
    <w:rsid w:val="00792A14"/>
    <w:rsid w:val="007940D9"/>
    <w:rsid w:val="00796F1C"/>
    <w:rsid w:val="007A299E"/>
    <w:rsid w:val="007B5C85"/>
    <w:rsid w:val="007B6E80"/>
    <w:rsid w:val="007C4989"/>
    <w:rsid w:val="007C4F38"/>
    <w:rsid w:val="007C7968"/>
    <w:rsid w:val="007D167F"/>
    <w:rsid w:val="007D6C46"/>
    <w:rsid w:val="00801D40"/>
    <w:rsid w:val="00817057"/>
    <w:rsid w:val="008174E4"/>
    <w:rsid w:val="008233FF"/>
    <w:rsid w:val="008368D9"/>
    <w:rsid w:val="00851D3A"/>
    <w:rsid w:val="008C0C26"/>
    <w:rsid w:val="008C0D07"/>
    <w:rsid w:val="008C34E8"/>
    <w:rsid w:val="008E20C2"/>
    <w:rsid w:val="008E271C"/>
    <w:rsid w:val="008E67CA"/>
    <w:rsid w:val="008F4B6F"/>
    <w:rsid w:val="008F7145"/>
    <w:rsid w:val="008F76DB"/>
    <w:rsid w:val="008F7775"/>
    <w:rsid w:val="00912511"/>
    <w:rsid w:val="009204EF"/>
    <w:rsid w:val="00922EB8"/>
    <w:rsid w:val="00923958"/>
    <w:rsid w:val="00942EC0"/>
    <w:rsid w:val="00953909"/>
    <w:rsid w:val="00957C73"/>
    <w:rsid w:val="00977C63"/>
    <w:rsid w:val="009865A9"/>
    <w:rsid w:val="009931F5"/>
    <w:rsid w:val="009A513D"/>
    <w:rsid w:val="009A6A9A"/>
    <w:rsid w:val="009B2DBC"/>
    <w:rsid w:val="009C200B"/>
    <w:rsid w:val="009E7F7E"/>
    <w:rsid w:val="00A00A4F"/>
    <w:rsid w:val="00A03C73"/>
    <w:rsid w:val="00A237F2"/>
    <w:rsid w:val="00A2394F"/>
    <w:rsid w:val="00A314E3"/>
    <w:rsid w:val="00A41E60"/>
    <w:rsid w:val="00A47341"/>
    <w:rsid w:val="00A57354"/>
    <w:rsid w:val="00A60101"/>
    <w:rsid w:val="00A675C2"/>
    <w:rsid w:val="00A874B5"/>
    <w:rsid w:val="00AA6ACB"/>
    <w:rsid w:val="00AB1945"/>
    <w:rsid w:val="00AC0F9E"/>
    <w:rsid w:val="00AC1275"/>
    <w:rsid w:val="00AD08D1"/>
    <w:rsid w:val="00B00D31"/>
    <w:rsid w:val="00B015C3"/>
    <w:rsid w:val="00B06C11"/>
    <w:rsid w:val="00B14A43"/>
    <w:rsid w:val="00B15E21"/>
    <w:rsid w:val="00B15E49"/>
    <w:rsid w:val="00B22797"/>
    <w:rsid w:val="00B27BC4"/>
    <w:rsid w:val="00B3418A"/>
    <w:rsid w:val="00B65ED5"/>
    <w:rsid w:val="00B76F43"/>
    <w:rsid w:val="00B926F5"/>
    <w:rsid w:val="00B9498F"/>
    <w:rsid w:val="00B96F53"/>
    <w:rsid w:val="00BA64D7"/>
    <w:rsid w:val="00BE38FB"/>
    <w:rsid w:val="00BE69F7"/>
    <w:rsid w:val="00BF0FD6"/>
    <w:rsid w:val="00BF2ADF"/>
    <w:rsid w:val="00C00C4C"/>
    <w:rsid w:val="00C111B2"/>
    <w:rsid w:val="00C1227E"/>
    <w:rsid w:val="00C219D2"/>
    <w:rsid w:val="00C3693A"/>
    <w:rsid w:val="00C632A9"/>
    <w:rsid w:val="00C6582E"/>
    <w:rsid w:val="00C87E9B"/>
    <w:rsid w:val="00C913EE"/>
    <w:rsid w:val="00C957A6"/>
    <w:rsid w:val="00CC0957"/>
    <w:rsid w:val="00CC158D"/>
    <w:rsid w:val="00CE18BC"/>
    <w:rsid w:val="00CF20A6"/>
    <w:rsid w:val="00CF5067"/>
    <w:rsid w:val="00CF5264"/>
    <w:rsid w:val="00D26834"/>
    <w:rsid w:val="00D27942"/>
    <w:rsid w:val="00D4043C"/>
    <w:rsid w:val="00D47731"/>
    <w:rsid w:val="00D47B6E"/>
    <w:rsid w:val="00D50BE2"/>
    <w:rsid w:val="00D603E8"/>
    <w:rsid w:val="00D6689A"/>
    <w:rsid w:val="00D819B0"/>
    <w:rsid w:val="00DA1263"/>
    <w:rsid w:val="00DB6A95"/>
    <w:rsid w:val="00DD7627"/>
    <w:rsid w:val="00E0311D"/>
    <w:rsid w:val="00E042F4"/>
    <w:rsid w:val="00E05554"/>
    <w:rsid w:val="00E13003"/>
    <w:rsid w:val="00E33846"/>
    <w:rsid w:val="00E61E70"/>
    <w:rsid w:val="00E61FD8"/>
    <w:rsid w:val="00E64316"/>
    <w:rsid w:val="00E73536"/>
    <w:rsid w:val="00E83776"/>
    <w:rsid w:val="00E87AE4"/>
    <w:rsid w:val="00EA325F"/>
    <w:rsid w:val="00EA7A75"/>
    <w:rsid w:val="00ED3E4D"/>
    <w:rsid w:val="00EE3AB8"/>
    <w:rsid w:val="00F00B58"/>
    <w:rsid w:val="00F012C4"/>
    <w:rsid w:val="00F0550C"/>
    <w:rsid w:val="00F15C9A"/>
    <w:rsid w:val="00F3162E"/>
    <w:rsid w:val="00F40D10"/>
    <w:rsid w:val="00F5045B"/>
    <w:rsid w:val="00F62CDE"/>
    <w:rsid w:val="00F8513B"/>
    <w:rsid w:val="00F938FA"/>
    <w:rsid w:val="00FA24CD"/>
    <w:rsid w:val="00FA7405"/>
    <w:rsid w:val="00FD0D42"/>
    <w:rsid w:val="00FD54E8"/>
    <w:rsid w:val="00FD685F"/>
    <w:rsid w:val="00FF7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044F7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94F"/>
    <w:rPr>
      <w:rFonts w:ascii="Arial" w:hAnsi="Arial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550C"/>
    <w:pPr>
      <w:keepNext/>
      <w:keepLines/>
      <w:numPr>
        <w:numId w:val="13"/>
      </w:numPr>
      <w:spacing w:before="240" w:line="276" w:lineRule="auto"/>
      <w:ind w:left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550C"/>
    <w:pPr>
      <w:keepNext/>
      <w:keepLines/>
      <w:numPr>
        <w:ilvl w:val="1"/>
        <w:numId w:val="13"/>
      </w:numPr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0550C"/>
    <w:pPr>
      <w:keepNext/>
      <w:keepLines/>
      <w:numPr>
        <w:ilvl w:val="2"/>
        <w:numId w:val="13"/>
      </w:numPr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0550C"/>
    <w:pPr>
      <w:keepNext/>
      <w:keepLines/>
      <w:numPr>
        <w:ilvl w:val="3"/>
        <w:numId w:val="13"/>
      </w:numPr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550C"/>
    <w:pPr>
      <w:keepNext/>
      <w:keepLines/>
      <w:numPr>
        <w:ilvl w:val="4"/>
        <w:numId w:val="13"/>
      </w:numPr>
      <w:spacing w:before="40" w:line="276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550C"/>
    <w:pPr>
      <w:keepNext/>
      <w:keepLines/>
      <w:numPr>
        <w:ilvl w:val="5"/>
        <w:numId w:val="13"/>
      </w:numPr>
      <w:spacing w:before="40" w:line="276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550C"/>
    <w:pPr>
      <w:keepNext/>
      <w:keepLines/>
      <w:numPr>
        <w:ilvl w:val="6"/>
        <w:numId w:val="13"/>
      </w:numPr>
      <w:spacing w:before="40" w:line="276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550C"/>
    <w:pPr>
      <w:keepNext/>
      <w:keepLines/>
      <w:numPr>
        <w:ilvl w:val="7"/>
        <w:numId w:val="13"/>
      </w:numPr>
      <w:spacing w:before="40" w:line="276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550C"/>
    <w:pPr>
      <w:keepNext/>
      <w:keepLines/>
      <w:numPr>
        <w:ilvl w:val="8"/>
        <w:numId w:val="13"/>
      </w:numPr>
      <w:spacing w:before="40" w:line="276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002C0A"/>
    <w:rPr>
      <w:rFonts w:ascii="Arial" w:hAnsi="Arial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rsid w:val="00E042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042F4"/>
    <w:rPr>
      <w:rFonts w:ascii="Tahoma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292704"/>
    <w:pPr>
      <w:ind w:left="720"/>
      <w:contextualSpacing/>
    </w:pPr>
    <w:rPr>
      <w:color w:val="auto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F0550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0550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0550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0550C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550C"/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550C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550C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550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55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CommentReference">
    <w:name w:val="annotation reference"/>
    <w:basedOn w:val="DefaultParagraphFont"/>
    <w:semiHidden/>
    <w:unhideWhenUsed/>
    <w:rsid w:val="000C46B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C46B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C46B5"/>
    <w:rPr>
      <w:rFonts w:ascii="Arial" w:hAnsi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C46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C46B5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9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50EEE-32FC-4C81-B8B3-4B5091E8B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cw103</Template>
  <TotalTime>0</TotalTime>
  <Pages>3</Pages>
  <Words>2242</Words>
  <Characters>11439</Characters>
  <Application>Microsoft Office Word</Application>
  <DocSecurity>0</DocSecurity>
  <Lines>317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13556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Townsend, Keith</dc:creator>
  <cp:lastModifiedBy>Townsend, Keith</cp:lastModifiedBy>
  <cp:revision>1</cp:revision>
  <cp:lastPrinted>2009-11-09T18:52:00Z</cp:lastPrinted>
  <dcterms:created xsi:type="dcterms:W3CDTF">2021-06-30T20:31:00Z</dcterms:created>
  <dcterms:modified xsi:type="dcterms:W3CDTF">2021-06-30T20:31:00Z</dcterms:modified>
</cp:coreProperties>
</file>