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72" w:type="dxa"/>
        <w:tblLayout w:type="fixed"/>
        <w:tblLook w:val="0000"/>
      </w:tblPr>
      <w:tblGrid>
        <w:gridCol w:w="1080"/>
        <w:gridCol w:w="2610"/>
        <w:gridCol w:w="810"/>
        <w:gridCol w:w="90"/>
        <w:gridCol w:w="270"/>
        <w:gridCol w:w="630"/>
        <w:gridCol w:w="810"/>
        <w:gridCol w:w="270"/>
        <w:gridCol w:w="1170"/>
        <w:gridCol w:w="180"/>
        <w:gridCol w:w="270"/>
        <w:gridCol w:w="1221"/>
        <w:gridCol w:w="219"/>
        <w:gridCol w:w="360"/>
        <w:gridCol w:w="990"/>
      </w:tblGrid>
      <w:tr w:rsidR="00DF37B9" w:rsidRPr="00EF2460" w:rsidTr="00DF37B9">
        <w:trPr>
          <w:cantSplit/>
          <w:trHeight w:val="488"/>
        </w:trPr>
        <w:tc>
          <w:tcPr>
            <w:tcW w:w="1080" w:type="dxa"/>
            <w:vMerge w:val="restart"/>
            <w:shd w:val="clear" w:color="auto" w:fill="FFFFFF"/>
            <w:vAlign w:val="center"/>
          </w:tcPr>
          <w:p w:rsidR="00DF37B9" w:rsidRPr="00EF2460" w:rsidRDefault="00DF37B9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19050" t="0" r="9525" b="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gridSpan w:val="8"/>
            <w:vMerge w:val="restart"/>
            <w:shd w:val="clear" w:color="auto" w:fill="FFFFFF"/>
            <w:vAlign w:val="center"/>
          </w:tcPr>
          <w:p w:rsidR="00DF37B9" w:rsidRPr="00EF2460" w:rsidRDefault="00DF37B9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DF37B9" w:rsidRDefault="00DF37B9" w:rsidP="008E271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</w:p>
          <w:p w:rsidR="00DF37B9" w:rsidRPr="00EF2460" w:rsidRDefault="00935045" w:rsidP="0093504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ADOPTION SUBSIDY</w:t>
            </w:r>
            <w:r w:rsidR="00DF37B9">
              <w:rPr>
                <w:rFonts w:cs="Arial"/>
                <w:b/>
                <w:bCs/>
                <w:sz w:val="18"/>
                <w:szCs w:val="18"/>
              </w:rPr>
              <w:t xml:space="preserve"> AGREEMENT ATTACHMENT</w:t>
            </w:r>
          </w:p>
        </w:tc>
        <w:tc>
          <w:tcPr>
            <w:tcW w:w="3240" w:type="dxa"/>
            <w:gridSpan w:val="6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F37B9" w:rsidRPr="00EF2460" w:rsidRDefault="00DF37B9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DF37B9" w:rsidRPr="00EF2460" w:rsidTr="00182818">
        <w:trPr>
          <w:cantSplit/>
          <w:trHeight w:val="487"/>
        </w:trPr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F37B9" w:rsidRDefault="00DF37B9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noProof/>
                <w:sz w:val="20"/>
              </w:rPr>
            </w:pPr>
          </w:p>
        </w:tc>
        <w:tc>
          <w:tcPr>
            <w:tcW w:w="6660" w:type="dxa"/>
            <w:gridSpan w:val="8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EF2460" w:rsidRDefault="00DF37B9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DF37B9" w:rsidRDefault="00DF37B9" w:rsidP="00182818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DF37B9">
              <w:rPr>
                <w:rFonts w:cs="Arial"/>
                <w:sz w:val="16"/>
                <w:szCs w:val="18"/>
              </w:rPr>
              <w:t>CONTRACT NUMBER</w:t>
            </w:r>
          </w:p>
          <w:p w:rsidR="00DF37B9" w:rsidRPr="00DF37B9" w:rsidRDefault="00E91BB8" w:rsidP="0018281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82818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  <w:bookmarkEnd w:id="0"/>
          </w:p>
        </w:tc>
      </w:tr>
      <w:tr w:rsidR="00DF37B9" w:rsidRPr="00EF2460" w:rsidTr="00182818">
        <w:trPr>
          <w:cantSplit/>
          <w:trHeight w:val="487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Default="00DF37B9" w:rsidP="00DF37B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CHILD’S NAME</w:t>
            </w:r>
          </w:p>
          <w:p w:rsidR="00DF37B9" w:rsidRPr="00DF37B9" w:rsidRDefault="00E91BB8" w:rsidP="00DF37B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37B9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Default="00DF37B9" w:rsidP="0018281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DOB</w:t>
            </w:r>
          </w:p>
          <w:p w:rsidR="00DF37B9" w:rsidRPr="00DF37B9" w:rsidRDefault="00E91BB8" w:rsidP="0018281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182818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Default="00DF37B9" w:rsidP="0018281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DCN</w:t>
            </w:r>
          </w:p>
          <w:p w:rsidR="00DF37B9" w:rsidRPr="00DF37B9" w:rsidRDefault="00E91BB8" w:rsidP="0018281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82818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Default="00935045" w:rsidP="00DF37B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ADOPTIVE PARENT</w:t>
            </w:r>
            <w:r w:rsidR="00DF37B9">
              <w:rPr>
                <w:rFonts w:cs="Arial"/>
                <w:sz w:val="16"/>
                <w:szCs w:val="18"/>
              </w:rPr>
              <w:t>(S) NAME</w:t>
            </w:r>
          </w:p>
          <w:p w:rsidR="00DF37B9" w:rsidRPr="00DF37B9" w:rsidRDefault="00E91BB8" w:rsidP="00DF37B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37B9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Default="00DF37B9" w:rsidP="0018281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DVN</w:t>
            </w:r>
          </w:p>
          <w:p w:rsidR="00DF37B9" w:rsidRPr="00DF37B9" w:rsidRDefault="00E91BB8" w:rsidP="0018281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82818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37B9" w:rsidRPr="00EF2460" w:rsidTr="00AF3AF7">
        <w:trPr>
          <w:cantSplit/>
          <w:trHeight w:val="487"/>
        </w:trPr>
        <w:tc>
          <w:tcPr>
            <w:tcW w:w="10980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F37B9" w:rsidRPr="00DF37B9" w:rsidRDefault="00DF37B9" w:rsidP="00935045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DF37B9">
              <w:rPr>
                <w:rFonts w:cs="Arial"/>
                <w:b/>
                <w:sz w:val="16"/>
                <w:szCs w:val="18"/>
              </w:rPr>
              <w:t>THIS DOCUMENT REPLACES ANY PRIOR ATTACHMENT TO A</w:t>
            </w:r>
            <w:r w:rsidR="00935045">
              <w:rPr>
                <w:rFonts w:cs="Arial"/>
                <w:b/>
                <w:sz w:val="16"/>
                <w:szCs w:val="18"/>
              </w:rPr>
              <w:t xml:space="preserve">N ADPTION SUBSIDY </w:t>
            </w:r>
            <w:r w:rsidRPr="00DF37B9">
              <w:rPr>
                <w:rFonts w:cs="Arial"/>
                <w:b/>
                <w:sz w:val="16"/>
                <w:szCs w:val="18"/>
              </w:rPr>
              <w:t xml:space="preserve">AGREEMENT BETWEEN THE CHILDREN’S DIVISION AND THE </w:t>
            </w:r>
            <w:r w:rsidR="00935045">
              <w:rPr>
                <w:rFonts w:cs="Arial"/>
                <w:b/>
                <w:sz w:val="16"/>
                <w:szCs w:val="18"/>
              </w:rPr>
              <w:t>ADOPTIVE PARENT</w:t>
            </w:r>
            <w:r w:rsidRPr="00DF37B9">
              <w:rPr>
                <w:rFonts w:cs="Arial"/>
                <w:b/>
                <w:sz w:val="16"/>
                <w:szCs w:val="18"/>
              </w:rPr>
              <w:t>(S) CONCERNING THE CHILD NAMED ABOVE</w:t>
            </w:r>
          </w:p>
        </w:tc>
      </w:tr>
      <w:tr w:rsidR="00DF37B9" w:rsidRPr="00EF2460" w:rsidTr="00182818">
        <w:trPr>
          <w:cantSplit/>
          <w:trHeight w:val="487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SERVICE DESCRIPTION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CODE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CONTRACTED SERV. (Y/N)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MEDICAID PROVIDED SERVICE (Y/N)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RECURRING</w:t>
            </w:r>
          </w:p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YEARLY=Y</w:t>
            </w:r>
          </w:p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MONTHLY=M</w:t>
            </w:r>
          </w:p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ONE TIME ONLY=O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MAXIMUM AMOUNT</w:t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APPROVAL TIME</w:t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935045" w:rsidP="00935045">
            <w:pPr>
              <w:rPr>
                <w:rFonts w:cs="Arial"/>
                <w:sz w:val="14"/>
                <w:szCs w:val="18"/>
              </w:rPr>
            </w:pPr>
            <w:r w:rsidRPr="00935045">
              <w:rPr>
                <w:rFonts w:cs="Arial"/>
                <w:sz w:val="14"/>
                <w:szCs w:val="18"/>
              </w:rPr>
              <w:t>BASIC SUBSIDY – MEDICAID</w:t>
            </w:r>
          </w:p>
          <w:p w:rsidR="00935045" w:rsidRPr="00935045" w:rsidRDefault="00935045" w:rsidP="00935045">
            <w:pPr>
              <w:rPr>
                <w:rFonts w:cs="Arial"/>
                <w:sz w:val="14"/>
                <w:szCs w:val="18"/>
              </w:rPr>
            </w:pPr>
          </w:p>
          <w:p w:rsidR="00935045" w:rsidRPr="00935045" w:rsidRDefault="00935045" w:rsidP="00935045">
            <w:pPr>
              <w:rPr>
                <w:sz w:val="14"/>
              </w:rPr>
            </w:pPr>
            <w:r w:rsidRPr="00935045">
              <w:rPr>
                <w:rFonts w:cs="Arial"/>
                <w:sz w:val="14"/>
                <w:szCs w:val="18"/>
              </w:rPr>
              <w:t>(MEDICAL PROVIDER WILL UTILIZE THEIR PRIVATE INSURANCE PRIOR TO ACCESSING MEDICAID)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bookmarkStart w:id="1" w:name="Dropdown1"/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  <w:bookmarkEnd w:id="1"/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bookmarkStart w:id="2" w:name="Dropdown2"/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  <w:bookmarkEnd w:id="2"/>
          </w:p>
        </w:tc>
        <w:tc>
          <w:tcPr>
            <w:tcW w:w="14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FB513E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     </w:t>
            </w:r>
            <w:r w:rsidR="00E91BB8"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 w:rsidR="00E91BB8">
              <w:rPr>
                <w:rFonts w:cs="Arial"/>
                <w:sz w:val="16"/>
                <w:szCs w:val="18"/>
              </w:rPr>
            </w:r>
            <w:r w:rsidR="00E91BB8"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E91BB8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4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935045" w:rsidP="00DF2C1F">
            <w:r>
              <w:rPr>
                <w:rFonts w:cs="Arial"/>
                <w:sz w:val="16"/>
                <w:szCs w:val="18"/>
              </w:rPr>
              <w:t>MAINTENANCE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E91BB8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935045" w:rsidP="00DF2C1F">
            <w:r>
              <w:rPr>
                <w:rFonts w:cs="Arial"/>
                <w:sz w:val="16"/>
                <w:szCs w:val="18"/>
              </w:rPr>
              <w:t>DAYCARE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E91BB8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DF2C1F"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E91BB8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DF2C1F"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E91BB8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DF2C1F"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E91BB8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DF2C1F"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E91BB8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DF2C1F"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E91BB8" w:rsidP="00DF2C1F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E91BB8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E91BB8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A63B96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63B96" w:rsidRPr="00AF3AF7" w:rsidRDefault="00A63B96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B96" w:rsidRDefault="00A63B96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A63B96" w:rsidRPr="00AF3AF7" w:rsidRDefault="00E91BB8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63B96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A63B96">
              <w:rPr>
                <w:rFonts w:cs="Arial"/>
                <w:noProof/>
                <w:sz w:val="16"/>
                <w:szCs w:val="18"/>
              </w:rPr>
              <w:t> </w:t>
            </w:r>
            <w:r w:rsidR="00A63B96">
              <w:rPr>
                <w:rFonts w:cs="Arial"/>
                <w:noProof/>
                <w:sz w:val="16"/>
                <w:szCs w:val="18"/>
              </w:rPr>
              <w:t> </w:t>
            </w:r>
            <w:r w:rsidR="00A63B96">
              <w:rPr>
                <w:rFonts w:cs="Arial"/>
                <w:noProof/>
                <w:sz w:val="16"/>
                <w:szCs w:val="18"/>
              </w:rPr>
              <w:t> </w:t>
            </w:r>
            <w:r w:rsidR="00A63B96">
              <w:rPr>
                <w:rFonts w:cs="Arial"/>
                <w:noProof/>
                <w:sz w:val="16"/>
                <w:szCs w:val="18"/>
              </w:rPr>
              <w:t> </w:t>
            </w:r>
            <w:r w:rsidR="00A63B96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DF37B9" w:rsidTr="00182818">
        <w:trPr>
          <w:cantSplit/>
          <w:trHeight w:val="2880"/>
        </w:trPr>
        <w:tc>
          <w:tcPr>
            <w:tcW w:w="10980" w:type="dxa"/>
            <w:gridSpan w:val="1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EXPLANATION</w:t>
            </w:r>
          </w:p>
          <w:p w:rsidR="00DF2C1F" w:rsidRPr="00DF37B9" w:rsidRDefault="00E91BB8" w:rsidP="00DF2C1F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DF37B9" w:rsidTr="00B07662">
        <w:trPr>
          <w:cantSplit/>
          <w:trHeight w:val="20"/>
        </w:trPr>
        <w:tc>
          <w:tcPr>
            <w:tcW w:w="54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F2C1F" w:rsidRPr="00182818" w:rsidRDefault="00DF2C1F" w:rsidP="00DF2C1F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182818">
              <w:rPr>
                <w:rFonts w:cs="Arial"/>
                <w:b/>
                <w:sz w:val="16"/>
                <w:szCs w:val="18"/>
              </w:rPr>
              <w:t>REVIEWED BY</w:t>
            </w:r>
          </w:p>
        </w:tc>
        <w:tc>
          <w:tcPr>
            <w:tcW w:w="549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F2C1F" w:rsidRPr="00182818" w:rsidRDefault="00DF2C1F" w:rsidP="00DF2C1F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182818">
              <w:rPr>
                <w:rFonts w:cs="Arial"/>
                <w:b/>
                <w:sz w:val="16"/>
                <w:szCs w:val="18"/>
              </w:rPr>
              <w:t>SIGNATURES</w:t>
            </w:r>
          </w:p>
        </w:tc>
      </w:tr>
      <w:tr w:rsidR="00B07662" w:rsidRPr="00DF37B9" w:rsidTr="00B07662">
        <w:trPr>
          <w:cantSplit/>
          <w:trHeight w:val="432"/>
        </w:trPr>
        <w:tc>
          <w:tcPr>
            <w:tcW w:w="459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CHILDREN’S SERVICE WORKER</w:t>
            </w: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E91BB8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4500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935045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2"/>
                <w:szCs w:val="18"/>
              </w:rPr>
              <w:t>ADOPTIVE PARENT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E91BB8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B07662" w:rsidRPr="00DF37B9" w:rsidTr="00B07662">
        <w:trPr>
          <w:cantSplit/>
          <w:trHeight w:val="432"/>
        </w:trPr>
        <w:tc>
          <w:tcPr>
            <w:tcW w:w="4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CIRCUIT MANAGER OR PLACING AGENCY/DESIGNATED REPRESENTATIVE</w:t>
            </w:r>
          </w:p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E91BB8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45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935045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2"/>
                <w:szCs w:val="18"/>
              </w:rPr>
              <w:t>ADOPTIVE PARENT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E91BB8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B07662" w:rsidRPr="00DF37B9" w:rsidTr="00B07662">
        <w:trPr>
          <w:cantSplit/>
          <w:trHeight w:val="432"/>
        </w:trPr>
        <w:tc>
          <w:tcPr>
            <w:tcW w:w="4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REGIONAL DIRECTOR OR DESIGNATED REPRESENTATIVE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E91BB8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54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2"/>
                <w:szCs w:val="18"/>
              </w:rPr>
              <w:t>ADDRESS</w:t>
            </w:r>
          </w:p>
          <w:p w:rsidR="00B07662" w:rsidRPr="00B07662" w:rsidRDefault="00E91BB8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07662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B07662" w:rsidRPr="00DF37B9" w:rsidTr="00FB513E">
        <w:trPr>
          <w:cantSplit/>
          <w:trHeight w:val="432"/>
        </w:trPr>
        <w:tc>
          <w:tcPr>
            <w:tcW w:w="4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CENTRAL OFFICE UNIT MANAGER (WHEN REQUIRED)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E91BB8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5490" w:type="dxa"/>
            <w:gridSpan w:val="9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13E" w:rsidRPr="00FB513E" w:rsidRDefault="00E91BB8" w:rsidP="00FB513E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07662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DF37B9" w:rsidTr="00B07662">
        <w:trPr>
          <w:cantSplit/>
          <w:trHeight w:val="20"/>
        </w:trPr>
        <w:tc>
          <w:tcPr>
            <w:tcW w:w="549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</w:tcPr>
          <w:p w:rsidR="00B07662" w:rsidRDefault="00DF2C1F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ADDRESS</w:t>
            </w:r>
          </w:p>
          <w:p w:rsidR="00DF2C1F" w:rsidRPr="00B07662" w:rsidRDefault="00E91BB8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07662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549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F2C1F" w:rsidRPr="00182818" w:rsidRDefault="00B07662" w:rsidP="00B07662">
            <w:pPr>
              <w:autoSpaceDE w:val="0"/>
              <w:autoSpaceDN w:val="0"/>
              <w:adjustRightInd w:val="0"/>
              <w:rPr>
                <w:rFonts w:cs="Arial"/>
                <w:b/>
                <w:sz w:val="12"/>
                <w:szCs w:val="18"/>
              </w:rPr>
            </w:pPr>
            <w:r w:rsidRPr="00182818">
              <w:rPr>
                <w:rFonts w:cs="Arial"/>
                <w:b/>
                <w:sz w:val="14"/>
                <w:szCs w:val="18"/>
              </w:rPr>
              <w:t>APPROVAL BY</w:t>
            </w:r>
          </w:p>
        </w:tc>
      </w:tr>
      <w:tr w:rsidR="00B07662" w:rsidRPr="00DF37B9" w:rsidTr="00B07662">
        <w:trPr>
          <w:cantSplit/>
          <w:trHeight w:val="432"/>
        </w:trPr>
        <w:tc>
          <w:tcPr>
            <w:tcW w:w="549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</w:p>
        </w:tc>
        <w:tc>
          <w:tcPr>
            <w:tcW w:w="45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2"/>
                <w:szCs w:val="18"/>
              </w:rPr>
              <w:t>DIRECTOR, CHILDREN’S DIVISION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E91BB8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</w:tbl>
    <w:p w:rsidR="00DF2C1F" w:rsidRPr="00182818" w:rsidRDefault="00DF2C1F">
      <w:pPr>
        <w:rPr>
          <w:sz w:val="10"/>
        </w:rPr>
      </w:pPr>
    </w:p>
    <w:sectPr w:rsidR="00DF2C1F" w:rsidRPr="00182818" w:rsidSect="00B07662">
      <w:footerReference w:type="default" r:id="rId7"/>
      <w:pgSz w:w="12240" w:h="15840" w:code="1"/>
      <w:pgMar w:top="720" w:right="720" w:bottom="720" w:left="720" w:header="432" w:footer="432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662" w:rsidRDefault="00B07662" w:rsidP="008C0D07">
      <w:pPr>
        <w:pStyle w:val="Footer"/>
      </w:pPr>
      <w:r>
        <w:separator/>
      </w:r>
    </w:p>
  </w:endnote>
  <w:endnote w:type="continuationSeparator" w:id="0">
    <w:p w:rsidR="00B07662" w:rsidRDefault="00B07662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952424"/>
      <w:docPartObj>
        <w:docPartGallery w:val="Page Numbers (Bottom of Page)"/>
        <w:docPartUnique/>
      </w:docPartObj>
    </w:sdtPr>
    <w:sdtContent>
      <w:p w:rsidR="00182818" w:rsidRDefault="00E91BB8">
        <w:pPr>
          <w:pStyle w:val="Footer"/>
          <w:jc w:val="center"/>
        </w:pPr>
        <w:fldSimple w:instr=" PAGE   \* MERGEFORMAT ">
          <w:r w:rsidR="00DC173C">
            <w:rPr>
              <w:noProof/>
            </w:rPr>
            <w:t>1</w:t>
          </w:r>
        </w:fldSimple>
      </w:p>
      <w:tbl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>
        <w:tblGrid>
          <w:gridCol w:w="3672"/>
          <w:gridCol w:w="3672"/>
          <w:gridCol w:w="3672"/>
        </w:tblGrid>
        <w:tr w:rsidR="00182818" w:rsidTr="00894606">
          <w:tc>
            <w:tcPr>
              <w:tcW w:w="3672" w:type="dxa"/>
            </w:tcPr>
            <w:p w:rsidR="00182818" w:rsidRPr="00083D51" w:rsidRDefault="00182818" w:rsidP="00894606">
              <w:pPr>
                <w:pStyle w:val="Footer"/>
                <w:rPr>
                  <w:sz w:val="16"/>
                  <w:szCs w:val="16"/>
                </w:rPr>
              </w:pPr>
            </w:p>
          </w:tc>
          <w:tc>
            <w:tcPr>
              <w:tcW w:w="3672" w:type="dxa"/>
            </w:tcPr>
            <w:p w:rsidR="00182818" w:rsidRPr="00083D51" w:rsidRDefault="00182818" w:rsidP="00894606">
              <w:pPr>
                <w:pStyle w:val="Footer"/>
                <w:rPr>
                  <w:sz w:val="16"/>
                  <w:szCs w:val="16"/>
                </w:rPr>
              </w:pPr>
            </w:p>
          </w:tc>
          <w:tc>
            <w:tcPr>
              <w:tcW w:w="3672" w:type="dxa"/>
            </w:tcPr>
            <w:p w:rsidR="00182818" w:rsidRPr="00083D51" w:rsidRDefault="00182818" w:rsidP="009F6BE6">
              <w:pPr>
                <w:pStyle w:val="Footer"/>
                <w:jc w:val="right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</w:rPr>
                <w:t>CS-</w:t>
              </w:r>
              <w:r w:rsidR="009F6BE6">
                <w:rPr>
                  <w:sz w:val="16"/>
                  <w:szCs w:val="16"/>
                </w:rPr>
                <w:t>SA</w:t>
              </w:r>
              <w:r>
                <w:rPr>
                  <w:sz w:val="16"/>
                  <w:szCs w:val="16"/>
                </w:rPr>
                <w:t>-2ATT(REV11/14)</w:t>
              </w:r>
            </w:p>
          </w:tc>
        </w:tr>
      </w:tbl>
      <w:p w:rsidR="00182818" w:rsidRDefault="00182818" w:rsidP="00182818">
        <w:pPr>
          <w:pStyle w:val="Footer"/>
        </w:pPr>
      </w:p>
      <w:p w:rsidR="00B07662" w:rsidRDefault="00E91BB8">
        <w:pPr>
          <w:pStyle w:val="Footer"/>
          <w:jc w:val="center"/>
        </w:pPr>
      </w:p>
    </w:sdtContent>
  </w:sdt>
  <w:p w:rsidR="00B07662" w:rsidRDefault="00B0766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662" w:rsidRDefault="00B07662" w:rsidP="008C0D07">
      <w:pPr>
        <w:pStyle w:val="Footer"/>
      </w:pPr>
      <w:r>
        <w:separator/>
      </w:r>
    </w:p>
  </w:footnote>
  <w:footnote w:type="continuationSeparator" w:id="0">
    <w:p w:rsidR="00B07662" w:rsidRDefault="00B07662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8pIjt1W+BAh3d7V4zWOs7gaQVLU=" w:salt="4j39hbuEGnpOK9MF9v4aa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37B9"/>
    <w:rsid w:val="00083D51"/>
    <w:rsid w:val="00182818"/>
    <w:rsid w:val="002E2AF6"/>
    <w:rsid w:val="003A3528"/>
    <w:rsid w:val="005A2AAD"/>
    <w:rsid w:val="0067644A"/>
    <w:rsid w:val="0072301E"/>
    <w:rsid w:val="00795168"/>
    <w:rsid w:val="007D167F"/>
    <w:rsid w:val="008C0D07"/>
    <w:rsid w:val="008E271C"/>
    <w:rsid w:val="00935045"/>
    <w:rsid w:val="00953909"/>
    <w:rsid w:val="009F6BE6"/>
    <w:rsid w:val="00A63B96"/>
    <w:rsid w:val="00AF3AF7"/>
    <w:rsid w:val="00B07662"/>
    <w:rsid w:val="00C957A6"/>
    <w:rsid w:val="00DC173C"/>
    <w:rsid w:val="00DF2C1F"/>
    <w:rsid w:val="00DF37B9"/>
    <w:rsid w:val="00E61E70"/>
    <w:rsid w:val="00E91BB8"/>
    <w:rsid w:val="00F15C9A"/>
    <w:rsid w:val="00FB5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DF37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F37B9"/>
    <w:rPr>
      <w:rFonts w:ascii="Tahoma" w:hAnsi="Tahoma" w:cs="Tahoma"/>
      <w:color w:val="000000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B07662"/>
    <w:rPr>
      <w:rFonts w:ascii="Arial" w:hAnsi="Arial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cssa_att</Template>
  <TotalTime>1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DSS-CD</dc:creator>
  <cp:lastModifiedBy>DSS-CD</cp:lastModifiedBy>
  <cp:revision>3</cp:revision>
  <dcterms:created xsi:type="dcterms:W3CDTF">2014-11-17T19:44:00Z</dcterms:created>
  <dcterms:modified xsi:type="dcterms:W3CDTF">2014-11-17T19:44:00Z</dcterms:modified>
</cp:coreProperties>
</file>