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216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900"/>
        <w:gridCol w:w="2160"/>
        <w:gridCol w:w="667"/>
        <w:gridCol w:w="681"/>
        <w:gridCol w:w="992"/>
        <w:gridCol w:w="326"/>
        <w:gridCol w:w="1834"/>
        <w:gridCol w:w="211"/>
        <w:gridCol w:w="25"/>
        <w:gridCol w:w="24"/>
        <w:gridCol w:w="460"/>
        <w:gridCol w:w="296"/>
        <w:gridCol w:w="660"/>
        <w:gridCol w:w="1980"/>
      </w:tblGrid>
      <w:tr w:rsidR="007D3D54" w:rsidRPr="00EC4FB0" w:rsidTr="007103CF"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3D54" w:rsidRPr="00EC4FB0" w:rsidRDefault="003716A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B23D47C" wp14:editId="189B6E3E">
                  <wp:extent cx="504825" cy="504825"/>
                  <wp:effectExtent l="1905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16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3D54" w:rsidRPr="00396D2F" w:rsidRDefault="007D3D54" w:rsidP="007D3D54">
            <w:pPr>
              <w:rPr>
                <w:rFonts w:ascii="Arial" w:hAnsi="Arial" w:cs="Arial"/>
                <w:sz w:val="18"/>
                <w:szCs w:val="18"/>
              </w:rPr>
            </w:pPr>
            <w:r w:rsidRPr="00396D2F">
              <w:rPr>
                <w:rFonts w:ascii="Arial" w:hAnsi="Arial" w:cs="Arial"/>
                <w:sz w:val="18"/>
                <w:szCs w:val="18"/>
              </w:rPr>
              <w:t>MISSOURI DEPARTMENT OF SOCIAL SERVICES</w:t>
            </w:r>
          </w:p>
          <w:p w:rsidR="007D3D54" w:rsidRPr="00396D2F" w:rsidRDefault="007D3D54" w:rsidP="007D3D54">
            <w:pPr>
              <w:rPr>
                <w:rFonts w:ascii="Arial" w:hAnsi="Arial" w:cs="Arial"/>
                <w:sz w:val="18"/>
                <w:szCs w:val="18"/>
              </w:rPr>
            </w:pPr>
            <w:r w:rsidRPr="00396D2F">
              <w:rPr>
                <w:rFonts w:ascii="Arial" w:hAnsi="Arial" w:cs="Arial"/>
                <w:sz w:val="18"/>
                <w:szCs w:val="18"/>
              </w:rPr>
              <w:t>CHILDREN’S DIVISION</w:t>
            </w:r>
          </w:p>
          <w:p w:rsidR="007D3D54" w:rsidRPr="00396D2F" w:rsidRDefault="007D3D54" w:rsidP="007D3D5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96D2F">
              <w:rPr>
                <w:rFonts w:ascii="Arial" w:hAnsi="Arial" w:cs="Arial"/>
                <w:b/>
                <w:sz w:val="18"/>
                <w:szCs w:val="18"/>
              </w:rPr>
              <w:t xml:space="preserve">INTERSTATE COMPACT ON THE PLACEMENT OF CHILDREN (ICPC) </w:t>
            </w:r>
          </w:p>
          <w:p w:rsidR="007D3D54" w:rsidRPr="00EC4FB0" w:rsidRDefault="007D3D54">
            <w:pPr>
              <w:rPr>
                <w:rFonts w:ascii="Arial" w:hAnsi="Arial" w:cs="Arial"/>
                <w:sz w:val="16"/>
                <w:szCs w:val="16"/>
              </w:rPr>
            </w:pPr>
            <w:r w:rsidRPr="00396D2F">
              <w:rPr>
                <w:rFonts w:ascii="Arial" w:hAnsi="Arial" w:cs="Arial"/>
                <w:b/>
                <w:sz w:val="18"/>
                <w:szCs w:val="18"/>
              </w:rPr>
              <w:t>PLACEMENT REQUEST</w:t>
            </w:r>
          </w:p>
        </w:tc>
      </w:tr>
      <w:tr w:rsidR="005B5030" w:rsidRPr="00EC4FB0" w:rsidTr="008A10E3">
        <w:trPr>
          <w:trHeight w:val="626"/>
        </w:trPr>
        <w:tc>
          <w:tcPr>
            <w:tcW w:w="540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030" w:rsidRDefault="005B5030" w:rsidP="005B5030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 w:rsidRPr="00EC4FB0">
              <w:rPr>
                <w:rFonts w:ascii="Arial" w:hAnsi="Arial" w:cs="Arial"/>
                <w:sz w:val="16"/>
                <w:szCs w:val="16"/>
              </w:rPr>
              <w:t>TO  (Name and Address of Compact Administrator in Receiving State)</w:t>
            </w:r>
          </w:p>
          <w:p w:rsidR="005B5030" w:rsidRPr="00EC4FB0" w:rsidRDefault="005B5030" w:rsidP="005B5030">
            <w:pPr>
              <w:ind w:right="18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0" w:name="Text12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0"/>
          </w:p>
        </w:tc>
        <w:tc>
          <w:tcPr>
            <w:tcW w:w="5816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030" w:rsidRDefault="005B5030" w:rsidP="005B5030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 w:rsidRPr="00EC4FB0">
              <w:rPr>
                <w:rFonts w:ascii="Arial" w:hAnsi="Arial" w:cs="Arial"/>
                <w:sz w:val="16"/>
                <w:szCs w:val="16"/>
              </w:rPr>
              <w:t>FROM  (Name and Address of Compact Administrator in Sending State)</w:t>
            </w:r>
          </w:p>
          <w:p w:rsidR="005B5030" w:rsidRPr="00EC4FB0" w:rsidRDefault="005B5030" w:rsidP="005B5030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" w:name="Text13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"/>
          </w:p>
        </w:tc>
      </w:tr>
      <w:tr w:rsidR="00B13FF5" w:rsidRPr="00EC4FB0" w:rsidTr="007103CF">
        <w:trPr>
          <w:trHeight w:val="216"/>
        </w:trPr>
        <w:tc>
          <w:tcPr>
            <w:tcW w:w="112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13FF5" w:rsidRPr="00E67F82" w:rsidRDefault="00B13FF5" w:rsidP="00673276">
            <w:pPr>
              <w:ind w:right="180"/>
              <w:rPr>
                <w:rFonts w:ascii="Arial" w:hAnsi="Arial" w:cs="Arial"/>
                <w:b/>
                <w:sz w:val="16"/>
                <w:szCs w:val="16"/>
              </w:rPr>
            </w:pPr>
            <w:r w:rsidRPr="00E67F82">
              <w:rPr>
                <w:rFonts w:ascii="Arial" w:hAnsi="Arial" w:cs="Arial"/>
                <w:b/>
                <w:sz w:val="16"/>
                <w:szCs w:val="16"/>
              </w:rPr>
              <w:t>SECTION I – IDENTIFYING DATA</w:t>
            </w:r>
            <w:r w:rsidR="00641A6B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</w:tr>
      <w:tr w:rsidR="00EC4FB0" w:rsidRPr="00EC4FB0" w:rsidTr="007103CF">
        <w:trPr>
          <w:trHeight w:val="216"/>
        </w:trPr>
        <w:tc>
          <w:tcPr>
            <w:tcW w:w="112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FB0" w:rsidRPr="00386F12" w:rsidRDefault="00EC4FB0" w:rsidP="00673276">
            <w:pPr>
              <w:ind w:right="180"/>
              <w:rPr>
                <w:rFonts w:ascii="Arial" w:hAnsi="Arial" w:cs="Arial"/>
                <w:b/>
                <w:sz w:val="16"/>
                <w:szCs w:val="16"/>
              </w:rPr>
            </w:pPr>
            <w:r w:rsidRPr="00386F12">
              <w:rPr>
                <w:rFonts w:ascii="Arial" w:hAnsi="Arial" w:cs="Arial"/>
                <w:b/>
                <w:sz w:val="16"/>
                <w:szCs w:val="16"/>
              </w:rPr>
              <w:t>NOTICE IS GIVEN OF INTENT TO PLACE</w:t>
            </w:r>
            <w:r w:rsidR="00386F12">
              <w:rPr>
                <w:rFonts w:ascii="Arial" w:hAnsi="Arial" w:cs="Arial"/>
                <w:b/>
                <w:sz w:val="16"/>
                <w:szCs w:val="16"/>
              </w:rPr>
              <w:t xml:space="preserve"> THIS CHILD</w:t>
            </w:r>
            <w:r w:rsidR="001D53F6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1D53F6" w:rsidRPr="001D53F6">
              <w:rPr>
                <w:rFonts w:ascii="Arial" w:hAnsi="Arial" w:cs="Arial"/>
                <w:sz w:val="16"/>
                <w:szCs w:val="16"/>
              </w:rPr>
              <w:t>(One child per form)</w:t>
            </w:r>
          </w:p>
        </w:tc>
      </w:tr>
      <w:tr w:rsidR="005B5030" w:rsidRPr="00EC4FB0" w:rsidTr="00C36C80">
        <w:trPr>
          <w:trHeight w:val="504"/>
        </w:trPr>
        <w:tc>
          <w:tcPr>
            <w:tcW w:w="7796" w:type="dxa"/>
            <w:gridSpan w:val="9"/>
            <w:tcBorders>
              <w:top w:val="nil"/>
            </w:tcBorders>
            <w:vAlign w:val="center"/>
          </w:tcPr>
          <w:p w:rsidR="005B5030" w:rsidRPr="00FC3DCE" w:rsidRDefault="005B5030" w:rsidP="00673276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NAME OF CHILD</w:t>
            </w:r>
          </w:p>
          <w:p w:rsidR="005B5030" w:rsidRPr="00FC3DCE" w:rsidRDefault="005B5030" w:rsidP="00673276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 w:rsidRPr="00DB645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DB645B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B645B">
              <w:rPr>
                <w:rFonts w:ascii="Arial" w:hAnsi="Arial" w:cs="Arial"/>
                <w:sz w:val="16"/>
                <w:szCs w:val="16"/>
              </w:rPr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40" w:type="dxa"/>
            <w:gridSpan w:val="4"/>
            <w:tcBorders>
              <w:top w:val="nil"/>
            </w:tcBorders>
            <w:vAlign w:val="center"/>
          </w:tcPr>
          <w:p w:rsidR="005B5030" w:rsidRPr="00FC3DCE" w:rsidRDefault="005B5030" w:rsidP="00673276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SEX</w:t>
            </w:r>
          </w:p>
          <w:p w:rsidR="005B5030" w:rsidRPr="00FC3DCE" w:rsidRDefault="005B5030" w:rsidP="00673276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 w:rsidRPr="00DB645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B645B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B645B">
              <w:rPr>
                <w:rFonts w:ascii="Arial" w:hAnsi="Arial" w:cs="Arial"/>
                <w:sz w:val="16"/>
                <w:szCs w:val="16"/>
              </w:rPr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80" w:type="dxa"/>
            <w:tcBorders>
              <w:top w:val="nil"/>
            </w:tcBorders>
            <w:vAlign w:val="center"/>
          </w:tcPr>
          <w:p w:rsidR="005B5030" w:rsidRPr="00FC3DCE" w:rsidRDefault="005B5030" w:rsidP="00673276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DATE OF BIRTH</w:t>
            </w:r>
          </w:p>
          <w:p w:rsidR="005B5030" w:rsidRPr="00FC3DCE" w:rsidRDefault="005B5030" w:rsidP="00673276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 w:rsidRPr="00DB645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DB645B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B645B">
              <w:rPr>
                <w:rFonts w:ascii="Arial" w:hAnsi="Arial" w:cs="Arial"/>
                <w:sz w:val="16"/>
                <w:szCs w:val="16"/>
              </w:rPr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673276" w:rsidRPr="00EC4FB0" w:rsidTr="007103CF">
        <w:trPr>
          <w:trHeight w:val="288"/>
        </w:trPr>
        <w:tc>
          <w:tcPr>
            <w:tcW w:w="11216" w:type="dxa"/>
            <w:gridSpan w:val="14"/>
            <w:tcBorders>
              <w:bottom w:val="single" w:sz="4" w:space="0" w:color="auto"/>
            </w:tcBorders>
            <w:vAlign w:val="center"/>
          </w:tcPr>
          <w:p w:rsidR="00673276" w:rsidRPr="00673276" w:rsidRDefault="00673276" w:rsidP="00673276">
            <w:pPr>
              <w:rPr>
                <w:sz w:val="16"/>
                <w:szCs w:val="16"/>
              </w:rPr>
            </w:pPr>
            <w:r w:rsidRPr="00673276">
              <w:rPr>
                <w:rFonts w:ascii="Arial" w:hAnsi="Arial" w:cs="Arial"/>
                <w:sz w:val="16"/>
                <w:szCs w:val="16"/>
              </w:rPr>
              <w:t xml:space="preserve">ETHNIC GROUP </w:t>
            </w:r>
            <w:r w:rsidR="00F92E4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67327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0715CD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F919B1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0715CD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893944" w:rsidRPr="00FC3DC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92E45" w:rsidRPr="00FC3DC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93944" w:rsidRPr="00FC3DCE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312F69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F92E45" w:rsidRPr="00FC3DCE">
              <w:rPr>
                <w:rFonts w:ascii="Arial" w:hAnsi="Arial" w:cs="Arial"/>
                <w:sz w:val="16"/>
                <w:szCs w:val="16"/>
              </w:rPr>
              <w:t xml:space="preserve">White </w:t>
            </w:r>
            <w:r w:rsidR="00F92E45">
              <w:rPr>
                <w:rFonts w:ascii="Arial" w:hAnsi="Arial" w:cs="Arial"/>
                <w:sz w:val="16"/>
                <w:szCs w:val="16"/>
              </w:rPr>
              <w:t xml:space="preserve">    </w:t>
            </w:r>
            <w:r w:rsidR="00F92E45" w:rsidRPr="00FC3DC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93944" w:rsidRPr="00FC3DC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92E45" w:rsidRPr="00FC3DC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93944" w:rsidRPr="00FC3DCE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F92E45" w:rsidRPr="00FC3DC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312F6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312F69" w:rsidRPr="00FC3DCE">
              <w:rPr>
                <w:rFonts w:ascii="Arial" w:hAnsi="Arial" w:cs="Arial"/>
                <w:sz w:val="16"/>
                <w:szCs w:val="16"/>
              </w:rPr>
              <w:t>Black</w:t>
            </w:r>
            <w:r w:rsidR="00F92E45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 w:rsidR="00F92E45" w:rsidRPr="00FC3DC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93944" w:rsidRPr="00FC3DC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92E45" w:rsidRPr="00FC3DC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93944" w:rsidRPr="00FC3DCE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312F69" w:rsidRPr="00FC3DC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312F6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312F69" w:rsidRPr="00FC3DCE">
              <w:rPr>
                <w:rFonts w:ascii="Arial" w:hAnsi="Arial" w:cs="Arial"/>
                <w:sz w:val="16"/>
                <w:szCs w:val="16"/>
              </w:rPr>
              <w:t>Hispanic</w:t>
            </w:r>
            <w:r w:rsidR="00F92E45">
              <w:rPr>
                <w:rFonts w:ascii="Arial" w:hAnsi="Arial" w:cs="Arial"/>
                <w:sz w:val="16"/>
                <w:szCs w:val="16"/>
              </w:rPr>
              <w:t xml:space="preserve">      </w:t>
            </w:r>
            <w:r w:rsidR="00893944" w:rsidRPr="00FC3DC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92E45" w:rsidRPr="00FC3DC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93944" w:rsidRPr="00FC3DCE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F92E45" w:rsidRPr="00FC3DCE">
              <w:rPr>
                <w:rFonts w:ascii="Arial" w:hAnsi="Arial" w:cs="Arial"/>
                <w:sz w:val="16"/>
                <w:szCs w:val="16"/>
              </w:rPr>
              <w:t xml:space="preserve">  Amer</w:t>
            </w:r>
            <w:r w:rsidR="00312F69">
              <w:rPr>
                <w:rFonts w:ascii="Arial" w:hAnsi="Arial" w:cs="Arial"/>
                <w:sz w:val="16"/>
                <w:szCs w:val="16"/>
              </w:rPr>
              <w:t>ican</w:t>
            </w:r>
            <w:r w:rsidR="00F92E45" w:rsidRPr="00FC3DCE">
              <w:rPr>
                <w:rFonts w:ascii="Arial" w:hAnsi="Arial" w:cs="Arial"/>
                <w:sz w:val="16"/>
                <w:szCs w:val="16"/>
              </w:rPr>
              <w:t xml:space="preserve"> Indian/Alaskan Native</w:t>
            </w:r>
            <w:r w:rsidR="00F92E45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 w:rsidR="00312F6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93944" w:rsidRPr="00FC3DC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92E45" w:rsidRPr="00FC3DC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93944" w:rsidRPr="00FC3DCE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F92E4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312F6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92E45" w:rsidRPr="00FC3DCE">
              <w:rPr>
                <w:rFonts w:ascii="Arial" w:hAnsi="Arial" w:cs="Arial"/>
                <w:sz w:val="16"/>
                <w:szCs w:val="16"/>
              </w:rPr>
              <w:t xml:space="preserve">Other </w:t>
            </w:r>
            <w:r w:rsidR="00893944" w:rsidRPr="00DB645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DF2042" w:rsidRPr="00DB645B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893944" w:rsidRPr="00DB645B">
              <w:rPr>
                <w:rFonts w:ascii="Arial" w:hAnsi="Arial" w:cs="Arial"/>
                <w:sz w:val="16"/>
                <w:szCs w:val="16"/>
              </w:rPr>
            </w:r>
            <w:r w:rsidR="00893944" w:rsidRPr="00DB645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F2042" w:rsidRPr="00DB645B">
              <w:rPr>
                <w:rFonts w:cs="Arial"/>
                <w:sz w:val="16"/>
                <w:szCs w:val="16"/>
              </w:rPr>
              <w:t> </w:t>
            </w:r>
            <w:r w:rsidR="00DF2042" w:rsidRPr="00DB645B">
              <w:rPr>
                <w:rFonts w:cs="Arial"/>
                <w:sz w:val="16"/>
                <w:szCs w:val="16"/>
              </w:rPr>
              <w:t> </w:t>
            </w:r>
            <w:r w:rsidR="00DF2042" w:rsidRPr="00DB645B">
              <w:rPr>
                <w:rFonts w:cs="Arial"/>
                <w:sz w:val="16"/>
                <w:szCs w:val="16"/>
              </w:rPr>
              <w:t> </w:t>
            </w:r>
            <w:r w:rsidR="00DF2042" w:rsidRPr="00DB645B">
              <w:rPr>
                <w:rFonts w:cs="Arial"/>
                <w:sz w:val="16"/>
                <w:szCs w:val="16"/>
              </w:rPr>
              <w:t> </w:t>
            </w:r>
            <w:r w:rsidR="00DF2042" w:rsidRPr="00DB645B">
              <w:rPr>
                <w:rFonts w:cs="Arial"/>
                <w:sz w:val="16"/>
                <w:szCs w:val="16"/>
              </w:rPr>
              <w:t> </w:t>
            </w:r>
            <w:r w:rsidR="00893944" w:rsidRPr="00DB645B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673276" w:rsidRPr="00EC4FB0" w:rsidTr="007103CF">
        <w:trPr>
          <w:trHeight w:val="288"/>
        </w:trPr>
        <w:tc>
          <w:tcPr>
            <w:tcW w:w="11216" w:type="dxa"/>
            <w:gridSpan w:val="1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3276" w:rsidRPr="00386F12" w:rsidRDefault="000715CD" w:rsidP="00673276">
            <w:pPr>
              <w:ind w:right="180"/>
              <w:rPr>
                <w:rFonts w:ascii="Arial" w:hAnsi="Arial" w:cs="Arial"/>
                <w:b/>
                <w:sz w:val="16"/>
                <w:szCs w:val="16"/>
              </w:rPr>
            </w:pPr>
            <w:r w:rsidRPr="000715CD">
              <w:rPr>
                <w:rFonts w:ascii="Arial" w:hAnsi="Arial" w:cs="Arial"/>
                <w:b/>
                <w:sz w:val="16"/>
                <w:szCs w:val="16"/>
              </w:rPr>
              <w:t>TITLE</w:t>
            </w:r>
            <w:r w:rsidR="00F92E45" w:rsidRPr="000715CD">
              <w:rPr>
                <w:rFonts w:ascii="Arial" w:hAnsi="Arial" w:cs="Arial"/>
                <w:b/>
                <w:sz w:val="16"/>
                <w:szCs w:val="16"/>
              </w:rPr>
              <w:t xml:space="preserve"> IV</w:t>
            </w:r>
            <w:r w:rsidR="00641A6B">
              <w:rPr>
                <w:rFonts w:ascii="Arial" w:hAnsi="Arial" w:cs="Arial"/>
                <w:b/>
                <w:sz w:val="16"/>
                <w:szCs w:val="16"/>
              </w:rPr>
              <w:t>-</w:t>
            </w:r>
            <w:r w:rsidR="00F92E45" w:rsidRPr="000715CD">
              <w:rPr>
                <w:rFonts w:ascii="Arial" w:hAnsi="Arial" w:cs="Arial"/>
                <w:b/>
                <w:sz w:val="16"/>
                <w:szCs w:val="16"/>
              </w:rPr>
              <w:t xml:space="preserve">E </w:t>
            </w:r>
            <w:r w:rsidRPr="000715CD">
              <w:rPr>
                <w:rFonts w:ascii="Arial" w:hAnsi="Arial" w:cs="Arial"/>
                <w:b/>
                <w:sz w:val="16"/>
                <w:szCs w:val="16"/>
              </w:rPr>
              <w:t>ELIGIBLE</w:t>
            </w:r>
            <w:r w:rsidR="00641A6B">
              <w:rPr>
                <w:rFonts w:ascii="Arial" w:hAnsi="Arial" w:cs="Arial"/>
                <w:b/>
                <w:sz w:val="16"/>
                <w:szCs w:val="16"/>
              </w:rPr>
              <w:t>:</w:t>
            </w:r>
            <w:r w:rsidRPr="000715CD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93944" w:rsidRPr="00FC3DC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42"/>
            <w:r w:rsidR="00F92E45" w:rsidRPr="00FC3DC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93944" w:rsidRPr="00FC3DC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"/>
            <w:r w:rsidR="00F92E4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312F6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92E45" w:rsidRPr="00FC3DCE">
              <w:rPr>
                <w:rFonts w:ascii="Arial" w:hAnsi="Arial" w:cs="Arial"/>
                <w:sz w:val="16"/>
                <w:szCs w:val="16"/>
              </w:rPr>
              <w:t xml:space="preserve">Yes  </w:t>
            </w:r>
            <w:r w:rsidR="00F92E45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93944" w:rsidRPr="00FC3DC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43"/>
            <w:r w:rsidR="00F92E45" w:rsidRPr="00FC3DC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93944" w:rsidRPr="00FC3DCE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"/>
            <w:r w:rsidR="00312F69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F92E45" w:rsidRPr="00FC3DCE">
              <w:rPr>
                <w:rFonts w:ascii="Arial" w:hAnsi="Arial" w:cs="Arial"/>
                <w:sz w:val="16"/>
                <w:szCs w:val="16"/>
              </w:rPr>
              <w:t xml:space="preserve">No   </w:t>
            </w:r>
            <w:r w:rsidR="00312F6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93944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52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93944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"/>
            <w:r w:rsidR="00312F69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92E45" w:rsidRPr="00FC3DCE">
              <w:rPr>
                <w:rFonts w:ascii="Arial" w:hAnsi="Arial" w:cs="Arial"/>
                <w:sz w:val="16"/>
                <w:szCs w:val="16"/>
              </w:rPr>
              <w:t xml:space="preserve">Pending </w:t>
            </w: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F92E45" w:rsidRPr="00FC3DC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93944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51"/>
            <w:r w:rsidR="00F92E45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93944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"/>
            <w:r w:rsidR="00F92E4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312F6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92E45" w:rsidRPr="00FC3DCE">
              <w:rPr>
                <w:rFonts w:ascii="Arial" w:hAnsi="Arial" w:cs="Arial"/>
                <w:sz w:val="16"/>
                <w:szCs w:val="16"/>
              </w:rPr>
              <w:t>Unknown</w:t>
            </w:r>
          </w:p>
        </w:tc>
      </w:tr>
      <w:tr w:rsidR="005B5030" w:rsidRPr="00EC4FB0" w:rsidTr="005B5030">
        <w:trPr>
          <w:trHeight w:val="514"/>
        </w:trPr>
        <w:tc>
          <w:tcPr>
            <w:tcW w:w="5726" w:type="dxa"/>
            <w:gridSpan w:val="6"/>
          </w:tcPr>
          <w:p w:rsidR="005B5030" w:rsidRPr="00FC3DCE" w:rsidRDefault="005B5030" w:rsidP="005B5030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NAME OF PARENT 1</w:t>
            </w:r>
          </w:p>
          <w:p w:rsidR="005B5030" w:rsidRPr="00FC3DCE" w:rsidRDefault="005B5030" w:rsidP="005B5030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 w:rsidRPr="00DB645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B645B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B645B">
              <w:rPr>
                <w:rFonts w:ascii="Arial" w:hAnsi="Arial" w:cs="Arial"/>
                <w:sz w:val="16"/>
                <w:szCs w:val="16"/>
              </w:rPr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B645B">
              <w:rPr>
                <w:rFonts w:ascii="Arial" w:hAnsi="Arial" w:cs="Arial"/>
                <w:sz w:val="16"/>
                <w:szCs w:val="16"/>
              </w:rPr>
              <w:t> </w:t>
            </w:r>
            <w:r w:rsidRPr="00DB645B">
              <w:rPr>
                <w:rFonts w:ascii="Arial" w:hAnsi="Arial" w:cs="Arial"/>
                <w:sz w:val="16"/>
                <w:szCs w:val="16"/>
              </w:rPr>
              <w:t> </w:t>
            </w:r>
            <w:r w:rsidRPr="00DB645B">
              <w:rPr>
                <w:rFonts w:ascii="Arial" w:hAnsi="Arial" w:cs="Arial"/>
                <w:sz w:val="16"/>
                <w:szCs w:val="16"/>
              </w:rPr>
              <w:t> </w:t>
            </w:r>
            <w:r w:rsidRPr="00DB645B">
              <w:rPr>
                <w:rFonts w:ascii="Arial" w:hAnsi="Arial" w:cs="Arial"/>
                <w:sz w:val="16"/>
                <w:szCs w:val="16"/>
              </w:rPr>
              <w:t> </w:t>
            </w:r>
            <w:r w:rsidRPr="00DB645B">
              <w:rPr>
                <w:rFonts w:ascii="Arial" w:hAnsi="Arial" w:cs="Arial"/>
                <w:sz w:val="16"/>
                <w:szCs w:val="16"/>
              </w:rPr>
              <w:t> </w:t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5490" w:type="dxa"/>
            <w:gridSpan w:val="8"/>
          </w:tcPr>
          <w:p w:rsidR="005B5030" w:rsidRPr="00386F12" w:rsidRDefault="005B5030" w:rsidP="005B5030">
            <w:pPr>
              <w:ind w:right="18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NAME OF PARENT 2</w:t>
            </w:r>
          </w:p>
          <w:p w:rsidR="005B5030" w:rsidRPr="00386F12" w:rsidRDefault="005B5030" w:rsidP="005B5030">
            <w:pPr>
              <w:ind w:right="180"/>
              <w:rPr>
                <w:rFonts w:ascii="Arial" w:hAnsi="Arial" w:cs="Arial"/>
                <w:b/>
                <w:sz w:val="16"/>
                <w:szCs w:val="16"/>
              </w:rPr>
            </w:pPr>
            <w:r w:rsidRPr="00DB645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6" w:name="Text11"/>
            <w:r w:rsidRPr="00DB645B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B645B">
              <w:rPr>
                <w:rFonts w:ascii="Arial" w:hAnsi="Arial" w:cs="Arial"/>
                <w:sz w:val="16"/>
                <w:szCs w:val="16"/>
              </w:rPr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"/>
          </w:p>
        </w:tc>
      </w:tr>
      <w:tr w:rsidR="005B5030" w:rsidRPr="00EC4FB0" w:rsidTr="00895ABD">
        <w:trPr>
          <w:trHeight w:val="514"/>
        </w:trPr>
        <w:tc>
          <w:tcPr>
            <w:tcW w:w="7796" w:type="dxa"/>
            <w:gridSpan w:val="9"/>
            <w:tcBorders>
              <w:top w:val="single" w:sz="4" w:space="0" w:color="auto"/>
            </w:tcBorders>
            <w:vAlign w:val="center"/>
          </w:tcPr>
          <w:p w:rsidR="005B5030" w:rsidRPr="00FC3DCE" w:rsidRDefault="005B5030" w:rsidP="00673276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 w:rsidRPr="00FC3DCE">
              <w:rPr>
                <w:rFonts w:ascii="Arial" w:hAnsi="Arial" w:cs="Arial"/>
                <w:sz w:val="16"/>
                <w:szCs w:val="16"/>
              </w:rPr>
              <w:t xml:space="preserve">NAME OF AGENCY OR PERSON RESPONSIBLE FOR PLANNING FOR </w:t>
            </w:r>
            <w:r>
              <w:rPr>
                <w:rFonts w:ascii="Arial" w:hAnsi="Arial" w:cs="Arial"/>
                <w:sz w:val="16"/>
                <w:szCs w:val="16"/>
              </w:rPr>
              <w:t xml:space="preserve">THE </w:t>
            </w:r>
            <w:r w:rsidRPr="00FC3DCE">
              <w:rPr>
                <w:rFonts w:ascii="Arial" w:hAnsi="Arial" w:cs="Arial"/>
                <w:sz w:val="16"/>
                <w:szCs w:val="16"/>
              </w:rPr>
              <w:t>CHILD</w:t>
            </w:r>
          </w:p>
          <w:p w:rsidR="005B5030" w:rsidRPr="00FC3DCE" w:rsidRDefault="005B5030" w:rsidP="00673276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 w:rsidRPr="00DB645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7" w:name="Text5"/>
            <w:r w:rsidRPr="00DB645B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B645B">
              <w:rPr>
                <w:rFonts w:ascii="Arial" w:hAnsi="Arial" w:cs="Arial"/>
                <w:sz w:val="16"/>
                <w:szCs w:val="16"/>
              </w:rPr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"/>
          </w:p>
        </w:tc>
        <w:tc>
          <w:tcPr>
            <w:tcW w:w="3420" w:type="dxa"/>
            <w:gridSpan w:val="5"/>
            <w:tcBorders>
              <w:top w:val="single" w:sz="4" w:space="0" w:color="auto"/>
            </w:tcBorders>
            <w:vAlign w:val="center"/>
          </w:tcPr>
          <w:p w:rsidR="005B5030" w:rsidRPr="00FC3DCE" w:rsidRDefault="005B5030" w:rsidP="00673276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TELEPHONE NUMBER</w:t>
            </w:r>
          </w:p>
          <w:p w:rsidR="005B5030" w:rsidRPr="00FC3DCE" w:rsidRDefault="005B5030" w:rsidP="00673276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 w:rsidRPr="00DB645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8" w:name="Text6"/>
            <w:r w:rsidRPr="00DB645B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B645B">
              <w:rPr>
                <w:rFonts w:ascii="Arial" w:hAnsi="Arial" w:cs="Arial"/>
                <w:sz w:val="16"/>
                <w:szCs w:val="16"/>
              </w:rPr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5B5030" w:rsidTr="00AC7833">
        <w:trPr>
          <w:trHeight w:val="514"/>
        </w:trPr>
        <w:tc>
          <w:tcPr>
            <w:tcW w:w="11216" w:type="dxa"/>
            <w:gridSpan w:val="14"/>
            <w:vAlign w:val="center"/>
          </w:tcPr>
          <w:p w:rsidR="005B5030" w:rsidRDefault="005B5030" w:rsidP="00673276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 w:rsidRPr="00FC3DCE">
              <w:rPr>
                <w:rFonts w:ascii="Arial" w:hAnsi="Arial" w:cs="Arial"/>
                <w:sz w:val="16"/>
                <w:szCs w:val="16"/>
              </w:rPr>
              <w:t>ADDRESS</w:t>
            </w:r>
          </w:p>
          <w:p w:rsidR="005B5030" w:rsidRDefault="005B5030" w:rsidP="00073631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 w:rsidRPr="00DB645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DB645B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B645B">
              <w:rPr>
                <w:rFonts w:ascii="Arial" w:hAnsi="Arial" w:cs="Arial"/>
                <w:sz w:val="16"/>
                <w:szCs w:val="16"/>
              </w:rPr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5B5030" w:rsidRPr="00EC4FB0" w:rsidTr="00C936AA">
        <w:trPr>
          <w:trHeight w:val="514"/>
        </w:trPr>
        <w:tc>
          <w:tcPr>
            <w:tcW w:w="7820" w:type="dxa"/>
            <w:gridSpan w:val="10"/>
            <w:vAlign w:val="center"/>
          </w:tcPr>
          <w:p w:rsidR="005B5030" w:rsidRPr="00FC3DCE" w:rsidRDefault="005B5030" w:rsidP="00673276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 w:rsidRPr="00FC3DCE">
              <w:rPr>
                <w:rFonts w:ascii="Arial" w:hAnsi="Arial" w:cs="Arial"/>
                <w:sz w:val="16"/>
                <w:szCs w:val="16"/>
              </w:rPr>
              <w:t xml:space="preserve">NAME OF AGENCY OR PERSON FINANCIALLY REPONSIBLE FOR </w:t>
            </w:r>
            <w:r>
              <w:rPr>
                <w:rFonts w:ascii="Arial" w:hAnsi="Arial" w:cs="Arial"/>
                <w:sz w:val="16"/>
                <w:szCs w:val="16"/>
              </w:rPr>
              <w:t xml:space="preserve">THE </w:t>
            </w:r>
            <w:r w:rsidRPr="00FC3DCE">
              <w:rPr>
                <w:rFonts w:ascii="Arial" w:hAnsi="Arial" w:cs="Arial"/>
                <w:sz w:val="16"/>
                <w:szCs w:val="16"/>
              </w:rPr>
              <w:t>CHILD</w:t>
            </w:r>
          </w:p>
          <w:p w:rsidR="005B5030" w:rsidRPr="00FC3DCE" w:rsidRDefault="005B5030" w:rsidP="00673276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 w:rsidRPr="00DB645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9" w:name="Text3"/>
            <w:r w:rsidRPr="00DB645B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B645B">
              <w:rPr>
                <w:rFonts w:ascii="Arial" w:hAnsi="Arial" w:cs="Arial"/>
                <w:sz w:val="16"/>
                <w:szCs w:val="16"/>
              </w:rPr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"/>
          </w:p>
        </w:tc>
        <w:tc>
          <w:tcPr>
            <w:tcW w:w="3396" w:type="dxa"/>
            <w:gridSpan w:val="4"/>
            <w:vAlign w:val="center"/>
          </w:tcPr>
          <w:p w:rsidR="005B5030" w:rsidRPr="00FC3DCE" w:rsidRDefault="005B5030" w:rsidP="00673276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 w:rsidRPr="00FC3DCE">
              <w:rPr>
                <w:rFonts w:ascii="Arial" w:hAnsi="Arial" w:cs="Arial"/>
                <w:sz w:val="16"/>
                <w:szCs w:val="16"/>
              </w:rPr>
              <w:t>TELEPHONE NUMBER</w:t>
            </w:r>
          </w:p>
          <w:p w:rsidR="005B5030" w:rsidRPr="00FC3DCE" w:rsidRDefault="005B5030" w:rsidP="00673276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 w:rsidRPr="00DB645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0" w:name="Text4"/>
            <w:r w:rsidRPr="00DB645B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B645B">
              <w:rPr>
                <w:rFonts w:ascii="Arial" w:hAnsi="Arial" w:cs="Arial"/>
                <w:sz w:val="16"/>
                <w:szCs w:val="16"/>
              </w:rPr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"/>
          </w:p>
        </w:tc>
      </w:tr>
      <w:tr w:rsidR="005B5030" w:rsidRPr="00EC4FB0" w:rsidTr="006F46C9">
        <w:trPr>
          <w:trHeight w:val="504"/>
        </w:trPr>
        <w:tc>
          <w:tcPr>
            <w:tcW w:w="11216" w:type="dxa"/>
            <w:gridSpan w:val="14"/>
            <w:tcBorders>
              <w:top w:val="nil"/>
            </w:tcBorders>
            <w:vAlign w:val="center"/>
          </w:tcPr>
          <w:p w:rsidR="005B5030" w:rsidRDefault="005B5030" w:rsidP="00673276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 w:rsidRPr="00FC3DCE">
              <w:rPr>
                <w:rFonts w:ascii="Arial" w:hAnsi="Arial" w:cs="Arial"/>
                <w:sz w:val="16"/>
                <w:szCs w:val="16"/>
              </w:rPr>
              <w:t>ADDRESS</w:t>
            </w:r>
          </w:p>
          <w:p w:rsidR="005B5030" w:rsidRDefault="005B5030" w:rsidP="00073631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 w:rsidRPr="00DB645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DB645B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B645B">
              <w:rPr>
                <w:rFonts w:ascii="Arial" w:hAnsi="Arial" w:cs="Arial"/>
                <w:sz w:val="16"/>
                <w:szCs w:val="16"/>
              </w:rPr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DF2042" w:rsidRPr="00EC4FB0" w:rsidTr="00E758F5">
        <w:trPr>
          <w:trHeight w:val="216"/>
        </w:trPr>
        <w:tc>
          <w:tcPr>
            <w:tcW w:w="11216" w:type="dxa"/>
            <w:gridSpan w:val="14"/>
            <w:tcBorders>
              <w:top w:val="single" w:sz="4" w:space="0" w:color="auto"/>
              <w:bottom w:val="nil"/>
            </w:tcBorders>
            <w:shd w:val="clear" w:color="auto" w:fill="E6E6E6"/>
            <w:vAlign w:val="center"/>
          </w:tcPr>
          <w:p w:rsidR="00DF2042" w:rsidRPr="00E220A5" w:rsidRDefault="00DF2042" w:rsidP="00E758F5">
            <w:pPr>
              <w:rPr>
                <w:rFonts w:ascii="Arial" w:hAnsi="Arial" w:cs="Arial"/>
              </w:rPr>
            </w:pPr>
            <w:r w:rsidRPr="00E220A5">
              <w:rPr>
                <w:rFonts w:ascii="Arial" w:hAnsi="Arial" w:cs="Arial"/>
                <w:b/>
                <w:sz w:val="16"/>
                <w:szCs w:val="16"/>
              </w:rPr>
              <w:t>SECTION II – PLACEMENT INFORMATION</w:t>
            </w:r>
            <w:r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</w:tr>
      <w:tr w:rsidR="005B5030" w:rsidRPr="00EC4FB0" w:rsidTr="00A3069C">
        <w:trPr>
          <w:trHeight w:val="514"/>
        </w:trPr>
        <w:tc>
          <w:tcPr>
            <w:tcW w:w="7771" w:type="dxa"/>
            <w:gridSpan w:val="8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B5030" w:rsidRDefault="005B5030" w:rsidP="00673276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NAME OF PERSON(S) OR FACILITY THE CHILD IS TO BE PLACED WITH</w:t>
            </w:r>
          </w:p>
          <w:p w:rsidR="005B5030" w:rsidRDefault="005B5030" w:rsidP="00673276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 w:rsidRPr="00DB645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DB645B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B645B">
              <w:rPr>
                <w:rFonts w:ascii="Arial" w:hAnsi="Arial" w:cs="Arial"/>
                <w:sz w:val="16"/>
                <w:szCs w:val="16"/>
              </w:rPr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44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B5030" w:rsidRDefault="005B5030" w:rsidP="00673276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SSN (if available)</w:t>
            </w:r>
          </w:p>
          <w:p w:rsidR="005B5030" w:rsidRDefault="005B5030" w:rsidP="00673276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 w:rsidRPr="00DB645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DB645B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B645B">
              <w:rPr>
                <w:rFonts w:ascii="Arial" w:hAnsi="Arial" w:cs="Arial"/>
                <w:sz w:val="16"/>
                <w:szCs w:val="16"/>
              </w:rPr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5B5030" w:rsidTr="00EF752A">
        <w:trPr>
          <w:trHeight w:val="514"/>
        </w:trPr>
        <w:tc>
          <w:tcPr>
            <w:tcW w:w="7771" w:type="dxa"/>
            <w:gridSpan w:val="8"/>
            <w:tcBorders>
              <w:top w:val="nil"/>
            </w:tcBorders>
            <w:vAlign w:val="center"/>
          </w:tcPr>
          <w:p w:rsidR="005B5030" w:rsidRDefault="005B5030" w:rsidP="00F92E45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 w:rsidRPr="00FC3DCE">
              <w:rPr>
                <w:rFonts w:ascii="Arial" w:hAnsi="Arial" w:cs="Arial"/>
                <w:sz w:val="16"/>
                <w:szCs w:val="16"/>
              </w:rPr>
              <w:t>ADDRESS</w:t>
            </w:r>
          </w:p>
          <w:p w:rsidR="005B5030" w:rsidRDefault="005B5030" w:rsidP="00F92E45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 w:rsidRPr="00DB645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DB645B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B645B">
              <w:rPr>
                <w:rFonts w:ascii="Arial" w:hAnsi="Arial" w:cs="Arial"/>
                <w:sz w:val="16"/>
                <w:szCs w:val="16"/>
              </w:rPr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445" w:type="dxa"/>
            <w:gridSpan w:val="6"/>
            <w:tcBorders>
              <w:top w:val="single" w:sz="4" w:space="0" w:color="auto"/>
            </w:tcBorders>
            <w:vAlign w:val="center"/>
          </w:tcPr>
          <w:p w:rsidR="005B5030" w:rsidRDefault="005B5030" w:rsidP="00F92E45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TELEPHONE NUMBER</w:t>
            </w:r>
          </w:p>
          <w:p w:rsidR="005B5030" w:rsidRDefault="005B5030" w:rsidP="00F92E45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 w:rsidRPr="00DB645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DB645B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B645B">
              <w:rPr>
                <w:rFonts w:ascii="Arial" w:hAnsi="Arial" w:cs="Arial"/>
                <w:sz w:val="16"/>
                <w:szCs w:val="16"/>
              </w:rPr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DF2042" w:rsidTr="007103CF">
        <w:trPr>
          <w:trHeight w:val="216"/>
        </w:trPr>
        <w:tc>
          <w:tcPr>
            <w:tcW w:w="7560" w:type="dxa"/>
            <w:gridSpan w:val="7"/>
            <w:tcBorders>
              <w:top w:val="nil"/>
              <w:bottom w:val="nil"/>
            </w:tcBorders>
            <w:vAlign w:val="center"/>
          </w:tcPr>
          <w:p w:rsidR="00DF2042" w:rsidRPr="00FC3DCE" w:rsidRDefault="00DF2042" w:rsidP="00F92E45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 w:rsidRPr="003F67C8">
              <w:rPr>
                <w:rFonts w:ascii="Arial" w:hAnsi="Arial" w:cs="Arial"/>
                <w:b/>
                <w:sz w:val="16"/>
                <w:szCs w:val="16"/>
              </w:rPr>
              <w:t xml:space="preserve">TYPE OF </w:t>
            </w:r>
            <w:r>
              <w:rPr>
                <w:rFonts w:ascii="Arial" w:hAnsi="Arial" w:cs="Arial"/>
                <w:b/>
                <w:sz w:val="16"/>
                <w:szCs w:val="16"/>
              </w:rPr>
              <w:t>PLACEMENT SOUGHT ON THIS RESOURCE: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         </w:t>
            </w:r>
          </w:p>
        </w:tc>
        <w:tc>
          <w:tcPr>
            <w:tcW w:w="3656" w:type="dxa"/>
            <w:gridSpan w:val="7"/>
            <w:tcBorders>
              <w:top w:val="nil"/>
              <w:bottom w:val="nil"/>
            </w:tcBorders>
            <w:vAlign w:val="center"/>
          </w:tcPr>
          <w:p w:rsidR="00DF2042" w:rsidRPr="00FC3DCE" w:rsidRDefault="00893944" w:rsidP="00F92E45">
            <w:pPr>
              <w:ind w:right="180"/>
              <w:rPr>
                <w:rFonts w:ascii="Arial" w:hAnsi="Arial" w:cs="Arial"/>
                <w:sz w:val="16"/>
                <w:szCs w:val="16"/>
              </w:rPr>
            </w:pPr>
            <w:r w:rsidRPr="00EC4FB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1"/>
            <w:r w:rsidR="00DF2042" w:rsidRPr="00EC4FB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EC4FB0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  <w:r w:rsidR="00DF2042" w:rsidRPr="00EC4FB0">
              <w:rPr>
                <w:rFonts w:ascii="Arial" w:hAnsi="Arial" w:cs="Arial"/>
                <w:sz w:val="16"/>
                <w:szCs w:val="16"/>
              </w:rPr>
              <w:t xml:space="preserve">  ADOPTIO</w:t>
            </w:r>
            <w:r w:rsidR="00DF2042" w:rsidRPr="003F67C8">
              <w:rPr>
                <w:rFonts w:ascii="Arial" w:hAnsi="Arial" w:cs="Arial"/>
                <w:sz w:val="16"/>
                <w:szCs w:val="16"/>
              </w:rPr>
              <w:t>N</w:t>
            </w:r>
          </w:p>
        </w:tc>
      </w:tr>
      <w:tr w:rsidR="00DF2042" w:rsidTr="007103CF">
        <w:trPr>
          <w:trHeight w:val="216"/>
        </w:trPr>
        <w:tc>
          <w:tcPr>
            <w:tcW w:w="7560" w:type="dxa"/>
            <w:gridSpan w:val="7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DF2042" w:rsidRPr="00EC4FB0" w:rsidRDefault="00893944" w:rsidP="00F92E45">
            <w:pPr>
              <w:rPr>
                <w:rFonts w:ascii="Arial" w:hAnsi="Arial" w:cs="Arial"/>
                <w:sz w:val="16"/>
                <w:szCs w:val="16"/>
              </w:rPr>
            </w:pPr>
            <w:r w:rsidRPr="00EC4FB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F2042" w:rsidRPr="00EC4FB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EC4FB0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DF2042" w:rsidRPr="00EC4FB0">
              <w:rPr>
                <w:rFonts w:ascii="Arial" w:hAnsi="Arial" w:cs="Arial"/>
                <w:sz w:val="16"/>
                <w:szCs w:val="16"/>
              </w:rPr>
              <w:t xml:space="preserve">  PARENT</w:t>
            </w:r>
            <w:r w:rsidR="00DF2042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</w:t>
            </w:r>
            <w:r w:rsidRPr="00EC4FB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F2042" w:rsidRPr="00EC4FB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EC4FB0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DF2042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DF2042" w:rsidRPr="00EC4FB0">
              <w:rPr>
                <w:rFonts w:ascii="Arial" w:hAnsi="Arial" w:cs="Arial"/>
                <w:sz w:val="16"/>
                <w:szCs w:val="16"/>
              </w:rPr>
              <w:t xml:space="preserve">FOSTER FAMILY CARE </w:t>
            </w:r>
            <w:r w:rsidR="00DF2042">
              <w:rPr>
                <w:rFonts w:ascii="Arial" w:hAnsi="Arial" w:cs="Arial"/>
                <w:sz w:val="16"/>
                <w:szCs w:val="16"/>
              </w:rPr>
              <w:t xml:space="preserve">     </w:t>
            </w:r>
          </w:p>
        </w:tc>
        <w:tc>
          <w:tcPr>
            <w:tcW w:w="3656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F2042" w:rsidRPr="003F67C8" w:rsidRDefault="00DF2042" w:rsidP="00F92E45">
            <w:pPr>
              <w:ind w:right="-698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</w:t>
            </w:r>
            <w:r w:rsidR="00893944" w:rsidRPr="00EC4FB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2"/>
            <w:r w:rsidRPr="00EC4FB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93944" w:rsidRPr="00EC4FB0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  <w:r w:rsidRPr="00EC4FB0">
              <w:rPr>
                <w:rFonts w:ascii="Arial" w:hAnsi="Arial" w:cs="Arial"/>
                <w:sz w:val="16"/>
                <w:szCs w:val="16"/>
              </w:rPr>
              <w:t xml:space="preserve"> SUBSIDY/IV-E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C4FB0">
              <w:rPr>
                <w:rFonts w:ascii="Arial" w:hAnsi="Arial" w:cs="Arial"/>
                <w:sz w:val="16"/>
                <w:szCs w:val="16"/>
              </w:rPr>
              <w:t>ASSISTANCE</w:t>
            </w:r>
            <w:r>
              <w:rPr>
                <w:rFonts w:ascii="Arial" w:hAnsi="Arial" w:cs="Arial"/>
                <w:sz w:val="16"/>
                <w:szCs w:val="16"/>
              </w:rPr>
              <w:t xml:space="preserve"> AVAILABLE</w:t>
            </w:r>
          </w:p>
        </w:tc>
      </w:tr>
      <w:tr w:rsidR="00DF2042" w:rsidTr="007103CF">
        <w:trPr>
          <w:trHeight w:val="216"/>
        </w:trPr>
        <w:tc>
          <w:tcPr>
            <w:tcW w:w="7560" w:type="dxa"/>
            <w:gridSpan w:val="7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DF2042" w:rsidRPr="00EC4FB0" w:rsidRDefault="00893944" w:rsidP="00F92E45">
            <w:pPr>
              <w:tabs>
                <w:tab w:val="left" w:pos="288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53"/>
            <w:r w:rsidR="00DF204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3"/>
            <w:r w:rsidR="00DF2042" w:rsidRPr="00EC4FB0">
              <w:rPr>
                <w:rFonts w:ascii="Arial" w:hAnsi="Arial" w:cs="Arial"/>
                <w:sz w:val="16"/>
                <w:szCs w:val="16"/>
              </w:rPr>
              <w:t xml:space="preserve">  RESIDENT</w:t>
            </w:r>
            <w:r w:rsidR="00DF2042">
              <w:rPr>
                <w:rFonts w:ascii="Arial" w:hAnsi="Arial" w:cs="Arial"/>
                <w:sz w:val="16"/>
                <w:szCs w:val="16"/>
              </w:rPr>
              <w:t>I</w:t>
            </w:r>
            <w:r w:rsidR="00DF2042" w:rsidRPr="00EC4FB0">
              <w:rPr>
                <w:rFonts w:ascii="Arial" w:hAnsi="Arial" w:cs="Arial"/>
                <w:sz w:val="16"/>
                <w:szCs w:val="16"/>
              </w:rPr>
              <w:t>AL TREATMENT CENTER</w:t>
            </w:r>
          </w:p>
        </w:tc>
        <w:tc>
          <w:tcPr>
            <w:tcW w:w="3656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F2042" w:rsidRPr="003F67C8" w:rsidRDefault="00DF2042" w:rsidP="00F92E45">
            <w:pPr>
              <w:ind w:right="-698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ADOPTION </w:t>
            </w:r>
            <w:r w:rsidRPr="00EC4FB0">
              <w:rPr>
                <w:rFonts w:ascii="Arial" w:hAnsi="Arial" w:cs="Arial"/>
                <w:sz w:val="16"/>
                <w:szCs w:val="16"/>
              </w:rPr>
              <w:t xml:space="preserve">TO BE </w:t>
            </w:r>
            <w:r>
              <w:rPr>
                <w:rFonts w:ascii="Arial" w:hAnsi="Arial" w:cs="Arial"/>
                <w:sz w:val="16"/>
                <w:szCs w:val="16"/>
              </w:rPr>
              <w:t>C</w:t>
            </w:r>
            <w:r w:rsidRPr="00EC4FB0">
              <w:rPr>
                <w:rFonts w:ascii="Arial" w:hAnsi="Arial" w:cs="Arial"/>
                <w:sz w:val="16"/>
                <w:szCs w:val="16"/>
              </w:rPr>
              <w:t>OMPLETED IN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</w:tc>
      </w:tr>
      <w:tr w:rsidR="00DF2042" w:rsidTr="007103CF">
        <w:trPr>
          <w:trHeight w:val="216"/>
        </w:trPr>
        <w:tc>
          <w:tcPr>
            <w:tcW w:w="7560" w:type="dxa"/>
            <w:gridSpan w:val="7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DF2042" w:rsidRPr="00EC4FB0" w:rsidRDefault="00893944" w:rsidP="00F92E45">
            <w:pPr>
              <w:tabs>
                <w:tab w:val="left" w:pos="2885"/>
              </w:tabs>
              <w:rPr>
                <w:rFonts w:ascii="Arial" w:hAnsi="Arial" w:cs="Arial"/>
                <w:sz w:val="16"/>
                <w:szCs w:val="16"/>
              </w:rPr>
            </w:pPr>
            <w:r w:rsidRPr="00EC4FB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F2042" w:rsidRPr="00EC4FB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EC4FB0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DF2042" w:rsidRPr="00EC4FB0">
              <w:rPr>
                <w:rFonts w:ascii="Arial" w:hAnsi="Arial" w:cs="Arial"/>
                <w:sz w:val="16"/>
                <w:szCs w:val="16"/>
              </w:rPr>
              <w:t xml:space="preserve">  RELATIVE (NOT PARENT)</w:t>
            </w:r>
            <w:r w:rsidR="00DF2042">
              <w:rPr>
                <w:rFonts w:ascii="Arial" w:hAnsi="Arial" w:cs="Arial"/>
                <w:sz w:val="16"/>
                <w:szCs w:val="16"/>
              </w:rPr>
              <w:t xml:space="preserve"> - </w:t>
            </w:r>
            <w:r w:rsidR="00DF2042" w:rsidRPr="00EC4FB0">
              <w:rPr>
                <w:rFonts w:ascii="Arial" w:hAnsi="Arial" w:cs="Arial"/>
                <w:sz w:val="16"/>
                <w:szCs w:val="16"/>
              </w:rPr>
              <w:t>RE</w:t>
            </w:r>
            <w:r w:rsidR="00DF2042" w:rsidRPr="0013038A">
              <w:rPr>
                <w:rFonts w:ascii="Arial" w:hAnsi="Arial" w:cs="Arial"/>
                <w:sz w:val="16"/>
                <w:szCs w:val="16"/>
              </w:rPr>
              <w:t>LATIONSHIP</w:t>
            </w:r>
            <w:r w:rsidR="00DF2042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DF2042" w:rsidRPr="00DB645B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B645B">
              <w:rPr>
                <w:rFonts w:ascii="Arial" w:hAnsi="Arial" w:cs="Arial"/>
                <w:sz w:val="16"/>
                <w:szCs w:val="16"/>
              </w:rPr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F2042" w:rsidRPr="00DB645B">
              <w:rPr>
                <w:rFonts w:cs="Arial"/>
                <w:sz w:val="16"/>
                <w:szCs w:val="16"/>
              </w:rPr>
              <w:t> </w:t>
            </w:r>
            <w:r w:rsidR="00DF2042" w:rsidRPr="00DB645B">
              <w:rPr>
                <w:rFonts w:cs="Arial"/>
                <w:sz w:val="16"/>
                <w:szCs w:val="16"/>
              </w:rPr>
              <w:t> </w:t>
            </w:r>
            <w:r w:rsidR="00DF2042" w:rsidRPr="00DB645B">
              <w:rPr>
                <w:rFonts w:cs="Arial"/>
                <w:sz w:val="16"/>
                <w:szCs w:val="16"/>
              </w:rPr>
              <w:t> </w:t>
            </w:r>
            <w:r w:rsidR="00DF2042" w:rsidRPr="00DB645B">
              <w:rPr>
                <w:rFonts w:cs="Arial"/>
                <w:sz w:val="16"/>
                <w:szCs w:val="16"/>
              </w:rPr>
              <w:t> </w:t>
            </w:r>
            <w:r w:rsidR="00DF2042"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DF2042">
              <w:rPr>
                <w:rFonts w:ascii="Arial" w:hAnsi="Arial" w:cs="Arial"/>
                <w:sz w:val="16"/>
                <w:szCs w:val="16"/>
                <w:u w:val="single"/>
              </w:rPr>
              <w:t xml:space="preserve">          </w:t>
            </w:r>
            <w:r w:rsidRPr="00FC3DC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F2042" w:rsidRPr="00FC3DC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FC3DCE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DF2042">
              <w:rPr>
                <w:rFonts w:ascii="Arial" w:hAnsi="Arial" w:cs="Arial"/>
                <w:sz w:val="16"/>
                <w:szCs w:val="16"/>
              </w:rPr>
              <w:t xml:space="preserve">  Maternal    </w:t>
            </w:r>
            <w:r w:rsidRPr="00FC3DC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F2042" w:rsidRPr="00FC3DCE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FC3DCE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DF2042">
              <w:rPr>
                <w:rFonts w:ascii="Arial" w:hAnsi="Arial" w:cs="Arial"/>
                <w:sz w:val="16"/>
                <w:szCs w:val="16"/>
              </w:rPr>
              <w:t xml:space="preserve">  Paternal</w:t>
            </w:r>
          </w:p>
        </w:tc>
        <w:tc>
          <w:tcPr>
            <w:tcW w:w="3656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F2042" w:rsidRPr="003F67C8" w:rsidRDefault="00DF2042" w:rsidP="00F92E45">
            <w:pPr>
              <w:ind w:right="-698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</w:t>
            </w:r>
            <w:r w:rsidR="00893944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50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93944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4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C4FB0">
              <w:rPr>
                <w:rFonts w:ascii="Arial" w:hAnsi="Arial" w:cs="Arial"/>
                <w:sz w:val="16"/>
                <w:szCs w:val="16"/>
              </w:rPr>
              <w:t xml:space="preserve"> SENDING STATE</w:t>
            </w:r>
            <w:r>
              <w:rPr>
                <w:rFonts w:ascii="Arial" w:hAnsi="Arial" w:cs="Arial"/>
                <w:sz w:val="16"/>
                <w:szCs w:val="16"/>
              </w:rPr>
              <w:t xml:space="preserve">  or </w:t>
            </w:r>
          </w:p>
        </w:tc>
      </w:tr>
      <w:tr w:rsidR="00DF2042" w:rsidTr="007103CF">
        <w:trPr>
          <w:trHeight w:val="216"/>
        </w:trPr>
        <w:tc>
          <w:tcPr>
            <w:tcW w:w="7560" w:type="dxa"/>
            <w:gridSpan w:val="7"/>
            <w:tcBorders>
              <w:top w:val="nil"/>
              <w:left w:val="single" w:sz="4" w:space="0" w:color="auto"/>
            </w:tcBorders>
            <w:vAlign w:val="center"/>
          </w:tcPr>
          <w:p w:rsidR="00DF2042" w:rsidRDefault="00893944" w:rsidP="00F92E45">
            <w:pPr>
              <w:rPr>
                <w:rFonts w:ascii="Arial" w:hAnsi="Arial" w:cs="Arial"/>
                <w:sz w:val="16"/>
                <w:szCs w:val="16"/>
              </w:rPr>
            </w:pPr>
            <w:r w:rsidRPr="00EC4FB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F2042" w:rsidRPr="00EC4FB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EC4FB0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DF2042" w:rsidRPr="00EC4FB0">
              <w:rPr>
                <w:rFonts w:ascii="Arial" w:hAnsi="Arial" w:cs="Arial"/>
                <w:sz w:val="16"/>
                <w:szCs w:val="16"/>
              </w:rPr>
              <w:t xml:space="preserve">  OTHER </w:t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DF2042" w:rsidRPr="00DB645B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B645B">
              <w:rPr>
                <w:rFonts w:ascii="Arial" w:hAnsi="Arial" w:cs="Arial"/>
                <w:sz w:val="16"/>
                <w:szCs w:val="16"/>
              </w:rPr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F2042" w:rsidRPr="00DB645B">
              <w:rPr>
                <w:rFonts w:cs="Arial"/>
                <w:sz w:val="16"/>
                <w:szCs w:val="16"/>
              </w:rPr>
              <w:t> </w:t>
            </w:r>
            <w:r w:rsidR="00DF2042" w:rsidRPr="00DB645B">
              <w:rPr>
                <w:rFonts w:cs="Arial"/>
                <w:sz w:val="16"/>
                <w:szCs w:val="16"/>
              </w:rPr>
              <w:t> </w:t>
            </w:r>
            <w:r w:rsidR="00DF2042" w:rsidRPr="00DB645B">
              <w:rPr>
                <w:rFonts w:cs="Arial"/>
                <w:sz w:val="16"/>
                <w:szCs w:val="16"/>
              </w:rPr>
              <w:t> </w:t>
            </w:r>
            <w:r w:rsidR="00DF2042" w:rsidRPr="00DB645B">
              <w:rPr>
                <w:rFonts w:cs="Arial"/>
                <w:sz w:val="16"/>
                <w:szCs w:val="16"/>
              </w:rPr>
              <w:t> </w:t>
            </w:r>
            <w:r w:rsidR="00DF2042"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656" w:type="dxa"/>
            <w:gridSpan w:val="7"/>
            <w:tcBorders>
              <w:top w:val="nil"/>
              <w:left w:val="nil"/>
            </w:tcBorders>
            <w:shd w:val="clear" w:color="auto" w:fill="auto"/>
            <w:vAlign w:val="center"/>
          </w:tcPr>
          <w:p w:rsidR="00DF2042" w:rsidRDefault="00DF2042" w:rsidP="00F92E4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</w:t>
            </w:r>
            <w:r w:rsidR="00893944" w:rsidRPr="00EC4FB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4"/>
            <w:r w:rsidRPr="00EC4FB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93944" w:rsidRPr="00EC4FB0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5"/>
            <w:r w:rsidRPr="00EC4FB0">
              <w:rPr>
                <w:rFonts w:ascii="Arial" w:hAnsi="Arial" w:cs="Arial"/>
                <w:sz w:val="16"/>
                <w:szCs w:val="16"/>
              </w:rPr>
              <w:t xml:space="preserve">  RECEIVING STATE</w:t>
            </w:r>
          </w:p>
        </w:tc>
      </w:tr>
      <w:tr w:rsidR="00DF2042" w:rsidRPr="00EC4FB0" w:rsidTr="007103CF">
        <w:trPr>
          <w:trHeight w:val="216"/>
        </w:trPr>
        <w:tc>
          <w:tcPr>
            <w:tcW w:w="11216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F2042" w:rsidRPr="00E30B4F" w:rsidRDefault="00DF2042" w:rsidP="005B503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30B4F">
              <w:rPr>
                <w:rFonts w:ascii="Arial" w:hAnsi="Arial" w:cs="Arial"/>
                <w:b/>
                <w:sz w:val="16"/>
                <w:szCs w:val="16"/>
              </w:rPr>
              <w:t>LEGAL STATUS</w:t>
            </w:r>
            <w:r>
              <w:rPr>
                <w:rFonts w:ascii="Arial" w:hAnsi="Arial" w:cs="Arial"/>
                <w:b/>
                <w:sz w:val="16"/>
                <w:szCs w:val="16"/>
              </w:rPr>
              <w:t>:</w:t>
            </w:r>
            <w:r w:rsidRPr="006D7368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93944" w:rsidRPr="00EC4FB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15"/>
            <w:r w:rsidRPr="00EC4FB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93944" w:rsidRPr="00EC4FB0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6"/>
            <w:r w:rsidRPr="00EC4FB0">
              <w:rPr>
                <w:rFonts w:ascii="Arial" w:hAnsi="Arial" w:cs="Arial"/>
                <w:sz w:val="16"/>
                <w:szCs w:val="16"/>
              </w:rPr>
              <w:t xml:space="preserve">  SENDING AGENCY CUSTODY/GUARDIANSHIP</w:t>
            </w:r>
            <w:r>
              <w:rPr>
                <w:rFonts w:ascii="Arial" w:hAnsi="Arial" w:cs="Arial"/>
                <w:sz w:val="16"/>
                <w:szCs w:val="16"/>
              </w:rPr>
              <w:t xml:space="preserve">    </w:t>
            </w:r>
            <w:r w:rsidR="00893944" w:rsidRPr="00EC4FB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17"/>
            <w:r w:rsidRPr="00EC4FB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93944" w:rsidRPr="00EC4FB0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7"/>
            <w:r w:rsidRPr="00EC4FB0">
              <w:rPr>
                <w:rFonts w:ascii="Arial" w:hAnsi="Arial" w:cs="Arial"/>
                <w:sz w:val="16"/>
                <w:szCs w:val="16"/>
              </w:rPr>
              <w:t xml:space="preserve">  COURT JURISDICTION ONLY</w:t>
            </w:r>
          </w:p>
        </w:tc>
      </w:tr>
      <w:tr w:rsidR="00DF2042" w:rsidRPr="00EC4FB0" w:rsidTr="007103CF">
        <w:trPr>
          <w:trHeight w:val="288"/>
        </w:trPr>
        <w:tc>
          <w:tcPr>
            <w:tcW w:w="11216" w:type="dxa"/>
            <w:gridSpan w:val="1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F2042" w:rsidRPr="00EC4FB0" w:rsidRDefault="00DF2042" w:rsidP="00F92E4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</w:t>
            </w:r>
            <w:r w:rsidR="00893944" w:rsidRPr="00EC4FB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16"/>
            <w:r w:rsidRPr="00EC4FB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93944" w:rsidRPr="00EC4FB0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8"/>
            <w:r w:rsidRPr="00EC4FB0">
              <w:rPr>
                <w:rFonts w:ascii="Arial" w:hAnsi="Arial" w:cs="Arial"/>
                <w:sz w:val="16"/>
                <w:szCs w:val="16"/>
              </w:rPr>
              <w:t xml:space="preserve">  PARENT</w:t>
            </w:r>
            <w:r>
              <w:rPr>
                <w:rFonts w:ascii="Arial" w:hAnsi="Arial" w:cs="Arial"/>
                <w:sz w:val="16"/>
                <w:szCs w:val="16"/>
              </w:rPr>
              <w:t>/</w:t>
            </w:r>
            <w:r w:rsidRPr="00EC4FB0">
              <w:rPr>
                <w:rFonts w:ascii="Arial" w:hAnsi="Arial" w:cs="Arial"/>
                <w:sz w:val="16"/>
                <w:szCs w:val="16"/>
              </w:rPr>
              <w:t>RELATIVE CUSTODY/GUARDIANSHIP</w:t>
            </w:r>
            <w:r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="00893944" w:rsidRPr="00EC4FB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18"/>
            <w:r w:rsidRPr="00EC4FB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93944" w:rsidRPr="00EC4FB0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9"/>
            <w:r w:rsidRPr="00EC4FB0">
              <w:rPr>
                <w:rFonts w:ascii="Arial" w:hAnsi="Arial" w:cs="Arial"/>
                <w:sz w:val="16"/>
                <w:szCs w:val="16"/>
              </w:rPr>
              <w:t xml:space="preserve">  PARENTAL RIGHTS TERMINATED – RIGHT TO PLACE FOR ADOPTION</w:t>
            </w:r>
          </w:p>
        </w:tc>
      </w:tr>
      <w:tr w:rsidR="00DF2042" w:rsidRPr="00EC4FB0" w:rsidTr="007103CF">
        <w:trPr>
          <w:trHeight w:val="216"/>
        </w:trPr>
        <w:tc>
          <w:tcPr>
            <w:tcW w:w="112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F2042" w:rsidRPr="00E67F82" w:rsidRDefault="00DF2042" w:rsidP="00F92E4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67F82">
              <w:rPr>
                <w:rFonts w:ascii="Arial" w:hAnsi="Arial" w:cs="Arial"/>
                <w:b/>
                <w:sz w:val="16"/>
                <w:szCs w:val="16"/>
              </w:rPr>
              <w:t>SECTION III – SERVICE REQUESTED</w:t>
            </w:r>
            <w:r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</w:tr>
      <w:tr w:rsidR="00DF2042" w:rsidRPr="00EC4FB0" w:rsidTr="005B5030">
        <w:trPr>
          <w:trHeight w:val="216"/>
        </w:trPr>
        <w:tc>
          <w:tcPr>
            <w:tcW w:w="30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2042" w:rsidRPr="00EC4FB0" w:rsidRDefault="00DF2042" w:rsidP="00F92E45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INITIAL REPORT (IF APPLICABLE):</w:t>
            </w:r>
          </w:p>
        </w:tc>
        <w:tc>
          <w:tcPr>
            <w:tcW w:w="5220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2042" w:rsidRPr="00EC4FB0" w:rsidRDefault="00DF2042" w:rsidP="00F92E4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C4FB0">
              <w:rPr>
                <w:rFonts w:ascii="Arial" w:hAnsi="Arial" w:cs="Arial"/>
                <w:b/>
                <w:sz w:val="16"/>
                <w:szCs w:val="16"/>
              </w:rPr>
              <w:t>SUPERVISORY SERVICES:</w:t>
            </w:r>
          </w:p>
        </w:tc>
        <w:tc>
          <w:tcPr>
            <w:tcW w:w="293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2042" w:rsidRPr="00EC4FB0" w:rsidRDefault="00DF2042" w:rsidP="00F92E4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C4FB0">
              <w:rPr>
                <w:rFonts w:ascii="Arial" w:hAnsi="Arial" w:cs="Arial"/>
                <w:b/>
                <w:sz w:val="16"/>
                <w:szCs w:val="16"/>
              </w:rPr>
              <w:t>SUPERVISORY REPORTS:</w:t>
            </w:r>
          </w:p>
        </w:tc>
      </w:tr>
      <w:tr w:rsidR="005B5030" w:rsidRPr="00EC4FB0" w:rsidTr="005B5030">
        <w:trPr>
          <w:trHeight w:val="884"/>
        </w:trPr>
        <w:tc>
          <w:tcPr>
            <w:tcW w:w="30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5B5030" w:rsidRPr="00EC4FB0" w:rsidRDefault="005B5030" w:rsidP="005B5030">
            <w:pPr>
              <w:spacing w:before="80" w:after="80"/>
              <w:rPr>
                <w:rFonts w:ascii="Arial" w:hAnsi="Arial" w:cs="Arial"/>
                <w:b/>
                <w:sz w:val="16"/>
                <w:szCs w:val="16"/>
              </w:rPr>
            </w:pPr>
            <w:r w:rsidRPr="00EC4FB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21"/>
            <w:r w:rsidRPr="00EC4FB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EC4FB0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0"/>
            <w:r w:rsidRPr="00EC4FB0">
              <w:rPr>
                <w:rFonts w:ascii="Arial" w:hAnsi="Arial" w:cs="Arial"/>
                <w:sz w:val="16"/>
                <w:szCs w:val="16"/>
              </w:rPr>
              <w:t xml:space="preserve">  PARENT HOME STUDY</w:t>
            </w:r>
          </w:p>
          <w:p w:rsidR="005B5030" w:rsidRPr="00EC4FB0" w:rsidRDefault="005B5030" w:rsidP="005B5030">
            <w:pPr>
              <w:spacing w:before="80" w:after="80"/>
              <w:rPr>
                <w:rFonts w:ascii="Arial" w:hAnsi="Arial" w:cs="Arial"/>
                <w:b/>
                <w:sz w:val="16"/>
                <w:szCs w:val="16"/>
              </w:rPr>
            </w:pPr>
            <w:r w:rsidRPr="00EC4FB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22"/>
            <w:r w:rsidRPr="00EC4FB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EC4FB0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1"/>
            <w:r w:rsidRPr="00EC4FB0">
              <w:rPr>
                <w:rFonts w:ascii="Arial" w:hAnsi="Arial" w:cs="Arial"/>
                <w:sz w:val="16"/>
                <w:szCs w:val="16"/>
              </w:rPr>
              <w:t xml:space="preserve">  RELATIVE HOME STUDY</w:t>
            </w:r>
          </w:p>
          <w:p w:rsidR="005B5030" w:rsidRPr="00EC4FB0" w:rsidRDefault="005B5030" w:rsidP="005B5030">
            <w:pPr>
              <w:spacing w:before="80" w:after="80"/>
              <w:rPr>
                <w:rFonts w:ascii="Arial" w:hAnsi="Arial" w:cs="Arial"/>
                <w:b/>
                <w:sz w:val="16"/>
                <w:szCs w:val="16"/>
              </w:rPr>
            </w:pPr>
            <w:r w:rsidRPr="00EC4FB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23"/>
            <w:r w:rsidRPr="00EC4FB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EC4FB0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2"/>
            <w:r w:rsidRPr="00EC4FB0">
              <w:rPr>
                <w:rFonts w:ascii="Arial" w:hAnsi="Arial" w:cs="Arial"/>
                <w:sz w:val="16"/>
                <w:szCs w:val="16"/>
              </w:rPr>
              <w:t xml:space="preserve">  ADOPTIVE HOME STUDY</w:t>
            </w:r>
          </w:p>
          <w:p w:rsidR="005B5030" w:rsidRPr="00EC4FB0" w:rsidRDefault="005B5030" w:rsidP="005B5030">
            <w:pPr>
              <w:spacing w:before="80" w:after="80"/>
              <w:rPr>
                <w:rFonts w:ascii="Arial" w:hAnsi="Arial" w:cs="Arial"/>
                <w:b/>
                <w:sz w:val="16"/>
                <w:szCs w:val="16"/>
              </w:rPr>
            </w:pPr>
            <w:r w:rsidRPr="00EC4FB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24"/>
            <w:r w:rsidRPr="00EC4FB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EC4FB0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3"/>
            <w:r w:rsidRPr="00EC4FB0">
              <w:rPr>
                <w:rFonts w:ascii="Arial" w:hAnsi="Arial" w:cs="Arial"/>
                <w:sz w:val="16"/>
                <w:szCs w:val="16"/>
              </w:rPr>
              <w:t xml:space="preserve">  FOSTER HOME STUDY</w:t>
            </w:r>
          </w:p>
        </w:tc>
        <w:tc>
          <w:tcPr>
            <w:tcW w:w="5220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B5030" w:rsidRPr="00EC4FB0" w:rsidRDefault="005B5030" w:rsidP="005B5030">
            <w:pPr>
              <w:spacing w:before="80" w:after="80"/>
              <w:rPr>
                <w:rFonts w:ascii="Arial" w:hAnsi="Arial" w:cs="Arial"/>
                <w:b/>
                <w:sz w:val="16"/>
                <w:szCs w:val="16"/>
              </w:rPr>
            </w:pPr>
            <w:r w:rsidRPr="00EC4FB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25"/>
            <w:r w:rsidRPr="00EC4FB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EC4FB0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4"/>
            <w:r w:rsidRPr="00EC4FB0">
              <w:rPr>
                <w:rFonts w:ascii="Arial" w:hAnsi="Arial" w:cs="Arial"/>
                <w:sz w:val="16"/>
                <w:szCs w:val="16"/>
              </w:rPr>
              <w:t xml:space="preserve">  REQUEST </w:t>
            </w:r>
            <w:r>
              <w:rPr>
                <w:rFonts w:ascii="Arial" w:hAnsi="Arial" w:cs="Arial"/>
                <w:sz w:val="16"/>
                <w:szCs w:val="16"/>
              </w:rPr>
              <w:t>RECEIVING AGENCY</w:t>
            </w:r>
            <w:r w:rsidRPr="00EC4FB0">
              <w:rPr>
                <w:rFonts w:ascii="Arial" w:hAnsi="Arial" w:cs="Arial"/>
                <w:sz w:val="16"/>
                <w:szCs w:val="16"/>
              </w:rPr>
              <w:t xml:space="preserve"> TO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C4FB0">
              <w:rPr>
                <w:rFonts w:ascii="Arial" w:hAnsi="Arial" w:cs="Arial"/>
                <w:sz w:val="16"/>
                <w:szCs w:val="16"/>
              </w:rPr>
              <w:t>ARRANGE SUPERVISION</w:t>
            </w:r>
          </w:p>
          <w:p w:rsidR="005B5030" w:rsidRPr="00EC4FB0" w:rsidRDefault="005B5030" w:rsidP="005B5030">
            <w:pPr>
              <w:spacing w:before="80" w:after="80"/>
              <w:rPr>
                <w:rFonts w:ascii="Arial" w:hAnsi="Arial" w:cs="Arial"/>
                <w:b/>
                <w:sz w:val="16"/>
                <w:szCs w:val="16"/>
              </w:rPr>
            </w:pPr>
            <w:r w:rsidRPr="00EC4FB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26"/>
            <w:r w:rsidRPr="00EC4FB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EC4FB0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5"/>
            <w:r w:rsidRPr="00EC4FB0">
              <w:rPr>
                <w:rFonts w:ascii="Arial" w:hAnsi="Arial" w:cs="Arial"/>
                <w:sz w:val="16"/>
                <w:szCs w:val="16"/>
              </w:rPr>
              <w:t xml:space="preserve">  ANOTHER AGENCY AGREED TO SUPERVISE</w:t>
            </w:r>
          </w:p>
          <w:p w:rsidR="005B5030" w:rsidRPr="00EC4FB0" w:rsidRDefault="005B5030" w:rsidP="005B5030">
            <w:pPr>
              <w:spacing w:before="80" w:after="80"/>
              <w:rPr>
                <w:rFonts w:ascii="Arial" w:hAnsi="Arial" w:cs="Arial"/>
                <w:b/>
                <w:sz w:val="16"/>
                <w:szCs w:val="16"/>
              </w:rPr>
            </w:pPr>
            <w:r w:rsidRPr="00EC4FB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27"/>
            <w:r w:rsidRPr="00EC4FB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EC4FB0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6"/>
            <w:r w:rsidRPr="00EC4FB0">
              <w:rPr>
                <w:rFonts w:ascii="Arial" w:hAnsi="Arial" w:cs="Arial"/>
                <w:sz w:val="16"/>
                <w:szCs w:val="16"/>
              </w:rPr>
              <w:t xml:space="preserve">  SENDING AGENCY TO SUPERVISE</w:t>
            </w:r>
          </w:p>
        </w:tc>
        <w:tc>
          <w:tcPr>
            <w:tcW w:w="293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B5030" w:rsidRPr="00EC4FB0" w:rsidRDefault="005B5030" w:rsidP="005B5030">
            <w:pPr>
              <w:spacing w:before="80" w:after="80"/>
              <w:rPr>
                <w:rFonts w:ascii="Arial" w:hAnsi="Arial" w:cs="Arial"/>
                <w:b/>
                <w:sz w:val="16"/>
                <w:szCs w:val="16"/>
              </w:rPr>
            </w:pPr>
            <w:r w:rsidRPr="00EC4FB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28"/>
            <w:r w:rsidRPr="00EC4FB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EC4FB0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  <w:r w:rsidRPr="00EC4FB0">
              <w:rPr>
                <w:rFonts w:ascii="Arial" w:hAnsi="Arial" w:cs="Arial"/>
                <w:sz w:val="16"/>
                <w:szCs w:val="16"/>
              </w:rPr>
              <w:t xml:space="preserve">  QUARTERLY</w:t>
            </w:r>
          </w:p>
          <w:p w:rsidR="005B5030" w:rsidRPr="00EC4FB0" w:rsidRDefault="005B5030" w:rsidP="005B5030">
            <w:pPr>
              <w:spacing w:before="80" w:after="80"/>
              <w:rPr>
                <w:rFonts w:ascii="Arial" w:hAnsi="Arial" w:cs="Arial"/>
                <w:b/>
                <w:sz w:val="16"/>
                <w:szCs w:val="16"/>
              </w:rPr>
            </w:pPr>
            <w:r w:rsidRPr="00EC4FB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29"/>
            <w:r w:rsidRPr="00EC4FB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EC4FB0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  <w:r w:rsidRPr="00EC4FB0">
              <w:rPr>
                <w:rFonts w:ascii="Arial" w:hAnsi="Arial" w:cs="Arial"/>
                <w:sz w:val="16"/>
                <w:szCs w:val="16"/>
              </w:rPr>
              <w:t xml:space="preserve">  SEMI-ANNUALLY</w:t>
            </w:r>
          </w:p>
          <w:p w:rsidR="005B5030" w:rsidRPr="00EC4FB0" w:rsidRDefault="005B5030" w:rsidP="003B39E4">
            <w:pPr>
              <w:spacing w:before="80" w:after="80"/>
              <w:rPr>
                <w:rFonts w:ascii="Arial" w:hAnsi="Arial" w:cs="Arial"/>
                <w:b/>
                <w:sz w:val="16"/>
                <w:szCs w:val="16"/>
              </w:rPr>
            </w:pPr>
            <w:r w:rsidRPr="00EC4FB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30"/>
            <w:r w:rsidRPr="00EC4FB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EC4FB0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  <w:r w:rsidRPr="00EC4FB0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3B39E4">
              <w:rPr>
                <w:rFonts w:ascii="Arial" w:hAnsi="Arial" w:cs="Arial"/>
                <w:sz w:val="16"/>
                <w:szCs w:val="16"/>
              </w:rPr>
              <w:t>MONTHLY</w:t>
            </w:r>
          </w:p>
        </w:tc>
      </w:tr>
      <w:tr w:rsidR="003B39E4" w:rsidRPr="00EC4FB0" w:rsidTr="003B39E4">
        <w:trPr>
          <w:trHeight w:val="288"/>
        </w:trPr>
        <w:tc>
          <w:tcPr>
            <w:tcW w:w="3060" w:type="dxa"/>
            <w:gridSpan w:val="2"/>
            <w:vMerge/>
            <w:tcBorders>
              <w:left w:val="single" w:sz="4" w:space="0" w:color="auto"/>
              <w:right w:val="nil"/>
            </w:tcBorders>
            <w:vAlign w:val="center"/>
          </w:tcPr>
          <w:p w:rsidR="003B39E4" w:rsidRPr="00EC4FB0" w:rsidRDefault="003B39E4" w:rsidP="00F92E4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0" w:type="dxa"/>
            <w:gridSpan w:val="9"/>
            <w:tcBorders>
              <w:top w:val="nil"/>
              <w:left w:val="nil"/>
            </w:tcBorders>
            <w:vAlign w:val="center"/>
          </w:tcPr>
          <w:p w:rsidR="003B39E4" w:rsidRPr="00EC4FB0" w:rsidRDefault="003B39E4" w:rsidP="00F92E4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936" w:type="dxa"/>
            <w:gridSpan w:val="3"/>
            <w:tcBorders>
              <w:top w:val="nil"/>
              <w:left w:val="nil"/>
            </w:tcBorders>
            <w:vAlign w:val="center"/>
          </w:tcPr>
          <w:p w:rsidR="003B39E4" w:rsidRPr="00EC4FB0" w:rsidRDefault="003B39E4" w:rsidP="00F92E4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2042" w:rsidRPr="00EC4FB0" w:rsidTr="007103CF">
        <w:trPr>
          <w:trHeight w:val="216"/>
        </w:trPr>
        <w:tc>
          <w:tcPr>
            <w:tcW w:w="11216" w:type="dxa"/>
            <w:gridSpan w:val="14"/>
            <w:tcBorders>
              <w:top w:val="nil"/>
              <w:bottom w:val="single" w:sz="4" w:space="0" w:color="auto"/>
            </w:tcBorders>
            <w:vAlign w:val="center"/>
          </w:tcPr>
          <w:p w:rsidR="00DF2042" w:rsidRPr="00E67F82" w:rsidRDefault="00DF2042" w:rsidP="00F92E4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67F82">
              <w:rPr>
                <w:rFonts w:ascii="Arial" w:hAnsi="Arial" w:cs="Arial"/>
                <w:b/>
                <w:sz w:val="16"/>
                <w:szCs w:val="16"/>
              </w:rPr>
              <w:t>SUPERVISING AGENCY IN RECEIVING STATE</w:t>
            </w:r>
            <w:r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</w:tr>
      <w:tr w:rsidR="005B5030" w:rsidRPr="00EC4FB0" w:rsidTr="00D970B0">
        <w:trPr>
          <w:trHeight w:val="514"/>
        </w:trPr>
        <w:tc>
          <w:tcPr>
            <w:tcW w:w="4408" w:type="dxa"/>
            <w:gridSpan w:val="4"/>
            <w:tcBorders>
              <w:top w:val="single" w:sz="4" w:space="0" w:color="auto"/>
            </w:tcBorders>
            <w:vAlign w:val="center"/>
          </w:tcPr>
          <w:p w:rsidR="005B5030" w:rsidRPr="00EC4FB0" w:rsidRDefault="005B5030" w:rsidP="00F92E4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NAME</w:t>
            </w:r>
          </w:p>
          <w:p w:rsidR="005B5030" w:rsidRPr="00EC4FB0" w:rsidRDefault="005B5030" w:rsidP="00F92E45">
            <w:pPr>
              <w:rPr>
                <w:rFonts w:ascii="Arial" w:hAnsi="Arial" w:cs="Arial"/>
                <w:sz w:val="16"/>
                <w:szCs w:val="16"/>
              </w:rPr>
            </w:pPr>
            <w:r w:rsidRPr="00DB645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DB645B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B645B">
              <w:rPr>
                <w:rFonts w:ascii="Arial" w:hAnsi="Arial" w:cs="Arial"/>
                <w:sz w:val="16"/>
                <w:szCs w:val="16"/>
              </w:rPr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bookmarkStart w:id="30" w:name="_GoBack"/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bookmarkEnd w:id="30"/>
            <w:r w:rsidRPr="00DB645B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808" w:type="dxa"/>
            <w:gridSpan w:val="10"/>
            <w:tcBorders>
              <w:top w:val="single" w:sz="4" w:space="0" w:color="auto"/>
            </w:tcBorders>
            <w:vAlign w:val="center"/>
          </w:tcPr>
          <w:p w:rsidR="005B5030" w:rsidRPr="00EC4FB0" w:rsidRDefault="005B5030" w:rsidP="00F92E4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ADDRESS</w:t>
            </w:r>
          </w:p>
          <w:p w:rsidR="005B5030" w:rsidRPr="00EC4FB0" w:rsidRDefault="005B5030" w:rsidP="00F92E45">
            <w:pPr>
              <w:rPr>
                <w:rFonts w:ascii="Arial" w:hAnsi="Arial" w:cs="Arial"/>
                <w:sz w:val="16"/>
                <w:szCs w:val="16"/>
              </w:rPr>
            </w:pPr>
            <w:r w:rsidRPr="00DB645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DB645B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B645B">
              <w:rPr>
                <w:rFonts w:ascii="Arial" w:hAnsi="Arial" w:cs="Arial"/>
                <w:sz w:val="16"/>
                <w:szCs w:val="16"/>
              </w:rPr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DF2042" w:rsidRPr="00EC4FB0" w:rsidTr="007103CF">
        <w:trPr>
          <w:trHeight w:val="288"/>
        </w:trPr>
        <w:tc>
          <w:tcPr>
            <w:tcW w:w="11216" w:type="dxa"/>
            <w:gridSpan w:val="14"/>
            <w:tcBorders>
              <w:bottom w:val="nil"/>
            </w:tcBorders>
            <w:vAlign w:val="center"/>
          </w:tcPr>
          <w:p w:rsidR="00DF2042" w:rsidRPr="00EC4FB0" w:rsidRDefault="00DF2042" w:rsidP="00F92E45">
            <w:pPr>
              <w:rPr>
                <w:rFonts w:ascii="Arial" w:hAnsi="Arial" w:cs="Arial"/>
                <w:sz w:val="16"/>
                <w:szCs w:val="16"/>
              </w:rPr>
            </w:pPr>
            <w:r w:rsidRPr="000715CD">
              <w:rPr>
                <w:rFonts w:ascii="Arial" w:hAnsi="Arial" w:cs="Arial"/>
                <w:b/>
                <w:sz w:val="16"/>
                <w:szCs w:val="16"/>
              </w:rPr>
              <w:t>ENCLOSED</w:t>
            </w:r>
            <w:r>
              <w:rPr>
                <w:rFonts w:ascii="Arial" w:hAnsi="Arial" w:cs="Arial"/>
                <w:b/>
                <w:sz w:val="16"/>
                <w:szCs w:val="16"/>
              </w:rPr>
              <w:t>:</w:t>
            </w:r>
            <w:r>
              <w:rPr>
                <w:rFonts w:ascii="Arial" w:hAnsi="Arial" w:cs="Arial"/>
                <w:sz w:val="16"/>
                <w:szCs w:val="16"/>
              </w:rPr>
              <w:t xml:space="preserve">-            </w:t>
            </w:r>
            <w:r w:rsidR="00893944" w:rsidRPr="000715CD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32"/>
            <w:r w:rsidRPr="000715CD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93944" w:rsidRPr="000715CD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  <w:r w:rsidRPr="00EC4FB0">
              <w:rPr>
                <w:rFonts w:ascii="Arial" w:hAnsi="Arial" w:cs="Arial"/>
                <w:sz w:val="16"/>
                <w:szCs w:val="16"/>
              </w:rPr>
              <w:t xml:space="preserve">  CHILD’S SOCIAL HISTORY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</w:t>
            </w:r>
            <w:r w:rsidR="00893944" w:rsidRPr="00EC4FB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34"/>
            <w:r w:rsidRPr="00EC4FB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93944" w:rsidRPr="00EC4FB0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  <w:r w:rsidRPr="00EC4FB0">
              <w:rPr>
                <w:rFonts w:ascii="Arial" w:hAnsi="Arial" w:cs="Arial"/>
                <w:sz w:val="16"/>
                <w:szCs w:val="16"/>
              </w:rPr>
              <w:t xml:space="preserve">  COURT ORDER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</w:t>
            </w:r>
            <w:r w:rsidR="00893944" w:rsidRPr="00EC4FB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33"/>
            <w:r w:rsidRPr="00EC4FB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93944" w:rsidRPr="00EC4FB0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3"/>
            <w:r w:rsidRPr="00EC4FB0">
              <w:rPr>
                <w:rFonts w:ascii="Arial" w:hAnsi="Arial" w:cs="Arial"/>
                <w:sz w:val="16"/>
                <w:szCs w:val="16"/>
              </w:rPr>
              <w:t xml:space="preserve">  HOME STUDY OF PLACEMENT RESOURCE</w:t>
            </w:r>
          </w:p>
        </w:tc>
      </w:tr>
      <w:tr w:rsidR="00DF2042" w:rsidRPr="00EC4FB0" w:rsidTr="007103CF">
        <w:trPr>
          <w:trHeight w:val="288"/>
        </w:trPr>
        <w:tc>
          <w:tcPr>
            <w:tcW w:w="11216" w:type="dxa"/>
            <w:gridSpan w:val="14"/>
            <w:tcBorders>
              <w:top w:val="nil"/>
              <w:bottom w:val="nil"/>
            </w:tcBorders>
            <w:vAlign w:val="center"/>
          </w:tcPr>
          <w:p w:rsidR="00DF2042" w:rsidRPr="00EC4FB0" w:rsidRDefault="00DF2042" w:rsidP="00F92E4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</w:t>
            </w:r>
            <w:r w:rsidR="00893944" w:rsidRPr="00EC4FB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35"/>
            <w:r w:rsidRPr="00EC4FB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93944" w:rsidRPr="00EC4FB0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4"/>
            <w:r w:rsidRPr="00EC4FB0">
              <w:rPr>
                <w:rFonts w:ascii="Arial" w:hAnsi="Arial" w:cs="Arial"/>
                <w:sz w:val="16"/>
                <w:szCs w:val="16"/>
              </w:rPr>
              <w:t xml:space="preserve">  OTHER ENCLOSURES</w:t>
            </w: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893944" w:rsidRPr="00DB645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631DFC" w:rsidRPr="00DB645B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893944" w:rsidRPr="00DB645B">
              <w:rPr>
                <w:rFonts w:ascii="Arial" w:hAnsi="Arial" w:cs="Arial"/>
                <w:sz w:val="16"/>
                <w:szCs w:val="16"/>
              </w:rPr>
            </w:r>
            <w:r w:rsidR="00893944" w:rsidRPr="00DB645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631DFC" w:rsidRPr="00DB645B">
              <w:rPr>
                <w:rFonts w:cs="Arial"/>
                <w:sz w:val="16"/>
                <w:szCs w:val="16"/>
              </w:rPr>
              <w:t> </w:t>
            </w:r>
            <w:r w:rsidR="00631DFC" w:rsidRPr="00DB645B">
              <w:rPr>
                <w:rFonts w:cs="Arial"/>
                <w:sz w:val="16"/>
                <w:szCs w:val="16"/>
              </w:rPr>
              <w:t> </w:t>
            </w:r>
            <w:r w:rsidR="00631DFC" w:rsidRPr="00DB645B">
              <w:rPr>
                <w:rFonts w:cs="Arial"/>
                <w:sz w:val="16"/>
                <w:szCs w:val="16"/>
              </w:rPr>
              <w:t> </w:t>
            </w:r>
            <w:r w:rsidR="00631DFC" w:rsidRPr="00DB645B">
              <w:rPr>
                <w:rFonts w:cs="Arial"/>
                <w:sz w:val="16"/>
                <w:szCs w:val="16"/>
              </w:rPr>
              <w:t> </w:t>
            </w:r>
            <w:r w:rsidR="00631DFC" w:rsidRPr="00DB645B">
              <w:rPr>
                <w:rFonts w:cs="Arial"/>
                <w:sz w:val="16"/>
                <w:szCs w:val="16"/>
              </w:rPr>
              <w:t> </w:t>
            </w:r>
            <w:r w:rsidR="00893944" w:rsidRPr="00DB645B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5B5030" w:rsidRPr="00EC4FB0" w:rsidTr="007F7529">
        <w:trPr>
          <w:trHeight w:val="514"/>
        </w:trPr>
        <w:tc>
          <w:tcPr>
            <w:tcW w:w="8576" w:type="dxa"/>
            <w:gridSpan w:val="12"/>
            <w:tcBorders>
              <w:top w:val="single" w:sz="4" w:space="0" w:color="auto"/>
            </w:tcBorders>
            <w:vAlign w:val="center"/>
          </w:tcPr>
          <w:p w:rsidR="005B5030" w:rsidRDefault="005B5030" w:rsidP="00E67F8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SIGNATURE OF SENDING AGENCY OR PERSON</w:t>
            </w:r>
          </w:p>
          <w:p w:rsidR="005B5030" w:rsidRDefault="005B5030" w:rsidP="00E67F82">
            <w:pPr>
              <w:rPr>
                <w:rFonts w:ascii="Arial" w:hAnsi="Arial" w:cs="Arial"/>
                <w:sz w:val="16"/>
                <w:szCs w:val="16"/>
              </w:rPr>
            </w:pPr>
            <w:r w:rsidRPr="00DB645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DB645B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B645B">
              <w:rPr>
                <w:rFonts w:ascii="Arial" w:hAnsi="Arial" w:cs="Arial"/>
                <w:sz w:val="16"/>
                <w:szCs w:val="16"/>
              </w:rPr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40" w:type="dxa"/>
            <w:gridSpan w:val="2"/>
            <w:tcBorders>
              <w:top w:val="single" w:sz="4" w:space="0" w:color="auto"/>
            </w:tcBorders>
            <w:vAlign w:val="center"/>
          </w:tcPr>
          <w:p w:rsidR="005B5030" w:rsidRDefault="005B5030" w:rsidP="00E67F8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DATE SIGNED</w:t>
            </w:r>
          </w:p>
          <w:p w:rsidR="005B5030" w:rsidRDefault="005B5030" w:rsidP="00E67F82">
            <w:pPr>
              <w:rPr>
                <w:rFonts w:ascii="Arial" w:hAnsi="Arial" w:cs="Arial"/>
                <w:sz w:val="16"/>
                <w:szCs w:val="16"/>
              </w:rPr>
            </w:pPr>
            <w:r w:rsidRPr="00DB645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DB645B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B645B">
              <w:rPr>
                <w:rFonts w:ascii="Arial" w:hAnsi="Arial" w:cs="Arial"/>
                <w:sz w:val="16"/>
                <w:szCs w:val="16"/>
              </w:rPr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5B5030" w:rsidRPr="00EC4FB0" w:rsidTr="00CC6CF3">
        <w:trPr>
          <w:trHeight w:val="514"/>
        </w:trPr>
        <w:tc>
          <w:tcPr>
            <w:tcW w:w="8576" w:type="dxa"/>
            <w:gridSpan w:val="12"/>
            <w:tcBorders>
              <w:top w:val="single" w:sz="4" w:space="0" w:color="auto"/>
            </w:tcBorders>
            <w:vAlign w:val="center"/>
          </w:tcPr>
          <w:p w:rsidR="005B5030" w:rsidRDefault="005B5030" w:rsidP="00E67F8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SIGNATURE OF SENDING STATE COMPACT ADMINISTRATOR OR ALTERNATE</w:t>
            </w:r>
          </w:p>
          <w:p w:rsidR="005B5030" w:rsidRDefault="005B5030" w:rsidP="00E67F82">
            <w:pPr>
              <w:rPr>
                <w:rFonts w:ascii="Arial" w:hAnsi="Arial" w:cs="Arial"/>
                <w:sz w:val="16"/>
                <w:szCs w:val="16"/>
              </w:rPr>
            </w:pPr>
            <w:r w:rsidRPr="00DB645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DB645B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B645B">
              <w:rPr>
                <w:rFonts w:ascii="Arial" w:hAnsi="Arial" w:cs="Arial"/>
                <w:sz w:val="16"/>
                <w:szCs w:val="16"/>
              </w:rPr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40" w:type="dxa"/>
            <w:gridSpan w:val="2"/>
            <w:tcBorders>
              <w:top w:val="single" w:sz="4" w:space="0" w:color="auto"/>
            </w:tcBorders>
            <w:vAlign w:val="center"/>
          </w:tcPr>
          <w:p w:rsidR="005B5030" w:rsidRDefault="005B5030" w:rsidP="00E67F8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DATE SIGNED</w:t>
            </w:r>
          </w:p>
          <w:p w:rsidR="005B5030" w:rsidRDefault="005B5030" w:rsidP="00E67F82">
            <w:pPr>
              <w:rPr>
                <w:rFonts w:ascii="Arial" w:hAnsi="Arial" w:cs="Arial"/>
                <w:sz w:val="16"/>
                <w:szCs w:val="16"/>
              </w:rPr>
            </w:pPr>
            <w:r w:rsidRPr="00DB645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DB645B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B645B">
              <w:rPr>
                <w:rFonts w:ascii="Arial" w:hAnsi="Arial" w:cs="Arial"/>
                <w:sz w:val="16"/>
                <w:szCs w:val="16"/>
              </w:rPr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DF2042" w:rsidRPr="00EC4FB0" w:rsidTr="007103CF">
        <w:trPr>
          <w:trHeight w:val="216"/>
        </w:trPr>
        <w:tc>
          <w:tcPr>
            <w:tcW w:w="112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F2042" w:rsidRPr="00E67F82" w:rsidRDefault="00DF2042" w:rsidP="00E67F8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67F82">
              <w:rPr>
                <w:rFonts w:ascii="Arial" w:hAnsi="Arial" w:cs="Arial"/>
                <w:b/>
                <w:sz w:val="16"/>
                <w:szCs w:val="16"/>
              </w:rPr>
              <w:t>SECTION IV – ACTION BY RECEIVING STATE</w:t>
            </w:r>
            <w:r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</w:tr>
      <w:tr w:rsidR="00DF2042" w:rsidRPr="00EC4FB0" w:rsidTr="00150767">
        <w:trPr>
          <w:trHeight w:val="288"/>
        </w:trPr>
        <w:tc>
          <w:tcPr>
            <w:tcW w:w="3727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DF2042" w:rsidRPr="00EC4FB0" w:rsidRDefault="00893944" w:rsidP="00150767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EC4FB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36"/>
            <w:r w:rsidR="00DF2042" w:rsidRPr="00EC4FB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EC4FB0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5"/>
            <w:r w:rsidR="00DF2042" w:rsidRPr="00EC4FB0">
              <w:rPr>
                <w:rFonts w:ascii="Arial" w:hAnsi="Arial" w:cs="Arial"/>
                <w:sz w:val="16"/>
                <w:szCs w:val="16"/>
              </w:rPr>
              <w:t xml:space="preserve">  PLACEMENT MAY BE MADE</w:t>
            </w:r>
          </w:p>
        </w:tc>
        <w:tc>
          <w:tcPr>
            <w:tcW w:w="7489" w:type="dxa"/>
            <w:gridSpan w:val="11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DF2042" w:rsidRPr="00EC4FB0" w:rsidRDefault="00DF2042" w:rsidP="00E67F82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EC4FB0">
              <w:rPr>
                <w:rFonts w:ascii="Arial" w:hAnsi="Arial" w:cs="Arial"/>
                <w:sz w:val="16"/>
                <w:szCs w:val="16"/>
              </w:rPr>
              <w:t>REMARKS</w:t>
            </w:r>
            <w:r>
              <w:rPr>
                <w:rFonts w:ascii="Arial" w:hAnsi="Arial" w:cs="Arial"/>
                <w:sz w:val="16"/>
                <w:szCs w:val="16"/>
              </w:rPr>
              <w:t xml:space="preserve">:  </w:t>
            </w:r>
            <w:r w:rsidR="00893944" w:rsidRPr="00DB645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631DFC" w:rsidRPr="00DB645B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893944" w:rsidRPr="00DB645B">
              <w:rPr>
                <w:rFonts w:ascii="Arial" w:hAnsi="Arial" w:cs="Arial"/>
                <w:sz w:val="16"/>
                <w:szCs w:val="16"/>
              </w:rPr>
            </w:r>
            <w:r w:rsidR="00893944" w:rsidRPr="00DB645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9866E2" w:rsidRPr="00DB645B">
              <w:rPr>
                <w:rFonts w:ascii="Arial" w:hAnsi="Arial" w:cs="Arial"/>
                <w:sz w:val="16"/>
                <w:szCs w:val="16"/>
              </w:rPr>
              <w:t> </w:t>
            </w:r>
            <w:r w:rsidR="009866E2" w:rsidRPr="00DB645B">
              <w:rPr>
                <w:rFonts w:ascii="Arial" w:hAnsi="Arial" w:cs="Arial"/>
                <w:sz w:val="16"/>
                <w:szCs w:val="16"/>
              </w:rPr>
              <w:t> </w:t>
            </w:r>
            <w:r w:rsidR="009866E2" w:rsidRPr="00DB645B">
              <w:rPr>
                <w:rFonts w:ascii="Arial" w:hAnsi="Arial" w:cs="Arial"/>
                <w:sz w:val="16"/>
                <w:szCs w:val="16"/>
              </w:rPr>
              <w:t> </w:t>
            </w:r>
            <w:r w:rsidR="009866E2" w:rsidRPr="00DB645B">
              <w:rPr>
                <w:rFonts w:ascii="Arial" w:hAnsi="Arial" w:cs="Arial"/>
                <w:sz w:val="16"/>
                <w:szCs w:val="16"/>
              </w:rPr>
              <w:t> </w:t>
            </w:r>
            <w:r w:rsidR="009866E2" w:rsidRPr="00DB645B">
              <w:rPr>
                <w:rFonts w:ascii="Arial" w:hAnsi="Arial" w:cs="Arial"/>
                <w:sz w:val="16"/>
                <w:szCs w:val="16"/>
              </w:rPr>
              <w:t> </w:t>
            </w:r>
            <w:r w:rsidR="00893944" w:rsidRPr="00DB645B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DF2042" w:rsidRPr="00EC4FB0" w:rsidTr="007103CF">
        <w:trPr>
          <w:trHeight w:val="288"/>
        </w:trPr>
        <w:tc>
          <w:tcPr>
            <w:tcW w:w="3727" w:type="dxa"/>
            <w:gridSpan w:val="3"/>
            <w:tcBorders>
              <w:top w:val="nil"/>
            </w:tcBorders>
            <w:vAlign w:val="center"/>
          </w:tcPr>
          <w:p w:rsidR="00DF2042" w:rsidRPr="00EC4FB0" w:rsidRDefault="00893944" w:rsidP="00E67F82">
            <w:pPr>
              <w:rPr>
                <w:rFonts w:ascii="Arial" w:hAnsi="Arial" w:cs="Arial"/>
                <w:sz w:val="16"/>
                <w:szCs w:val="16"/>
              </w:rPr>
            </w:pPr>
            <w:r w:rsidRPr="00EC4FB0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37"/>
            <w:r w:rsidR="00DF2042" w:rsidRPr="00EC4FB0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3B39E4">
              <w:rPr>
                <w:rFonts w:ascii="Arial" w:hAnsi="Arial" w:cs="Arial"/>
                <w:sz w:val="16"/>
                <w:szCs w:val="16"/>
              </w:rPr>
            </w:r>
            <w:r w:rsidR="003B39E4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EC4FB0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6"/>
            <w:r w:rsidR="00DF2042" w:rsidRPr="00EC4FB0">
              <w:rPr>
                <w:rFonts w:ascii="Arial" w:hAnsi="Arial" w:cs="Arial"/>
                <w:sz w:val="16"/>
                <w:szCs w:val="16"/>
              </w:rPr>
              <w:t xml:space="preserve">  PLACEMENT SHALL NOT BE MADE</w:t>
            </w:r>
          </w:p>
        </w:tc>
        <w:tc>
          <w:tcPr>
            <w:tcW w:w="7489" w:type="dxa"/>
            <w:gridSpan w:val="11"/>
            <w:vMerge/>
            <w:shd w:val="clear" w:color="auto" w:fill="auto"/>
            <w:vAlign w:val="center"/>
          </w:tcPr>
          <w:p w:rsidR="00DF2042" w:rsidRPr="00EC4FB0" w:rsidRDefault="00DF2042" w:rsidP="00E67F82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5030" w:rsidTr="005B5030">
        <w:trPr>
          <w:trHeight w:val="658"/>
        </w:trPr>
        <w:tc>
          <w:tcPr>
            <w:tcW w:w="8576" w:type="dxa"/>
            <w:gridSpan w:val="12"/>
          </w:tcPr>
          <w:p w:rsidR="005B5030" w:rsidRDefault="005B5030" w:rsidP="005B503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SIGNATURE OF RECEIVING STATE COMPACT ADMINISTRATOR OR ALTERNATE</w:t>
            </w:r>
          </w:p>
          <w:p w:rsidR="005B5030" w:rsidRDefault="005B5030" w:rsidP="005B5030">
            <w:pPr>
              <w:rPr>
                <w:rFonts w:ascii="Arial" w:hAnsi="Arial" w:cs="Arial"/>
                <w:sz w:val="16"/>
                <w:szCs w:val="16"/>
              </w:rPr>
            </w:pPr>
            <w:r w:rsidRPr="00DB645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DB645B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B645B">
              <w:rPr>
                <w:rFonts w:ascii="Arial" w:hAnsi="Arial" w:cs="Arial"/>
                <w:sz w:val="16"/>
                <w:szCs w:val="16"/>
              </w:rPr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40" w:type="dxa"/>
            <w:gridSpan w:val="2"/>
          </w:tcPr>
          <w:p w:rsidR="005B5030" w:rsidRDefault="005B5030" w:rsidP="005B503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DATE SIGNED</w:t>
            </w:r>
          </w:p>
          <w:p w:rsidR="005B5030" w:rsidRDefault="005B5030" w:rsidP="005B5030">
            <w:pPr>
              <w:rPr>
                <w:rFonts w:ascii="Arial" w:hAnsi="Arial" w:cs="Arial"/>
                <w:sz w:val="16"/>
                <w:szCs w:val="16"/>
              </w:rPr>
            </w:pPr>
            <w:r w:rsidRPr="00DB645B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DB645B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B645B">
              <w:rPr>
                <w:rFonts w:ascii="Arial" w:hAnsi="Arial" w:cs="Arial"/>
                <w:sz w:val="16"/>
                <w:szCs w:val="16"/>
              </w:rPr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cs="Arial"/>
                <w:sz w:val="16"/>
                <w:szCs w:val="16"/>
              </w:rPr>
              <w:t> </w:t>
            </w:r>
            <w:r w:rsidRPr="00DB645B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F55EDC" w:rsidRPr="005B5030" w:rsidRDefault="00F55EDC" w:rsidP="005B5030">
      <w:pPr>
        <w:rPr>
          <w:sz w:val="10"/>
          <w:szCs w:val="16"/>
        </w:rPr>
      </w:pPr>
    </w:p>
    <w:sectPr w:rsidR="00F55EDC" w:rsidRPr="005B5030" w:rsidSect="00E67F82">
      <w:headerReference w:type="default" r:id="rId9"/>
      <w:footerReference w:type="default" r:id="rId10"/>
      <w:pgSz w:w="12240" w:h="15840" w:code="1"/>
      <w:pgMar w:top="432" w:right="720" w:bottom="432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4C13" w:rsidRDefault="001A4C13">
      <w:r>
        <w:separator/>
      </w:r>
    </w:p>
  </w:endnote>
  <w:endnote w:type="continuationSeparator" w:id="0">
    <w:p w:rsidR="001A4C13" w:rsidRDefault="001A4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Ind w:w="-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430"/>
      <w:gridCol w:w="6390"/>
      <w:gridCol w:w="2160"/>
    </w:tblGrid>
    <w:tr w:rsidR="009729BB" w:rsidTr="002469B7">
      <w:tc>
        <w:tcPr>
          <w:tcW w:w="2430" w:type="dxa"/>
        </w:tcPr>
        <w:p w:rsidR="009729BB" w:rsidRPr="006A0EB5" w:rsidRDefault="009729BB" w:rsidP="009729BB">
          <w:pPr>
            <w:pStyle w:val="Footer"/>
            <w:rPr>
              <w:rFonts w:ascii="Arial" w:hAnsi="Arial" w:cs="Arial"/>
              <w:sz w:val="16"/>
              <w:szCs w:val="16"/>
            </w:rPr>
          </w:pPr>
          <w:r w:rsidRPr="006A0EB5">
            <w:rPr>
              <w:rFonts w:ascii="Arial" w:hAnsi="Arial" w:cs="Arial"/>
              <w:sz w:val="16"/>
              <w:szCs w:val="16"/>
            </w:rPr>
            <w:t xml:space="preserve">MO-886-0154 </w:t>
          </w:r>
        </w:p>
      </w:tc>
      <w:tc>
        <w:tcPr>
          <w:tcW w:w="6390" w:type="dxa"/>
        </w:tcPr>
        <w:p w:rsidR="009729BB" w:rsidRPr="002469B7" w:rsidRDefault="002469B7" w:rsidP="002469B7">
          <w:pPr>
            <w:pStyle w:val="Footer"/>
            <w:jc w:val="center"/>
            <w:rPr>
              <w:rFonts w:ascii="Arial" w:hAnsi="Arial" w:cs="Arial"/>
              <w:b/>
              <w:sz w:val="16"/>
              <w:szCs w:val="16"/>
              <w:u w:val="single"/>
            </w:rPr>
          </w:pPr>
          <w:r w:rsidRPr="002469B7">
            <w:rPr>
              <w:rFonts w:ascii="Arial" w:hAnsi="Arial" w:cs="Arial"/>
              <w:b/>
              <w:sz w:val="18"/>
              <w:szCs w:val="16"/>
              <w:u w:val="single"/>
            </w:rPr>
            <w:t>Please Submit Original and 4 Copies</w:t>
          </w:r>
        </w:p>
      </w:tc>
      <w:tc>
        <w:tcPr>
          <w:tcW w:w="2160" w:type="dxa"/>
        </w:tcPr>
        <w:p w:rsidR="009729BB" w:rsidRPr="006A0EB5" w:rsidRDefault="00C918ED" w:rsidP="003B39E4">
          <w:pPr>
            <w:pStyle w:val="Footer"/>
            <w:jc w:val="right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CD-</w:t>
          </w:r>
          <w:r w:rsidR="009729BB" w:rsidRPr="006A0EB5">
            <w:rPr>
              <w:rFonts w:ascii="Arial" w:hAnsi="Arial" w:cs="Arial"/>
              <w:sz w:val="16"/>
              <w:szCs w:val="16"/>
            </w:rPr>
            <w:t>ICPC</w:t>
          </w:r>
          <w:r>
            <w:rPr>
              <w:rFonts w:ascii="Arial" w:hAnsi="Arial" w:cs="Arial"/>
              <w:sz w:val="16"/>
              <w:szCs w:val="16"/>
            </w:rPr>
            <w:t>-</w:t>
          </w:r>
          <w:r w:rsidR="009729BB" w:rsidRPr="006A0EB5">
            <w:rPr>
              <w:rFonts w:ascii="Arial" w:hAnsi="Arial" w:cs="Arial"/>
              <w:sz w:val="16"/>
              <w:szCs w:val="16"/>
            </w:rPr>
            <w:t>100A</w:t>
          </w:r>
          <w:r w:rsidR="002F1BE5">
            <w:rPr>
              <w:rFonts w:ascii="Arial" w:hAnsi="Arial" w:cs="Arial"/>
              <w:sz w:val="16"/>
              <w:szCs w:val="16"/>
            </w:rPr>
            <w:t xml:space="preserve"> </w:t>
          </w:r>
          <w:r w:rsidR="00063E7C">
            <w:rPr>
              <w:rFonts w:ascii="Arial" w:hAnsi="Arial" w:cs="Arial"/>
              <w:sz w:val="16"/>
              <w:szCs w:val="16"/>
            </w:rPr>
            <w:t>(</w:t>
          </w:r>
          <w:r w:rsidR="002469B7">
            <w:rPr>
              <w:rFonts w:ascii="Arial" w:hAnsi="Arial" w:cs="Arial"/>
              <w:sz w:val="16"/>
              <w:szCs w:val="16"/>
            </w:rPr>
            <w:t>REV</w:t>
          </w:r>
          <w:r w:rsidR="003B39E4">
            <w:rPr>
              <w:rFonts w:ascii="Arial" w:hAnsi="Arial" w:cs="Arial"/>
              <w:sz w:val="16"/>
              <w:szCs w:val="16"/>
            </w:rPr>
            <w:t>7</w:t>
          </w:r>
          <w:r w:rsidR="005B5030">
            <w:rPr>
              <w:rFonts w:ascii="Arial" w:hAnsi="Arial" w:cs="Arial"/>
              <w:sz w:val="16"/>
              <w:szCs w:val="16"/>
            </w:rPr>
            <w:t>/1</w:t>
          </w:r>
          <w:r w:rsidR="003B39E4">
            <w:rPr>
              <w:rFonts w:ascii="Arial" w:hAnsi="Arial" w:cs="Arial"/>
              <w:sz w:val="16"/>
              <w:szCs w:val="16"/>
            </w:rPr>
            <w:t>6</w:t>
          </w:r>
          <w:r w:rsidR="009729BB" w:rsidRPr="006A0EB5">
            <w:rPr>
              <w:rFonts w:ascii="Arial" w:hAnsi="Arial" w:cs="Arial"/>
              <w:sz w:val="16"/>
              <w:szCs w:val="16"/>
            </w:rPr>
            <w:t>)</w:t>
          </w:r>
        </w:p>
      </w:tc>
    </w:tr>
  </w:tbl>
  <w:p w:rsidR="002D08E8" w:rsidRPr="00B73D6D" w:rsidRDefault="002D08E8" w:rsidP="009729BB">
    <w:pPr>
      <w:pStyle w:val="Footer"/>
      <w:ind w:left="-90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4C13" w:rsidRDefault="001A4C13">
      <w:r>
        <w:separator/>
      </w:r>
    </w:p>
  </w:footnote>
  <w:footnote w:type="continuationSeparator" w:id="0">
    <w:p w:rsidR="001A4C13" w:rsidRDefault="001A4C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2C3" w:rsidRDefault="008242C3" w:rsidP="007D3D5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B29"/>
    <w:multiLevelType w:val="hybridMultilevel"/>
    <w:tmpl w:val="3A7E4998"/>
    <w:lvl w:ilvl="0" w:tplc="0468494C">
      <w:numFmt w:val="bullet"/>
      <w:lvlText w:val=""/>
      <w:lvlJc w:val="left"/>
      <w:pPr>
        <w:tabs>
          <w:tab w:val="num" w:pos="570"/>
        </w:tabs>
        <w:ind w:left="57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90"/>
        </w:tabs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30"/>
        </w:tabs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50"/>
        </w:tabs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70"/>
        </w:tabs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90"/>
        </w:tabs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10"/>
        </w:tabs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30"/>
        </w:tabs>
        <w:ind w:left="6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v+OjRulkjH1+w99NVbObifoTOpM=" w:salt="3IIVWbsTCAISbG8UCPIgwA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13E"/>
    <w:rsid w:val="000049EC"/>
    <w:rsid w:val="00015800"/>
    <w:rsid w:val="0003366C"/>
    <w:rsid w:val="00063E7C"/>
    <w:rsid w:val="000715CD"/>
    <w:rsid w:val="00073631"/>
    <w:rsid w:val="0008443C"/>
    <w:rsid w:val="00084801"/>
    <w:rsid w:val="0008652F"/>
    <w:rsid w:val="000920B8"/>
    <w:rsid w:val="000A6742"/>
    <w:rsid w:val="000E66F6"/>
    <w:rsid w:val="000F1AF1"/>
    <w:rsid w:val="00101D75"/>
    <w:rsid w:val="0013038A"/>
    <w:rsid w:val="00131784"/>
    <w:rsid w:val="00132289"/>
    <w:rsid w:val="00140EF3"/>
    <w:rsid w:val="001430C3"/>
    <w:rsid w:val="00150767"/>
    <w:rsid w:val="00191D2C"/>
    <w:rsid w:val="00197806"/>
    <w:rsid w:val="001A4C13"/>
    <w:rsid w:val="001B15DB"/>
    <w:rsid w:val="001B1E78"/>
    <w:rsid w:val="001B6903"/>
    <w:rsid w:val="001D53F6"/>
    <w:rsid w:val="001F2B0A"/>
    <w:rsid w:val="002006AA"/>
    <w:rsid w:val="00223CB6"/>
    <w:rsid w:val="0023467F"/>
    <w:rsid w:val="002469B7"/>
    <w:rsid w:val="002D08E8"/>
    <w:rsid w:val="002D483D"/>
    <w:rsid w:val="002E3C65"/>
    <w:rsid w:val="002F1BE5"/>
    <w:rsid w:val="002F750C"/>
    <w:rsid w:val="00312F69"/>
    <w:rsid w:val="00321ADB"/>
    <w:rsid w:val="003716AF"/>
    <w:rsid w:val="00377BEE"/>
    <w:rsid w:val="00386F12"/>
    <w:rsid w:val="00396D2F"/>
    <w:rsid w:val="0039704D"/>
    <w:rsid w:val="003A2584"/>
    <w:rsid w:val="003B038A"/>
    <w:rsid w:val="003B39E4"/>
    <w:rsid w:val="003F4736"/>
    <w:rsid w:val="003F67C8"/>
    <w:rsid w:val="00477875"/>
    <w:rsid w:val="004A369F"/>
    <w:rsid w:val="004A47B0"/>
    <w:rsid w:val="004C5A56"/>
    <w:rsid w:val="004E5A63"/>
    <w:rsid w:val="004F07C9"/>
    <w:rsid w:val="004F281B"/>
    <w:rsid w:val="0051126F"/>
    <w:rsid w:val="00521E5D"/>
    <w:rsid w:val="005333C3"/>
    <w:rsid w:val="00563B1D"/>
    <w:rsid w:val="00573FE9"/>
    <w:rsid w:val="00592B33"/>
    <w:rsid w:val="0059732F"/>
    <w:rsid w:val="005B5030"/>
    <w:rsid w:val="005C5757"/>
    <w:rsid w:val="00631DFC"/>
    <w:rsid w:val="00641A6B"/>
    <w:rsid w:val="00656C6D"/>
    <w:rsid w:val="00664255"/>
    <w:rsid w:val="00670CB9"/>
    <w:rsid w:val="00673276"/>
    <w:rsid w:val="00684F1B"/>
    <w:rsid w:val="006934D3"/>
    <w:rsid w:val="006A0EB5"/>
    <w:rsid w:val="006C71CD"/>
    <w:rsid w:val="006D228B"/>
    <w:rsid w:val="006D7368"/>
    <w:rsid w:val="006E2386"/>
    <w:rsid w:val="006F4014"/>
    <w:rsid w:val="007103CF"/>
    <w:rsid w:val="00725D1B"/>
    <w:rsid w:val="00770B82"/>
    <w:rsid w:val="007A113E"/>
    <w:rsid w:val="007D3D54"/>
    <w:rsid w:val="007E1824"/>
    <w:rsid w:val="007F45C5"/>
    <w:rsid w:val="00823CF5"/>
    <w:rsid w:val="00823F45"/>
    <w:rsid w:val="008242C3"/>
    <w:rsid w:val="00831179"/>
    <w:rsid w:val="008363E8"/>
    <w:rsid w:val="00856788"/>
    <w:rsid w:val="0086788B"/>
    <w:rsid w:val="00870012"/>
    <w:rsid w:val="00871C7F"/>
    <w:rsid w:val="00893944"/>
    <w:rsid w:val="008C5DFC"/>
    <w:rsid w:val="008D44D4"/>
    <w:rsid w:val="008E4D23"/>
    <w:rsid w:val="008F447E"/>
    <w:rsid w:val="0090048D"/>
    <w:rsid w:val="0090698C"/>
    <w:rsid w:val="00921B9A"/>
    <w:rsid w:val="00923494"/>
    <w:rsid w:val="00927EF1"/>
    <w:rsid w:val="009318E7"/>
    <w:rsid w:val="00946660"/>
    <w:rsid w:val="00954DCE"/>
    <w:rsid w:val="009729BB"/>
    <w:rsid w:val="0097493D"/>
    <w:rsid w:val="009759ED"/>
    <w:rsid w:val="009866E2"/>
    <w:rsid w:val="009B7677"/>
    <w:rsid w:val="00A0278B"/>
    <w:rsid w:val="00AC3F09"/>
    <w:rsid w:val="00B13FF5"/>
    <w:rsid w:val="00B43AB0"/>
    <w:rsid w:val="00B73D6D"/>
    <w:rsid w:val="00B95404"/>
    <w:rsid w:val="00BB1765"/>
    <w:rsid w:val="00BB6BDC"/>
    <w:rsid w:val="00BC068A"/>
    <w:rsid w:val="00BC18EE"/>
    <w:rsid w:val="00BD3429"/>
    <w:rsid w:val="00BE0CC9"/>
    <w:rsid w:val="00C402A7"/>
    <w:rsid w:val="00C4485E"/>
    <w:rsid w:val="00C76D53"/>
    <w:rsid w:val="00C91618"/>
    <w:rsid w:val="00C918ED"/>
    <w:rsid w:val="00CA2259"/>
    <w:rsid w:val="00D0559C"/>
    <w:rsid w:val="00D36CCA"/>
    <w:rsid w:val="00D57490"/>
    <w:rsid w:val="00D62D7C"/>
    <w:rsid w:val="00DA3A1F"/>
    <w:rsid w:val="00DB2D2D"/>
    <w:rsid w:val="00DB645B"/>
    <w:rsid w:val="00DC0C9F"/>
    <w:rsid w:val="00DC171B"/>
    <w:rsid w:val="00DC3657"/>
    <w:rsid w:val="00DE5449"/>
    <w:rsid w:val="00DE7530"/>
    <w:rsid w:val="00DF2042"/>
    <w:rsid w:val="00E220A5"/>
    <w:rsid w:val="00E30B4F"/>
    <w:rsid w:val="00E34B25"/>
    <w:rsid w:val="00E41CB8"/>
    <w:rsid w:val="00E56C75"/>
    <w:rsid w:val="00E663C8"/>
    <w:rsid w:val="00E67F82"/>
    <w:rsid w:val="00E758F5"/>
    <w:rsid w:val="00EC4FB0"/>
    <w:rsid w:val="00EE48EB"/>
    <w:rsid w:val="00EF2083"/>
    <w:rsid w:val="00F02BAB"/>
    <w:rsid w:val="00F351FC"/>
    <w:rsid w:val="00F37901"/>
    <w:rsid w:val="00F55EDC"/>
    <w:rsid w:val="00F75B33"/>
    <w:rsid w:val="00F75BC4"/>
    <w:rsid w:val="00F919B1"/>
    <w:rsid w:val="00F92E45"/>
    <w:rsid w:val="00FC3CD6"/>
    <w:rsid w:val="00FC3DCE"/>
    <w:rsid w:val="00FD5E47"/>
    <w:rsid w:val="00FF32E2"/>
    <w:rsid w:val="00FF7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C5A5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B15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B73D6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73D6D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76D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C5A5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B15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B73D6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73D6D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76D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cd_icpc100a</Template>
  <TotalTime>0</TotalTime>
  <Pages>1</Pages>
  <Words>563</Words>
  <Characters>3214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MISSOURI DEPARTMENT OF SOCIAL SERVICES</vt:lpstr>
    </vt:vector>
  </TitlesOfParts>
  <Company>Missouri Department of Social Services</Company>
  <LinksUpToDate>false</LinksUpToDate>
  <CharactersWithSpaces>3770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MISSOURI DEPARTMENT OF SOCIAL SERVICES</dc:title>
  <dc:creator>roetuwb</dc:creator>
  <cp:lastModifiedBy>DSS-CD</cp:lastModifiedBy>
  <cp:revision>2</cp:revision>
  <cp:lastPrinted>2007-06-11T21:34:00Z</cp:lastPrinted>
  <dcterms:created xsi:type="dcterms:W3CDTF">2016-07-07T20:37:00Z</dcterms:created>
  <dcterms:modified xsi:type="dcterms:W3CDTF">2016-07-07T20:37:00Z</dcterms:modified>
</cp:coreProperties>
</file>