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FEA" w:rsidRPr="002F4295" w:rsidRDefault="007B5FEA" w:rsidP="005C4418">
      <w:pPr>
        <w:pStyle w:val="Footer"/>
        <w:tabs>
          <w:tab w:val="clear" w:pos="4320"/>
          <w:tab w:val="clear" w:pos="8640"/>
        </w:tabs>
        <w:jc w:val="center"/>
        <w:rPr>
          <w:rFonts w:ascii="Cambria" w:hAnsi="Cambria" w:cs="Tahoma"/>
          <w:sz w:val="20"/>
          <w:szCs w:val="20"/>
        </w:rPr>
      </w:pPr>
    </w:p>
    <w:p w:rsidR="005C4418" w:rsidRPr="00A25568" w:rsidRDefault="008A6AD4" w:rsidP="0059621F">
      <w:pPr>
        <w:pStyle w:val="Footer"/>
        <w:tabs>
          <w:tab w:val="clear" w:pos="4320"/>
          <w:tab w:val="clear" w:pos="8640"/>
        </w:tabs>
        <w:jc w:val="center"/>
        <w:rPr>
          <w:rFonts w:ascii="Arial" w:hAnsi="Arial" w:cs="Arial"/>
          <w:b/>
          <w:sz w:val="22"/>
          <w:szCs w:val="22"/>
        </w:rPr>
      </w:pPr>
      <w:r w:rsidRPr="008A6AD4">
        <w:rPr>
          <w:rFonts w:ascii="Arial" w:hAnsi="Arial" w:cs="Arial"/>
          <w:b/>
          <w:sz w:val="22"/>
          <w:szCs w:val="22"/>
        </w:rPr>
        <w:t xml:space="preserve">Local Collaboration </w:t>
      </w:r>
      <w:r w:rsidR="007B20D7">
        <w:rPr>
          <w:rFonts w:ascii="Arial" w:hAnsi="Arial" w:cs="Arial"/>
          <w:b/>
          <w:sz w:val="22"/>
          <w:szCs w:val="22"/>
        </w:rPr>
        <w:t>Plan</w:t>
      </w:r>
      <w:r w:rsidR="002B61C9">
        <w:rPr>
          <w:rFonts w:ascii="Arial" w:hAnsi="Arial" w:cs="Arial"/>
          <w:b/>
          <w:sz w:val="22"/>
          <w:szCs w:val="22"/>
        </w:rPr>
        <w:t xml:space="preserve"> </w:t>
      </w:r>
    </w:p>
    <w:bookmarkStart w:id="0" w:name="Text4"/>
    <w:p w:rsidR="0059621F" w:rsidRPr="00A25568" w:rsidRDefault="000F5530" w:rsidP="0059621F">
      <w:pPr>
        <w:pStyle w:val="Footer"/>
        <w:tabs>
          <w:tab w:val="clear" w:pos="4320"/>
          <w:tab w:val="clear" w:pos="864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default w:val="County"/>
            </w:textInput>
          </w:ffData>
        </w:fldChar>
      </w:r>
      <w:r w:rsidR="007F4AA9">
        <w:rPr>
          <w:rFonts w:ascii="Arial" w:hAnsi="Arial" w:cs="Arial"/>
          <w:b/>
          <w:sz w:val="22"/>
          <w:szCs w:val="22"/>
        </w:rPr>
        <w:instrText xml:space="preserve"> FORMTEXT </w:instrTex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fldChar w:fldCharType="separate"/>
      </w:r>
      <w:r w:rsidR="007F4AA9">
        <w:rPr>
          <w:rFonts w:ascii="Arial" w:hAnsi="Arial" w:cs="Arial"/>
          <w:b/>
          <w:noProof/>
          <w:sz w:val="22"/>
          <w:szCs w:val="22"/>
        </w:rPr>
        <w:t>County</w:t>
      </w:r>
      <w:r>
        <w:rPr>
          <w:rFonts w:ascii="Arial" w:hAnsi="Arial" w:cs="Arial"/>
          <w:b/>
          <w:sz w:val="22"/>
          <w:szCs w:val="22"/>
        </w:rPr>
        <w:fldChar w:fldCharType="end"/>
      </w:r>
      <w:bookmarkEnd w:id="0"/>
      <w:r w:rsidR="008A6AD4" w:rsidRPr="008A6AD4">
        <w:rPr>
          <w:rFonts w:ascii="Arial" w:hAnsi="Arial" w:cs="Arial"/>
          <w:b/>
          <w:sz w:val="22"/>
          <w:szCs w:val="22"/>
        </w:rPr>
        <w:t xml:space="preserve"> Children’s Division Office</w:t>
      </w:r>
    </w:p>
    <w:p w:rsidR="0059621F" w:rsidRPr="00A25568" w:rsidRDefault="008A6AD4" w:rsidP="0059621F">
      <w:pPr>
        <w:pStyle w:val="Footer"/>
        <w:tabs>
          <w:tab w:val="clear" w:pos="4320"/>
          <w:tab w:val="clear" w:pos="8640"/>
        </w:tabs>
        <w:jc w:val="center"/>
        <w:rPr>
          <w:rFonts w:ascii="Arial" w:hAnsi="Arial" w:cs="Arial"/>
          <w:b/>
          <w:sz w:val="22"/>
          <w:szCs w:val="22"/>
        </w:rPr>
      </w:pPr>
      <w:r w:rsidRPr="008A6AD4">
        <w:rPr>
          <w:rFonts w:ascii="Arial" w:hAnsi="Arial" w:cs="Arial"/>
          <w:b/>
          <w:sz w:val="22"/>
          <w:szCs w:val="22"/>
        </w:rPr>
        <w:t>And</w:t>
      </w:r>
    </w:p>
    <w:bookmarkStart w:id="1" w:name="Text3"/>
    <w:p w:rsidR="0059621F" w:rsidRPr="00A25568" w:rsidRDefault="000F5530" w:rsidP="0059621F">
      <w:pPr>
        <w:pStyle w:val="Footer"/>
        <w:tabs>
          <w:tab w:val="clear" w:pos="4320"/>
          <w:tab w:val="clear" w:pos="864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Name"/>
            </w:textInput>
          </w:ffData>
        </w:fldChar>
      </w:r>
      <w:r w:rsidR="007F4AA9">
        <w:rPr>
          <w:rFonts w:ascii="Arial" w:hAnsi="Arial" w:cs="Arial"/>
          <w:b/>
          <w:sz w:val="22"/>
          <w:szCs w:val="22"/>
        </w:rPr>
        <w:instrText xml:space="preserve"> FORMTEXT </w:instrTex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fldChar w:fldCharType="separate"/>
      </w:r>
      <w:r w:rsidR="007F4AA9">
        <w:rPr>
          <w:rFonts w:ascii="Arial" w:hAnsi="Arial" w:cs="Arial"/>
          <w:b/>
          <w:noProof/>
          <w:sz w:val="22"/>
          <w:szCs w:val="22"/>
        </w:rPr>
        <w:t>Name</w:t>
      </w:r>
      <w:r>
        <w:rPr>
          <w:rFonts w:ascii="Arial" w:hAnsi="Arial" w:cs="Arial"/>
          <w:b/>
          <w:sz w:val="22"/>
          <w:szCs w:val="22"/>
        </w:rPr>
        <w:fldChar w:fldCharType="end"/>
      </w:r>
      <w:bookmarkEnd w:id="1"/>
      <w:r w:rsidR="008A6AD4" w:rsidRPr="008A6AD4">
        <w:rPr>
          <w:rFonts w:ascii="Arial" w:hAnsi="Arial" w:cs="Arial"/>
          <w:b/>
          <w:sz w:val="22"/>
          <w:szCs w:val="22"/>
        </w:rPr>
        <w:t xml:space="preserve"> Head Start</w:t>
      </w:r>
    </w:p>
    <w:p w:rsidR="00BC07FE" w:rsidRPr="00A25568" w:rsidRDefault="00BC07FE" w:rsidP="0059621F">
      <w:pPr>
        <w:pStyle w:val="Footer"/>
        <w:tabs>
          <w:tab w:val="clear" w:pos="4320"/>
          <w:tab w:val="clear" w:pos="8640"/>
        </w:tabs>
        <w:jc w:val="center"/>
        <w:rPr>
          <w:rFonts w:ascii="Arial" w:hAnsi="Arial" w:cs="Arial"/>
          <w:sz w:val="22"/>
          <w:szCs w:val="22"/>
        </w:rPr>
      </w:pPr>
    </w:p>
    <w:p w:rsidR="00BC07FE" w:rsidRDefault="008A6AD4" w:rsidP="00BC07FE">
      <w:pPr>
        <w:pStyle w:val="Footer"/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8A6AD4">
        <w:rPr>
          <w:rFonts w:ascii="Arial" w:hAnsi="Arial" w:cs="Arial"/>
          <w:sz w:val="22"/>
          <w:szCs w:val="22"/>
          <w:u w:val="single"/>
        </w:rPr>
        <w:t>Purpose Statement</w:t>
      </w:r>
    </w:p>
    <w:p w:rsidR="005D1AB1" w:rsidRDefault="000865EA" w:rsidP="007F4C17">
      <w:pPr>
        <w:ind w:left="360"/>
        <w:rPr>
          <w:rFonts w:ascii="Arial" w:hAnsi="Arial" w:cs="Arial"/>
        </w:rPr>
      </w:pPr>
      <w:r w:rsidRPr="007F4C17">
        <w:rPr>
          <w:rFonts w:ascii="Arial" w:hAnsi="Arial" w:cs="Arial"/>
        </w:rPr>
        <w:t xml:space="preserve">The purpose of this agreement is to ensure effective collaboration between </w:t>
      </w:r>
      <w:bookmarkStart w:id="2" w:name="Text5"/>
      <w:r w:rsidR="000F5530" w:rsidRPr="007F4C17">
        <w:rPr>
          <w:rFonts w:ascii="Arial" w:hAnsi="Arial" w:cs="Arial"/>
        </w:rPr>
        <w:fldChar w:fldCharType="begin">
          <w:ffData>
            <w:name w:val="Text5"/>
            <w:enabled/>
            <w:calcOnExit w:val="0"/>
            <w:textInput>
              <w:default w:val="(County)"/>
            </w:textInput>
          </w:ffData>
        </w:fldChar>
      </w:r>
      <w:r w:rsidR="007F4AA9" w:rsidRPr="007F4C17">
        <w:rPr>
          <w:rFonts w:ascii="Arial" w:hAnsi="Arial" w:cs="Arial"/>
        </w:rPr>
        <w:instrText xml:space="preserve"> FORMTEXT </w:instrText>
      </w:r>
      <w:r w:rsidR="000F5530" w:rsidRPr="007F4C17">
        <w:rPr>
          <w:rFonts w:ascii="Arial" w:hAnsi="Arial" w:cs="Arial"/>
        </w:rPr>
      </w:r>
      <w:r w:rsidR="000F5530" w:rsidRPr="007F4C17">
        <w:rPr>
          <w:rFonts w:ascii="Arial" w:hAnsi="Arial" w:cs="Arial"/>
        </w:rPr>
        <w:fldChar w:fldCharType="separate"/>
      </w:r>
      <w:r w:rsidR="007F4AA9" w:rsidRPr="007F4C17">
        <w:rPr>
          <w:rFonts w:ascii="Arial" w:hAnsi="Arial" w:cs="Arial"/>
        </w:rPr>
        <w:t>(County)</w:t>
      </w:r>
      <w:r w:rsidR="000F5530" w:rsidRPr="007F4C17">
        <w:rPr>
          <w:rFonts w:ascii="Arial" w:hAnsi="Arial" w:cs="Arial"/>
        </w:rPr>
        <w:fldChar w:fldCharType="end"/>
      </w:r>
      <w:bookmarkEnd w:id="2"/>
      <w:r w:rsidR="007F4AA9" w:rsidRPr="007F4C17">
        <w:rPr>
          <w:rFonts w:ascii="Arial" w:hAnsi="Arial" w:cs="Arial"/>
        </w:rPr>
        <w:t xml:space="preserve"> </w:t>
      </w:r>
      <w:r w:rsidRPr="007F4C17">
        <w:rPr>
          <w:rFonts w:ascii="Arial" w:hAnsi="Arial" w:cs="Arial"/>
        </w:rPr>
        <w:t xml:space="preserve">Children’s Division Office and </w:t>
      </w:r>
      <w:bookmarkStart w:id="3" w:name="Text6"/>
      <w:r w:rsidR="000F5530" w:rsidRPr="007F4C17">
        <w:rPr>
          <w:rFonts w:ascii="Arial" w:hAnsi="Arial" w:cs="Arial"/>
        </w:rPr>
        <w:fldChar w:fldCharType="begin">
          <w:ffData>
            <w:name w:val="Text6"/>
            <w:enabled/>
            <w:calcOnExit w:val="0"/>
            <w:textInput>
              <w:default w:val="(Name)"/>
            </w:textInput>
          </w:ffData>
        </w:fldChar>
      </w:r>
      <w:r w:rsidR="007F4AA9" w:rsidRPr="007F4C17">
        <w:rPr>
          <w:rFonts w:ascii="Arial" w:hAnsi="Arial" w:cs="Arial"/>
        </w:rPr>
        <w:instrText xml:space="preserve"> FORMTEXT </w:instrText>
      </w:r>
      <w:r w:rsidR="000F5530" w:rsidRPr="007F4C17">
        <w:rPr>
          <w:rFonts w:ascii="Arial" w:hAnsi="Arial" w:cs="Arial"/>
        </w:rPr>
      </w:r>
      <w:r w:rsidR="000F5530" w:rsidRPr="007F4C17">
        <w:rPr>
          <w:rFonts w:ascii="Arial" w:hAnsi="Arial" w:cs="Arial"/>
        </w:rPr>
        <w:fldChar w:fldCharType="separate"/>
      </w:r>
      <w:r w:rsidR="007F4AA9" w:rsidRPr="007F4C17">
        <w:rPr>
          <w:rFonts w:ascii="Arial" w:hAnsi="Arial" w:cs="Arial"/>
        </w:rPr>
        <w:t>(Name)</w:t>
      </w:r>
      <w:r w:rsidR="000F5530" w:rsidRPr="007F4C17">
        <w:rPr>
          <w:rFonts w:ascii="Arial" w:hAnsi="Arial" w:cs="Arial"/>
        </w:rPr>
        <w:fldChar w:fldCharType="end"/>
      </w:r>
      <w:bookmarkEnd w:id="3"/>
      <w:r w:rsidRPr="007F4C17">
        <w:rPr>
          <w:rFonts w:ascii="Arial" w:hAnsi="Arial" w:cs="Arial"/>
        </w:rPr>
        <w:t xml:space="preserve"> Head Start.  </w:t>
      </w:r>
      <w:r w:rsidR="007F4C17" w:rsidRPr="007F4C17">
        <w:rPr>
          <w:rFonts w:ascii="Arial" w:hAnsi="Arial" w:cs="Arial"/>
        </w:rPr>
        <w:t>For the purpose of this document, Head Start includes both Early Head Start and Head Start</w:t>
      </w:r>
    </w:p>
    <w:p w:rsidR="005D1AB1" w:rsidRDefault="005D1AB1" w:rsidP="005D1AB1">
      <w:pPr>
        <w:pStyle w:val="Footer"/>
        <w:ind w:left="360"/>
        <w:jc w:val="both"/>
        <w:rPr>
          <w:rFonts w:ascii="Arial" w:hAnsi="Arial" w:cs="Arial"/>
          <w:sz w:val="22"/>
          <w:szCs w:val="22"/>
        </w:rPr>
      </w:pPr>
    </w:p>
    <w:p w:rsidR="000865EA" w:rsidRDefault="005D1AB1" w:rsidP="000865EA">
      <w:pPr>
        <w:pStyle w:val="Footer"/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5D1AB1">
        <w:rPr>
          <w:rFonts w:ascii="Arial" w:hAnsi="Arial" w:cs="Arial"/>
          <w:sz w:val="22"/>
          <w:szCs w:val="22"/>
          <w:u w:val="single"/>
        </w:rPr>
        <w:t>Mutual Benefits</w:t>
      </w:r>
    </w:p>
    <w:p w:rsidR="005D1AB1" w:rsidRPr="005D1AB1" w:rsidRDefault="00B63ECB" w:rsidP="005D1AB1">
      <w:pPr>
        <w:pStyle w:val="Footer"/>
        <w:numPr>
          <w:ilvl w:val="0"/>
          <w:numId w:val="39"/>
        </w:num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Reinforces the Head Start commitment in serving abused and neglected children.</w:t>
      </w:r>
    </w:p>
    <w:p w:rsidR="005D1AB1" w:rsidRPr="005D1AB1" w:rsidRDefault="004D2F41" w:rsidP="005D1AB1">
      <w:pPr>
        <w:pStyle w:val="Footer"/>
        <w:numPr>
          <w:ilvl w:val="0"/>
          <w:numId w:val="39"/>
        </w:num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Assists Head Start agencies in taking an active role in community planning to encourage strong communication, cooperation</w:t>
      </w:r>
      <w:r w:rsidR="001C1D0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and the sharing of information with community partners.</w:t>
      </w:r>
    </w:p>
    <w:p w:rsidR="005D1AB1" w:rsidRPr="005D1AB1" w:rsidRDefault="004D2F41" w:rsidP="005D1AB1">
      <w:pPr>
        <w:pStyle w:val="Footer"/>
        <w:numPr>
          <w:ilvl w:val="0"/>
          <w:numId w:val="39"/>
        </w:num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Assist</w:t>
      </w:r>
      <w:r w:rsidR="00343FA8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the Children’s Division in establishing and maintaining </w:t>
      </w:r>
      <w:r w:rsidR="00B63ECB">
        <w:rPr>
          <w:rFonts w:ascii="Arial" w:hAnsi="Arial" w:cs="Arial"/>
          <w:sz w:val="22"/>
          <w:szCs w:val="22"/>
        </w:rPr>
        <w:t>community partnerships</w:t>
      </w:r>
      <w:r w:rsidR="00BF102D">
        <w:rPr>
          <w:rFonts w:ascii="Arial" w:hAnsi="Arial" w:cs="Arial"/>
          <w:sz w:val="22"/>
          <w:szCs w:val="22"/>
        </w:rPr>
        <w:t xml:space="preserve"> and enhancing its service delivery</w:t>
      </w:r>
      <w:r w:rsidR="00B63E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as required by Council of Accreditation (COA) </w:t>
      </w:r>
      <w:r w:rsidR="00B63ECB">
        <w:rPr>
          <w:rFonts w:ascii="Arial" w:hAnsi="Arial" w:cs="Arial"/>
          <w:sz w:val="22"/>
          <w:szCs w:val="22"/>
        </w:rPr>
        <w:t>standards</w:t>
      </w:r>
      <w:r>
        <w:rPr>
          <w:rFonts w:ascii="Arial" w:hAnsi="Arial" w:cs="Arial"/>
          <w:sz w:val="22"/>
          <w:szCs w:val="22"/>
        </w:rPr>
        <w:t xml:space="preserve"> and as outlined in the Missouri’s Program Improvement Plan (PIP)</w:t>
      </w:r>
      <w:r w:rsidR="00B63ECB">
        <w:rPr>
          <w:rFonts w:ascii="Arial" w:hAnsi="Arial" w:cs="Arial"/>
          <w:sz w:val="22"/>
          <w:szCs w:val="22"/>
        </w:rPr>
        <w:t>.</w:t>
      </w:r>
    </w:p>
    <w:p w:rsidR="005D1AB1" w:rsidRDefault="005D1AB1" w:rsidP="005D1AB1">
      <w:pPr>
        <w:pStyle w:val="Footer"/>
        <w:jc w:val="both"/>
        <w:rPr>
          <w:rFonts w:ascii="Arial" w:hAnsi="Arial" w:cs="Arial"/>
          <w:sz w:val="22"/>
          <w:szCs w:val="22"/>
          <w:u w:val="single"/>
        </w:rPr>
      </w:pPr>
    </w:p>
    <w:p w:rsidR="000865EA" w:rsidRDefault="004D2F41" w:rsidP="00BC07FE">
      <w:pPr>
        <w:pStyle w:val="Footer"/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Collaboration Agreement</w:t>
      </w:r>
    </w:p>
    <w:p w:rsidR="00667EA6" w:rsidRDefault="005C2961">
      <w:pPr>
        <w:pStyle w:val="Footer"/>
        <w:tabs>
          <w:tab w:val="clear" w:pos="4320"/>
          <w:tab w:val="clear" w:pos="864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8A6AD4">
        <w:rPr>
          <w:rFonts w:ascii="Arial" w:hAnsi="Arial" w:cs="Arial"/>
          <w:b/>
          <w:sz w:val="22"/>
          <w:szCs w:val="22"/>
        </w:rPr>
        <w:t>Joint Responsibilities:</w:t>
      </w:r>
    </w:p>
    <w:p w:rsidR="005C2961" w:rsidRPr="00A25568" w:rsidRDefault="005C2961" w:rsidP="005C2961">
      <w:pPr>
        <w:pStyle w:val="Footer"/>
        <w:jc w:val="both"/>
        <w:rPr>
          <w:rFonts w:ascii="Arial" w:hAnsi="Arial" w:cs="Arial"/>
          <w:sz w:val="22"/>
          <w:szCs w:val="22"/>
        </w:rPr>
      </w:pPr>
    </w:p>
    <w:p w:rsidR="00FB0BAC" w:rsidRPr="00FB0BAC" w:rsidRDefault="00FB0BAC" w:rsidP="009C4598">
      <w:pPr>
        <w:pStyle w:val="Default"/>
        <w:numPr>
          <w:ilvl w:val="0"/>
          <w:numId w:val="37"/>
        </w:numPr>
        <w:tabs>
          <w:tab w:val="clear" w:pos="360"/>
          <w:tab w:val="num" w:pos="720"/>
        </w:tabs>
        <w:ind w:left="720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Establish</w:t>
      </w:r>
      <w:r w:rsidRPr="00FB0BAC">
        <w:rPr>
          <w:bCs/>
          <w:color w:val="auto"/>
          <w:sz w:val="22"/>
          <w:szCs w:val="22"/>
        </w:rPr>
        <w:t xml:space="preserve"> a referral process to Head Start agencies tha</w:t>
      </w:r>
      <w:r w:rsidR="009C4598">
        <w:rPr>
          <w:bCs/>
          <w:color w:val="auto"/>
          <w:sz w:val="22"/>
          <w:szCs w:val="22"/>
        </w:rPr>
        <w:t xml:space="preserve">t is amenable to both the local </w:t>
      </w:r>
      <w:r w:rsidRPr="00FB0BAC">
        <w:rPr>
          <w:bCs/>
          <w:color w:val="auto"/>
          <w:sz w:val="22"/>
          <w:szCs w:val="22"/>
        </w:rPr>
        <w:t>Children’s Division and Head Start program.</w:t>
      </w:r>
    </w:p>
    <w:p w:rsidR="005C2961" w:rsidRPr="00A25568" w:rsidRDefault="005C2961" w:rsidP="009C4598">
      <w:pPr>
        <w:pStyle w:val="Footer"/>
        <w:numPr>
          <w:ilvl w:val="0"/>
          <w:numId w:val="37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8A6AD4">
        <w:rPr>
          <w:rFonts w:ascii="Arial" w:hAnsi="Arial" w:cs="Arial"/>
          <w:sz w:val="22"/>
          <w:szCs w:val="22"/>
        </w:rPr>
        <w:t>Establish cross training opportunities to include agency overviews and topics of mutual interest, such as working with high-need families, administering child and family assessment instruments, and the responsibilities of mandated reporters.</w:t>
      </w:r>
    </w:p>
    <w:p w:rsidR="005C2961" w:rsidRPr="00A25568" w:rsidRDefault="005C2961" w:rsidP="005C2961">
      <w:pPr>
        <w:pStyle w:val="Footer"/>
        <w:numPr>
          <w:ilvl w:val="0"/>
          <w:numId w:val="37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8A6AD4">
        <w:rPr>
          <w:rFonts w:ascii="Arial" w:hAnsi="Arial" w:cs="Arial"/>
          <w:sz w:val="22"/>
          <w:szCs w:val="22"/>
        </w:rPr>
        <w:t>Partners to conduct community outreach to other community agencies supporting children and families.</w:t>
      </w:r>
    </w:p>
    <w:p w:rsidR="005C2961" w:rsidRPr="00A25568" w:rsidRDefault="005C2961" w:rsidP="005C2961">
      <w:pPr>
        <w:pStyle w:val="Footer"/>
        <w:tabs>
          <w:tab w:val="clear" w:pos="4320"/>
          <w:tab w:val="clear" w:pos="8640"/>
        </w:tabs>
        <w:ind w:left="360" w:hanging="360"/>
        <w:jc w:val="both"/>
        <w:rPr>
          <w:rFonts w:ascii="Arial" w:hAnsi="Arial" w:cs="Arial"/>
          <w:sz w:val="22"/>
          <w:szCs w:val="22"/>
        </w:rPr>
      </w:pPr>
      <w:r w:rsidRPr="008A6AD4">
        <w:rPr>
          <w:rFonts w:ascii="Arial" w:hAnsi="Arial" w:cs="Arial"/>
          <w:sz w:val="22"/>
          <w:szCs w:val="22"/>
        </w:rPr>
        <w:tab/>
      </w:r>
    </w:p>
    <w:p w:rsidR="005C2961" w:rsidRPr="00A25568" w:rsidRDefault="005C2961" w:rsidP="005C2961">
      <w:pPr>
        <w:pStyle w:val="Footer"/>
        <w:tabs>
          <w:tab w:val="clear" w:pos="4320"/>
          <w:tab w:val="clear" w:pos="864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8A6AD4">
        <w:rPr>
          <w:rFonts w:ascii="Arial" w:hAnsi="Arial" w:cs="Arial"/>
          <w:b/>
          <w:sz w:val="22"/>
          <w:szCs w:val="22"/>
        </w:rPr>
        <w:t>Liaison Responsibilities</w:t>
      </w:r>
    </w:p>
    <w:p w:rsidR="005C2961" w:rsidRPr="00A25568" w:rsidRDefault="005C2961" w:rsidP="005C2961">
      <w:pPr>
        <w:pStyle w:val="Foot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</w:p>
    <w:p w:rsidR="005C2961" w:rsidRPr="00A25568" w:rsidRDefault="005C2961" w:rsidP="005C2961">
      <w:pPr>
        <w:pStyle w:val="Footer"/>
        <w:tabs>
          <w:tab w:val="clear" w:pos="4320"/>
          <w:tab w:val="clear" w:pos="864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A6AD4">
        <w:rPr>
          <w:rFonts w:ascii="Arial" w:hAnsi="Arial" w:cs="Arial"/>
          <w:sz w:val="22"/>
          <w:szCs w:val="22"/>
        </w:rPr>
        <w:t xml:space="preserve">A liaison shall be identified by both the local Children’s Division office and the Head Start program.  The liaisons responsibilities </w:t>
      </w:r>
      <w:r>
        <w:rPr>
          <w:rFonts w:ascii="Arial" w:hAnsi="Arial" w:cs="Arial"/>
          <w:sz w:val="22"/>
          <w:szCs w:val="22"/>
        </w:rPr>
        <w:t xml:space="preserve">may </w:t>
      </w:r>
      <w:r w:rsidRPr="008A6AD4">
        <w:rPr>
          <w:rFonts w:ascii="Arial" w:hAnsi="Arial" w:cs="Arial"/>
          <w:sz w:val="22"/>
          <w:szCs w:val="22"/>
        </w:rPr>
        <w:t>include, but are not limited to:</w:t>
      </w:r>
    </w:p>
    <w:p w:rsidR="005C2961" w:rsidRPr="00A25568" w:rsidRDefault="005C2961" w:rsidP="005C2961">
      <w:pPr>
        <w:pStyle w:val="Foot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</w:p>
    <w:p w:rsidR="005C2961" w:rsidRPr="00A25568" w:rsidRDefault="005C2961" w:rsidP="005C2961">
      <w:pPr>
        <w:pStyle w:val="Footer"/>
        <w:numPr>
          <w:ilvl w:val="0"/>
          <w:numId w:val="38"/>
        </w:numPr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 w:rsidRPr="008A6AD4">
        <w:rPr>
          <w:rFonts w:ascii="Arial" w:hAnsi="Arial" w:cs="Arial"/>
          <w:sz w:val="22"/>
          <w:szCs w:val="22"/>
        </w:rPr>
        <w:t>Informing Children’s Division regarding the developmental progress of and services received by children in the custody, care, or supervision</w:t>
      </w:r>
      <w:r>
        <w:rPr>
          <w:rFonts w:ascii="Arial" w:hAnsi="Arial" w:cs="Arial"/>
          <w:sz w:val="22"/>
          <w:szCs w:val="22"/>
        </w:rPr>
        <w:t xml:space="preserve"> or receiving services </w:t>
      </w:r>
      <w:r w:rsidR="00937A57">
        <w:rPr>
          <w:rFonts w:ascii="Arial" w:hAnsi="Arial" w:cs="Arial"/>
          <w:sz w:val="22"/>
          <w:szCs w:val="22"/>
        </w:rPr>
        <w:t>from</w:t>
      </w:r>
      <w:r w:rsidR="00937A57" w:rsidRPr="008A6AD4">
        <w:rPr>
          <w:rFonts w:ascii="Arial" w:hAnsi="Arial" w:cs="Arial"/>
          <w:sz w:val="22"/>
          <w:szCs w:val="22"/>
        </w:rPr>
        <w:t xml:space="preserve"> the</w:t>
      </w:r>
      <w:r w:rsidRPr="008A6AD4">
        <w:rPr>
          <w:rFonts w:ascii="Arial" w:hAnsi="Arial" w:cs="Arial"/>
          <w:sz w:val="22"/>
          <w:szCs w:val="22"/>
        </w:rPr>
        <w:t xml:space="preserve"> Children’s Division who are enrolled in Head Start.</w:t>
      </w:r>
    </w:p>
    <w:p w:rsidR="005C2961" w:rsidRPr="00A25568" w:rsidRDefault="005C2961" w:rsidP="005C2961">
      <w:pPr>
        <w:pStyle w:val="Footer"/>
        <w:numPr>
          <w:ilvl w:val="0"/>
          <w:numId w:val="38"/>
        </w:numPr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 w:rsidRPr="008A6AD4">
        <w:rPr>
          <w:rFonts w:ascii="Arial" w:hAnsi="Arial" w:cs="Arial"/>
          <w:sz w:val="22"/>
          <w:szCs w:val="22"/>
        </w:rPr>
        <w:t>Attending Family Support Team Meetings when requested and/or facilitating Head Start staff to attend these meetings.</w:t>
      </w:r>
    </w:p>
    <w:p w:rsidR="005C2961" w:rsidRPr="00A25568" w:rsidRDefault="005C2961" w:rsidP="005C2961">
      <w:pPr>
        <w:pStyle w:val="Footer"/>
        <w:numPr>
          <w:ilvl w:val="0"/>
          <w:numId w:val="38"/>
        </w:numPr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 w:rsidRPr="008A6AD4">
        <w:rPr>
          <w:rFonts w:ascii="Arial" w:hAnsi="Arial" w:cs="Arial"/>
          <w:sz w:val="22"/>
          <w:szCs w:val="22"/>
        </w:rPr>
        <w:t>Identifying goals for the Individualized Family Development Plan and working with families to develop appropriate interventions to support goal achievement.</w:t>
      </w:r>
    </w:p>
    <w:p w:rsidR="005C2961" w:rsidRPr="00A25568" w:rsidRDefault="005C2961" w:rsidP="005C2961">
      <w:pPr>
        <w:pStyle w:val="Footer"/>
        <w:numPr>
          <w:ilvl w:val="0"/>
          <w:numId w:val="38"/>
        </w:numPr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 w:rsidRPr="008A6AD4">
        <w:rPr>
          <w:rFonts w:ascii="Arial" w:hAnsi="Arial" w:cs="Arial"/>
          <w:sz w:val="22"/>
          <w:szCs w:val="22"/>
        </w:rPr>
        <w:t>Communicating regularly with the public child welfare agency and court staff about the developmental progress of and services received by</w:t>
      </w:r>
      <w:r>
        <w:rPr>
          <w:rFonts w:ascii="Arial" w:hAnsi="Arial" w:cs="Arial"/>
          <w:sz w:val="22"/>
          <w:szCs w:val="22"/>
        </w:rPr>
        <w:t xml:space="preserve"> a</w:t>
      </w:r>
      <w:r w:rsidRPr="008A6AD4">
        <w:rPr>
          <w:rFonts w:ascii="Arial" w:hAnsi="Arial" w:cs="Arial"/>
          <w:sz w:val="22"/>
          <w:szCs w:val="22"/>
        </w:rPr>
        <w:t xml:space="preserve"> child</w:t>
      </w:r>
      <w:r>
        <w:rPr>
          <w:rFonts w:ascii="Arial" w:hAnsi="Arial" w:cs="Arial"/>
          <w:sz w:val="22"/>
          <w:szCs w:val="22"/>
        </w:rPr>
        <w:t xml:space="preserve"> involved with the Children’s Division</w:t>
      </w:r>
      <w:r w:rsidRPr="008A6AD4">
        <w:rPr>
          <w:rFonts w:ascii="Arial" w:hAnsi="Arial" w:cs="Arial"/>
          <w:sz w:val="22"/>
          <w:szCs w:val="22"/>
        </w:rPr>
        <w:t xml:space="preserve"> enrolled in Head Start.</w:t>
      </w:r>
    </w:p>
    <w:p w:rsidR="005C2961" w:rsidRDefault="005C2961" w:rsidP="005C2961">
      <w:pPr>
        <w:pStyle w:val="Footer"/>
        <w:numPr>
          <w:ilvl w:val="0"/>
          <w:numId w:val="38"/>
        </w:numPr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 w:rsidRPr="008A6AD4">
        <w:rPr>
          <w:rFonts w:ascii="Arial" w:hAnsi="Arial" w:cs="Arial"/>
          <w:sz w:val="22"/>
          <w:szCs w:val="22"/>
        </w:rPr>
        <w:lastRenderedPageBreak/>
        <w:t>Inviting local Children’s Division representatives to become community representatives on Policy Council, the Governing Board, the Health Services Advisory Committee, or other Head Start program advisory committees.</w:t>
      </w:r>
    </w:p>
    <w:p w:rsidR="00667EA6" w:rsidRPr="00937A57" w:rsidRDefault="005C2961" w:rsidP="00937A57">
      <w:pPr>
        <w:pStyle w:val="Footer"/>
        <w:numPr>
          <w:ilvl w:val="0"/>
          <w:numId w:val="38"/>
        </w:numPr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Inviting Head Start representatives to local Continuous Quality Improvement (CQI) meetings.</w:t>
      </w:r>
    </w:p>
    <w:p w:rsidR="00CB7FB9" w:rsidRDefault="00CB7FB9">
      <w:pPr>
        <w:pStyle w:val="Footer"/>
        <w:ind w:left="360"/>
        <w:jc w:val="both"/>
        <w:rPr>
          <w:rFonts w:ascii="Arial" w:hAnsi="Arial" w:cs="Arial"/>
          <w:sz w:val="22"/>
          <w:szCs w:val="22"/>
          <w:u w:val="single"/>
        </w:rPr>
      </w:pPr>
    </w:p>
    <w:p w:rsidR="005C2961" w:rsidRPr="005C2961" w:rsidRDefault="005D1AB1" w:rsidP="005C2961">
      <w:pPr>
        <w:pStyle w:val="NoSpacing"/>
        <w:numPr>
          <w:ilvl w:val="0"/>
          <w:numId w:val="36"/>
        </w:numPr>
        <w:spacing w:after="120"/>
        <w:rPr>
          <w:rFonts w:ascii="Arial" w:hAnsi="Arial" w:cs="Arial"/>
          <w:u w:val="single"/>
        </w:rPr>
      </w:pPr>
      <w:r w:rsidRPr="005D1AB1">
        <w:rPr>
          <w:rFonts w:ascii="Arial" w:hAnsi="Arial" w:cs="Arial"/>
          <w:u w:val="single"/>
        </w:rPr>
        <w:t>Dispute Resolution</w:t>
      </w:r>
    </w:p>
    <w:p w:rsidR="00667EA6" w:rsidRDefault="00667EA6">
      <w:pPr>
        <w:pStyle w:val="Footer"/>
        <w:ind w:left="360"/>
        <w:jc w:val="both"/>
        <w:rPr>
          <w:rFonts w:ascii="Arial" w:hAnsi="Arial" w:cs="Arial"/>
          <w:sz w:val="22"/>
          <w:szCs w:val="22"/>
          <w:u w:val="single"/>
        </w:rPr>
      </w:pPr>
    </w:p>
    <w:p w:rsidR="00667EA6" w:rsidRDefault="005D1AB1">
      <w:pPr>
        <w:pStyle w:val="BodyTextIndent"/>
        <w:ind w:left="0"/>
        <w:rPr>
          <w:rFonts w:ascii="Arial" w:hAnsi="Arial" w:cs="Arial"/>
          <w:sz w:val="22"/>
          <w:szCs w:val="22"/>
        </w:rPr>
      </w:pPr>
      <w:r w:rsidRPr="005D1AB1">
        <w:rPr>
          <w:rFonts w:ascii="Arial" w:hAnsi="Arial" w:cs="Arial"/>
          <w:sz w:val="22"/>
          <w:szCs w:val="22"/>
        </w:rPr>
        <w:t>Parties will first attempt to resolve the dispute between or among themselves.  All local agencies will ensure that a system is in place to resolve disputes and solve problems.  The system should include:</w:t>
      </w:r>
    </w:p>
    <w:p w:rsidR="00667EA6" w:rsidRDefault="005D1AB1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5D1AB1">
        <w:rPr>
          <w:rFonts w:ascii="Arial" w:hAnsi="Arial" w:cs="Arial"/>
        </w:rPr>
        <w:t>Timelines for regular meetings to review agreements, plan collaborative activities, and resolve issues; and</w:t>
      </w:r>
    </w:p>
    <w:p w:rsidR="00667EA6" w:rsidRDefault="005D1AB1">
      <w:pPr>
        <w:pStyle w:val="ListParagraph"/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 w:rsidRPr="005D1AB1">
        <w:rPr>
          <w:rFonts w:ascii="Arial" w:hAnsi="Arial" w:cs="Arial"/>
          <w:sz w:val="22"/>
          <w:szCs w:val="22"/>
        </w:rPr>
        <w:t> The identification of a liaison from each agency</w:t>
      </w:r>
    </w:p>
    <w:p w:rsidR="00D45931" w:rsidRDefault="00D45931" w:rsidP="00D45931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6138"/>
        <w:gridCol w:w="246"/>
        <w:gridCol w:w="3192"/>
      </w:tblGrid>
      <w:tr w:rsidR="00D45931" w:rsidTr="00461F18">
        <w:trPr>
          <w:trHeight w:val="2016"/>
        </w:trPr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45931" w:rsidRPr="00A25568" w:rsidRDefault="00D45931" w:rsidP="00D45931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6AD4">
              <w:rPr>
                <w:rFonts w:ascii="Arial" w:hAnsi="Arial" w:cs="Arial"/>
                <w:b/>
                <w:sz w:val="22"/>
                <w:szCs w:val="22"/>
              </w:rPr>
              <w:t>Additional local Children’s Division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responsibilities:</w:t>
            </w:r>
            <w:r w:rsidRPr="008A6A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4" w:name="_GoBack"/>
            <w:bookmarkEnd w:id="4"/>
          </w:p>
          <w:p w:rsidR="00D45931" w:rsidRDefault="000F5530" w:rsidP="00D45931">
            <w:pPr>
              <w:pStyle w:val="Footer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 w:rsidR="00D4593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D45931" w:rsidTr="00461F18">
        <w:trPr>
          <w:trHeight w:val="2016"/>
        </w:trPr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D1AB1">
              <w:rPr>
                <w:rFonts w:ascii="Arial" w:hAnsi="Arial" w:cs="Arial"/>
                <w:b/>
                <w:sz w:val="22"/>
                <w:szCs w:val="22"/>
              </w:rPr>
              <w:t>Additional local Head Start responsibilities:</w:t>
            </w:r>
          </w:p>
          <w:p w:rsidR="00D45931" w:rsidRDefault="000F5530" w:rsidP="00D45931">
            <w:pPr>
              <w:pStyle w:val="Footer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="00D4593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  <w:tr w:rsidR="00D45931" w:rsidTr="00D45931">
        <w:trPr>
          <w:trHeight w:val="576"/>
        </w:trPr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45931" w:rsidRPr="00D45931" w:rsidRDefault="000F5530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4593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45931" w:rsidTr="00D45931">
        <w:trPr>
          <w:trHeight w:val="435"/>
        </w:trPr>
        <w:tc>
          <w:tcPr>
            <w:tcW w:w="61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Children’s Division Circuit Manager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D45931" w:rsidRPr="00D4593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5931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  <w:tr w:rsidR="00D45931" w:rsidRPr="005D1AB1" w:rsidTr="00D45931">
        <w:trPr>
          <w:trHeight w:val="576"/>
        </w:trPr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45931" w:rsidRPr="00D45931" w:rsidRDefault="000F5530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4593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45931" w:rsidRPr="005D1AB1" w:rsidTr="00D45931">
        <w:trPr>
          <w:trHeight w:val="435"/>
        </w:trPr>
        <w:tc>
          <w:tcPr>
            <w:tcW w:w="61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Start Director/Designee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931" w:rsidRPr="005D1AB1" w:rsidRDefault="00D45931" w:rsidP="0012092A">
            <w:pPr>
              <w:pStyle w:val="Footer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5931" w:rsidRPr="00D4593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5931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  <w:tr w:rsidR="00D45931" w:rsidRPr="005D1AB1" w:rsidTr="00D45931">
        <w:trPr>
          <w:trHeight w:val="576"/>
        </w:trPr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45931" w:rsidRPr="00D45931" w:rsidRDefault="000F5530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4593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D4593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45931" w:rsidRPr="005D1AB1" w:rsidTr="00D45931">
        <w:trPr>
          <w:trHeight w:val="435"/>
        </w:trPr>
        <w:tc>
          <w:tcPr>
            <w:tcW w:w="61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5931" w:rsidRPr="005D1AB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Children’s Division Director/Designee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931" w:rsidRPr="005D1AB1" w:rsidRDefault="00D45931" w:rsidP="0012092A">
            <w:pPr>
              <w:pStyle w:val="Footer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5931" w:rsidRPr="00D45931" w:rsidRDefault="00D45931" w:rsidP="00D45931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5931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</w:tbl>
    <w:p w:rsidR="00312655" w:rsidRPr="00A25568" w:rsidRDefault="00312655" w:rsidP="00D45931">
      <w:pPr>
        <w:pStyle w:val="Foot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</w:rPr>
      </w:pPr>
    </w:p>
    <w:sectPr w:rsidR="00312655" w:rsidRPr="00A25568" w:rsidSect="00CB7FB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CD9" w:rsidRDefault="00960CD9" w:rsidP="00520E3E">
      <w:pPr>
        <w:spacing w:after="0" w:line="240" w:lineRule="auto"/>
      </w:pPr>
      <w:r>
        <w:separator/>
      </w:r>
    </w:p>
  </w:endnote>
  <w:endnote w:type="continuationSeparator" w:id="0">
    <w:p w:rsidR="00960CD9" w:rsidRDefault="00960CD9" w:rsidP="00520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5EA" w:rsidRPr="0071731B" w:rsidRDefault="000865EA">
    <w:pPr>
      <w:pStyle w:val="Footer"/>
      <w:rPr>
        <w:rFonts w:ascii="Arial" w:hAnsi="Arial" w:cs="Arial"/>
        <w:sz w:val="16"/>
        <w:szCs w:val="16"/>
      </w:rPr>
    </w:pPr>
    <w:r w:rsidRPr="0071731B">
      <w:rPr>
        <w:rFonts w:ascii="Arial" w:hAnsi="Arial" w:cs="Arial"/>
        <w:sz w:val="16"/>
        <w:szCs w:val="16"/>
      </w:rPr>
      <w:t xml:space="preserve">CC:  Local </w:t>
    </w:r>
    <w:r>
      <w:rPr>
        <w:rFonts w:ascii="Arial" w:hAnsi="Arial" w:cs="Arial"/>
        <w:sz w:val="16"/>
        <w:szCs w:val="16"/>
      </w:rPr>
      <w:t xml:space="preserve">CD </w:t>
    </w:r>
    <w:r w:rsidRPr="0071731B">
      <w:rPr>
        <w:rFonts w:ascii="Arial" w:hAnsi="Arial" w:cs="Arial"/>
        <w:sz w:val="16"/>
        <w:szCs w:val="16"/>
      </w:rPr>
      <w:t>File, Head Start, Early Childhood and Prevention Services Section</w:t>
    </w:r>
    <w:r w:rsidRPr="0071731B">
      <w:rPr>
        <w:rFonts w:ascii="Arial" w:hAnsi="Arial" w:cs="Arial"/>
        <w:sz w:val="16"/>
        <w:szCs w:val="16"/>
      </w:rPr>
      <w:ptab w:relativeTo="margin" w:alignment="center" w:leader="none"/>
    </w:r>
    <w:r w:rsidRPr="0071731B">
      <w:rPr>
        <w:rFonts w:ascii="Arial" w:hAnsi="Arial" w:cs="Arial"/>
        <w:sz w:val="16"/>
        <w:szCs w:val="16"/>
      </w:rPr>
      <w:ptab w:relativeTo="margin" w:alignment="right" w:leader="none"/>
    </w:r>
    <w:r w:rsidRPr="0071731B">
      <w:rPr>
        <w:rFonts w:ascii="Arial" w:hAnsi="Arial" w:cs="Arial"/>
        <w:sz w:val="16"/>
        <w:szCs w:val="16"/>
      </w:rPr>
      <w:t>CD</w:t>
    </w:r>
    <w:r w:rsidR="005C2961">
      <w:rPr>
        <w:rFonts w:ascii="Arial" w:hAnsi="Arial" w:cs="Arial"/>
        <w:sz w:val="16"/>
        <w:szCs w:val="16"/>
      </w:rPr>
      <w:t>-</w:t>
    </w:r>
    <w:r w:rsidR="007F4AA9">
      <w:rPr>
        <w:rFonts w:ascii="Arial" w:hAnsi="Arial" w:cs="Arial"/>
        <w:sz w:val="16"/>
        <w:szCs w:val="16"/>
      </w:rPr>
      <w:t>199</w:t>
    </w:r>
    <w:r w:rsidR="00CC1945">
      <w:rPr>
        <w:rFonts w:ascii="Arial" w:hAnsi="Arial" w:cs="Arial"/>
        <w:sz w:val="16"/>
        <w:szCs w:val="16"/>
      </w:rPr>
      <w:t xml:space="preserve"> (REV4/13)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CD9" w:rsidRDefault="00960CD9" w:rsidP="00520E3E">
      <w:pPr>
        <w:spacing w:after="0" w:line="240" w:lineRule="auto"/>
      </w:pPr>
      <w:r>
        <w:separator/>
      </w:r>
    </w:p>
  </w:footnote>
  <w:footnote w:type="continuationSeparator" w:id="0">
    <w:p w:rsidR="00960CD9" w:rsidRDefault="00960CD9" w:rsidP="00520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491C1A98"/>
    <w:lvl w:ilvl="0">
      <w:start w:val="1"/>
      <w:numFmt w:val="decimal"/>
      <w:pStyle w:val="Heading1"/>
      <w:lvlText w:val="%1."/>
      <w:legacy w:legacy="1" w:legacySpace="144" w:legacyIndent="0"/>
      <w:lvlJc w:val="left"/>
      <w:pPr>
        <w:ind w:left="720" w:firstLine="0"/>
      </w:pPr>
    </w:lvl>
    <w:lvl w:ilvl="1">
      <w:start w:val="1"/>
      <w:numFmt w:val="decimal"/>
      <w:pStyle w:val="Heading2"/>
      <w:lvlText w:val="%1.%2"/>
      <w:legacy w:legacy="1" w:legacySpace="144" w:legacyIndent="0"/>
      <w:lvlJc w:val="left"/>
    </w:lvl>
    <w:lvl w:ilvl="2">
      <w:start w:val="1"/>
      <w:numFmt w:val="decimal"/>
      <w:pStyle w:val="Heading3"/>
      <w:lvlText w:val="%1.%2.%3"/>
      <w:legacy w:legacy="1" w:legacySpace="144" w:legacyIndent="0"/>
      <w:lvlJc w:val="left"/>
      <w:rPr>
        <w:color w:val="auto"/>
      </w:rPr>
    </w:lvl>
    <w:lvl w:ilvl="3">
      <w:start w:val="1"/>
      <w:numFmt w:val="lowerLetter"/>
      <w:pStyle w:val="Heading4"/>
      <w:lvlText w:val="%4."/>
      <w:lvlJc w:val="left"/>
      <w:pPr>
        <w:ind w:left="432" w:firstLine="0"/>
      </w:pPr>
      <w:rPr>
        <w:rFonts w:ascii="Times New Roman" w:eastAsia="Times New Roman" w:hAnsi="Times New Roman" w:cs="Times New Roman"/>
      </w:rPr>
    </w:lvl>
    <w:lvl w:ilvl="4">
      <w:start w:val="1"/>
      <w:numFmt w:val="decimal"/>
      <w:pStyle w:val="Heading5"/>
      <w:lvlText w:val=" %5)"/>
      <w:legacy w:legacy="1" w:legacySpace="0" w:legacyIndent="0"/>
      <w:lvlJc w:val="left"/>
    </w:lvl>
    <w:lvl w:ilvl="5">
      <w:start w:val="1"/>
      <w:numFmt w:val="decimal"/>
      <w:pStyle w:val="Heading6"/>
      <w:lvlText w:val=" %5).%6"/>
      <w:legacy w:legacy="1" w:legacySpace="144" w:legacyIndent="0"/>
      <w:lvlJc w:val="left"/>
    </w:lvl>
    <w:lvl w:ilvl="6">
      <w:start w:val="1"/>
      <w:numFmt w:val="decimal"/>
      <w:pStyle w:val="Heading7"/>
      <w:lvlText w:val=" %5).%6.%7"/>
      <w:legacy w:legacy="1" w:legacySpace="144" w:legacyIndent="0"/>
      <w:lvlJc w:val="left"/>
    </w:lvl>
    <w:lvl w:ilvl="7">
      <w:start w:val="1"/>
      <w:numFmt w:val="decimal"/>
      <w:pStyle w:val="Heading8"/>
      <w:lvlText w:val=" %5).%6.%7.%8"/>
      <w:legacy w:legacy="1" w:legacySpace="144" w:legacyIndent="0"/>
      <w:lvlJc w:val="left"/>
    </w:lvl>
    <w:lvl w:ilvl="8">
      <w:start w:val="1"/>
      <w:numFmt w:val="decimal"/>
      <w:pStyle w:val="Heading9"/>
      <w:lvlText w:val=" %5).%6.%7.%8.%9"/>
      <w:legacy w:legacy="1" w:legacySpace="144" w:legacyIndent="0"/>
      <w:lvlJc w:val="left"/>
    </w:lvl>
  </w:abstractNum>
  <w:abstractNum w:abstractNumId="1">
    <w:nsid w:val="02AC362F"/>
    <w:multiLevelType w:val="multilevel"/>
    <w:tmpl w:val="CE7C211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42946A7"/>
    <w:multiLevelType w:val="singleLevel"/>
    <w:tmpl w:val="8BE41062"/>
    <w:lvl w:ilvl="0">
      <w:start w:val="1"/>
      <w:numFmt w:val="lowerLetter"/>
      <w:lvlText w:val="%1."/>
      <w:lvlJc w:val="left"/>
      <w:pPr>
        <w:tabs>
          <w:tab w:val="num" w:pos="2520"/>
        </w:tabs>
        <w:ind w:left="2520" w:hanging="360"/>
      </w:pPr>
    </w:lvl>
  </w:abstractNum>
  <w:abstractNum w:abstractNumId="3">
    <w:nsid w:val="073B034B"/>
    <w:multiLevelType w:val="multilevel"/>
    <w:tmpl w:val="8D36E8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C0A202F"/>
    <w:multiLevelType w:val="hybridMultilevel"/>
    <w:tmpl w:val="CC381D68"/>
    <w:lvl w:ilvl="0" w:tplc="86CA7D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2027362">
      <w:start w:val="1"/>
      <w:numFmt w:val="upperLetter"/>
      <w:lvlText w:val="%2."/>
      <w:lvlJc w:val="left"/>
      <w:pPr>
        <w:ind w:left="1440" w:hanging="360"/>
      </w:pPr>
      <w:rPr>
        <w:b w:val="0"/>
      </w:r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844EE"/>
    <w:multiLevelType w:val="multilevel"/>
    <w:tmpl w:val="2BD013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0D15B89"/>
    <w:multiLevelType w:val="multilevel"/>
    <w:tmpl w:val="D1E2508C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u w:val="none"/>
      </w:rPr>
    </w:lvl>
  </w:abstractNum>
  <w:abstractNum w:abstractNumId="7">
    <w:nsid w:val="15330C34"/>
    <w:multiLevelType w:val="multilevel"/>
    <w:tmpl w:val="5380B99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070" w:hanging="720"/>
      </w:pPr>
      <w:rPr>
        <w:rFonts w:ascii="Cambria" w:eastAsia="Times New Roman" w:hAnsi="Cambria"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C397206"/>
    <w:multiLevelType w:val="multilevel"/>
    <w:tmpl w:val="2C88AC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14B7C8A"/>
    <w:multiLevelType w:val="hybridMultilevel"/>
    <w:tmpl w:val="F65238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187B4ED"/>
    <w:multiLevelType w:val="hybridMultilevel"/>
    <w:tmpl w:val="A179436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2001F7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5EE4EDF"/>
    <w:multiLevelType w:val="hybridMultilevel"/>
    <w:tmpl w:val="29D642E0"/>
    <w:lvl w:ilvl="0" w:tplc="83084CA8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>
      <w:start w:val="1"/>
      <w:numFmt w:val="lowerRoman"/>
      <w:lvlText w:val="%3."/>
      <w:lvlJc w:val="right"/>
      <w:pPr>
        <w:ind w:left="3510" w:hanging="180"/>
      </w:pPr>
    </w:lvl>
    <w:lvl w:ilvl="3" w:tplc="0409000F">
      <w:start w:val="1"/>
      <w:numFmt w:val="decimal"/>
      <w:lvlText w:val="%4."/>
      <w:lvlJc w:val="left"/>
      <w:pPr>
        <w:ind w:left="4230" w:hanging="360"/>
      </w:pPr>
    </w:lvl>
    <w:lvl w:ilvl="4" w:tplc="04090019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3">
    <w:nsid w:val="28D8229E"/>
    <w:multiLevelType w:val="multilevel"/>
    <w:tmpl w:val="421A72FA"/>
    <w:lvl w:ilvl="0">
      <w:start w:val="1"/>
      <w:numFmt w:val="bullet"/>
      <w:lvlRestart w:val="0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  <w:sz w:val="28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2BC966B0"/>
    <w:multiLevelType w:val="hybridMultilevel"/>
    <w:tmpl w:val="7B9EFF86"/>
    <w:lvl w:ilvl="0" w:tplc="0409000F">
      <w:start w:val="8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>
    <w:nsid w:val="2E926124"/>
    <w:multiLevelType w:val="hybridMultilevel"/>
    <w:tmpl w:val="B588D1FC"/>
    <w:lvl w:ilvl="0" w:tplc="AED220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0E462BD"/>
    <w:multiLevelType w:val="hybridMultilevel"/>
    <w:tmpl w:val="73EA66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55555E"/>
    <w:multiLevelType w:val="hybridMultilevel"/>
    <w:tmpl w:val="71DA4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CB2E13"/>
    <w:multiLevelType w:val="hybridMultilevel"/>
    <w:tmpl w:val="7760336C"/>
    <w:lvl w:ilvl="0" w:tplc="0409000D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800" w:hanging="360"/>
      </w:pPr>
    </w:lvl>
    <w:lvl w:ilvl="2" w:tplc="04090005" w:tentative="1">
      <w:start w:val="1"/>
      <w:numFmt w:val="lowerRoman"/>
      <w:lvlText w:val="%3."/>
      <w:lvlJc w:val="right"/>
      <w:pPr>
        <w:ind w:left="2520" w:hanging="180"/>
      </w:pPr>
    </w:lvl>
    <w:lvl w:ilvl="3" w:tplc="04090001" w:tentative="1">
      <w:start w:val="1"/>
      <w:numFmt w:val="decimal"/>
      <w:lvlText w:val="%4."/>
      <w:lvlJc w:val="left"/>
      <w:pPr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3D6921"/>
    <w:multiLevelType w:val="hybridMultilevel"/>
    <w:tmpl w:val="4AC4B7DC"/>
    <w:lvl w:ilvl="0" w:tplc="BD668C14">
      <w:start w:val="1"/>
      <w:numFmt w:val="low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3A7848AB"/>
    <w:multiLevelType w:val="multilevel"/>
    <w:tmpl w:val="0862141A"/>
    <w:lvl w:ilvl="0">
      <w:start w:val="8"/>
      <w:numFmt w:val="decimal"/>
      <w:lvlText w:val="%1"/>
      <w:lvlJc w:val="left"/>
      <w:pPr>
        <w:ind w:left="360" w:hanging="360"/>
      </w:pPr>
      <w:rPr>
        <w:rFonts w:ascii="Cambria" w:hAnsi="Cambria"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ascii="Cambria" w:hAnsi="Cambr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" w:hAnsi="Cambri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mbria" w:hAnsi="Cambr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mbria" w:hAnsi="Cambri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mbria" w:hAnsi="Cambr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mbria" w:hAnsi="Cambri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mbria" w:hAnsi="Cambria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mbria" w:hAnsi="Cambria" w:hint="default"/>
      </w:rPr>
    </w:lvl>
  </w:abstractNum>
  <w:abstractNum w:abstractNumId="21">
    <w:nsid w:val="3F90442B"/>
    <w:multiLevelType w:val="multilevel"/>
    <w:tmpl w:val="B53658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2">
    <w:nsid w:val="3FA31837"/>
    <w:multiLevelType w:val="hybridMultilevel"/>
    <w:tmpl w:val="45425E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95F0626"/>
    <w:multiLevelType w:val="multilevel"/>
    <w:tmpl w:val="22CEBDBE"/>
    <w:lvl w:ilvl="0">
      <w:start w:val="10"/>
      <w:numFmt w:val="decimal"/>
      <w:lvlText w:val="%1"/>
      <w:lvlJc w:val="left"/>
      <w:pPr>
        <w:ind w:left="405" w:hanging="405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24">
    <w:nsid w:val="4E653D1B"/>
    <w:multiLevelType w:val="multilevel"/>
    <w:tmpl w:val="FDFEB9AA"/>
    <w:lvl w:ilvl="0">
      <w:start w:val="10"/>
      <w:numFmt w:val="decimal"/>
      <w:lvlText w:val="%1"/>
      <w:lvlJc w:val="left"/>
      <w:pPr>
        <w:ind w:left="405" w:hanging="405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25">
    <w:nsid w:val="52C8089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4E4026C"/>
    <w:multiLevelType w:val="hybridMultilevel"/>
    <w:tmpl w:val="3CDC50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A2F1324"/>
    <w:multiLevelType w:val="hybridMultilevel"/>
    <w:tmpl w:val="01E61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9351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FA57A86"/>
    <w:multiLevelType w:val="multilevel"/>
    <w:tmpl w:val="A57CEE60"/>
    <w:lvl w:ilvl="0">
      <w:start w:val="10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9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90" w:hanging="1800"/>
      </w:pPr>
      <w:rPr>
        <w:rFonts w:hint="default"/>
      </w:rPr>
    </w:lvl>
  </w:abstractNum>
  <w:abstractNum w:abstractNumId="30">
    <w:nsid w:val="64433C7C"/>
    <w:multiLevelType w:val="multilevel"/>
    <w:tmpl w:val="45C296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8555669"/>
    <w:multiLevelType w:val="hybridMultilevel"/>
    <w:tmpl w:val="BBF4F152"/>
    <w:lvl w:ilvl="0" w:tplc="9B84A09A">
      <w:start w:val="19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2">
    <w:nsid w:val="6EB32A21"/>
    <w:multiLevelType w:val="hybridMultilevel"/>
    <w:tmpl w:val="5A4A5BE2"/>
    <w:lvl w:ilvl="0" w:tplc="34561E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1727AFD"/>
    <w:multiLevelType w:val="multilevel"/>
    <w:tmpl w:val="6EB47F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530" w:hanging="720"/>
      </w:pPr>
      <w:rPr>
        <w:rFonts w:ascii="Cambria" w:eastAsia="Times New Roman" w:hAnsi="Cambria"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735D03B3"/>
    <w:multiLevelType w:val="multilevel"/>
    <w:tmpl w:val="9492406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>
    <w:nsid w:val="760B5E38"/>
    <w:multiLevelType w:val="hybridMultilevel"/>
    <w:tmpl w:val="A9C67F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AF210B"/>
    <w:multiLevelType w:val="multilevel"/>
    <w:tmpl w:val="5B36BE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7">
    <w:nsid w:val="78CC6FD8"/>
    <w:multiLevelType w:val="hybridMultilevel"/>
    <w:tmpl w:val="803E341E"/>
    <w:lvl w:ilvl="0" w:tplc="B6101330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B4465B"/>
    <w:multiLevelType w:val="multilevel"/>
    <w:tmpl w:val="BEFEA3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7D91751D"/>
    <w:multiLevelType w:val="multilevel"/>
    <w:tmpl w:val="7B969B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40">
    <w:nsid w:val="7EEC784F"/>
    <w:multiLevelType w:val="multilevel"/>
    <w:tmpl w:val="254AE3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720" w:hanging="720"/>
      </w:pPr>
      <w:rPr>
        <w:rFonts w:ascii="Cambria" w:eastAsia="Times New Roman" w:hAnsi="Cambria" w:cs="Times New Roman"/>
      </w:rPr>
    </w:lvl>
    <w:lvl w:ilvl="4">
      <w:start w:val="1"/>
      <w:numFmt w:val="lowerLetter"/>
      <w:lvlText w:val="%5."/>
      <w:lvlJc w:val="left"/>
      <w:pPr>
        <w:ind w:left="1080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6"/>
  </w:num>
  <w:num w:numId="5">
    <w:abstractNumId w:val="5"/>
  </w:num>
  <w:num w:numId="6">
    <w:abstractNumId w:val="33"/>
  </w:num>
  <w:num w:numId="7">
    <w:abstractNumId w:val="12"/>
  </w:num>
  <w:num w:numId="8">
    <w:abstractNumId w:val="40"/>
  </w:num>
  <w:num w:numId="9">
    <w:abstractNumId w:val="20"/>
  </w:num>
  <w:num w:numId="10">
    <w:abstractNumId w:val="14"/>
  </w:num>
  <w:num w:numId="11">
    <w:abstractNumId w:val="36"/>
  </w:num>
  <w:num w:numId="12">
    <w:abstractNumId w:val="21"/>
  </w:num>
  <w:num w:numId="13">
    <w:abstractNumId w:val="39"/>
  </w:num>
  <w:num w:numId="14">
    <w:abstractNumId w:val="19"/>
  </w:num>
  <w:num w:numId="15">
    <w:abstractNumId w:val="30"/>
  </w:num>
  <w:num w:numId="16">
    <w:abstractNumId w:val="8"/>
  </w:num>
  <w:num w:numId="17">
    <w:abstractNumId w:val="6"/>
  </w:num>
  <w:num w:numId="18">
    <w:abstractNumId w:val="32"/>
  </w:num>
  <w:num w:numId="19">
    <w:abstractNumId w:val="1"/>
  </w:num>
  <w:num w:numId="20">
    <w:abstractNumId w:val="15"/>
  </w:num>
  <w:num w:numId="21">
    <w:abstractNumId w:val="38"/>
  </w:num>
  <w:num w:numId="22">
    <w:abstractNumId w:val="7"/>
  </w:num>
  <w:num w:numId="23">
    <w:abstractNumId w:val="29"/>
  </w:num>
  <w:num w:numId="24">
    <w:abstractNumId w:val="13"/>
  </w:num>
  <w:num w:numId="25">
    <w:abstractNumId w:val="23"/>
  </w:num>
  <w:num w:numId="26">
    <w:abstractNumId w:val="24"/>
  </w:num>
  <w:num w:numId="27">
    <w:abstractNumId w:val="31"/>
  </w:num>
  <w:num w:numId="28">
    <w:abstractNumId w:val="18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10"/>
  </w:num>
  <w:num w:numId="33">
    <w:abstractNumId w:val="17"/>
  </w:num>
  <w:num w:numId="34">
    <w:abstractNumId w:val="27"/>
  </w:num>
  <w:num w:numId="35">
    <w:abstractNumId w:val="25"/>
  </w:num>
  <w:num w:numId="36">
    <w:abstractNumId w:val="11"/>
  </w:num>
  <w:num w:numId="37">
    <w:abstractNumId w:val="28"/>
  </w:num>
  <w:num w:numId="38">
    <w:abstractNumId w:val="35"/>
  </w:num>
  <w:num w:numId="39">
    <w:abstractNumId w:val="9"/>
  </w:num>
  <w:num w:numId="40">
    <w:abstractNumId w:val="2"/>
    <w:lvlOverride w:ilvl="0">
      <w:startOverride w:val="1"/>
    </w:lvlOverride>
  </w:num>
  <w:num w:numId="41">
    <w:abstractNumId w:val="2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U5oapMgEKpJKG//dELzcMejakWs=" w:salt="nnl8o5bDTdb2rtlI1k6ULg==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D759B8"/>
    <w:rsid w:val="00000C91"/>
    <w:rsid w:val="00003D19"/>
    <w:rsid w:val="0000485D"/>
    <w:rsid w:val="000049EF"/>
    <w:rsid w:val="000065EC"/>
    <w:rsid w:val="00007158"/>
    <w:rsid w:val="00007C80"/>
    <w:rsid w:val="00007DDB"/>
    <w:rsid w:val="00011211"/>
    <w:rsid w:val="00012F16"/>
    <w:rsid w:val="00014FE0"/>
    <w:rsid w:val="00016A09"/>
    <w:rsid w:val="00017847"/>
    <w:rsid w:val="00020C68"/>
    <w:rsid w:val="0002266B"/>
    <w:rsid w:val="0002294F"/>
    <w:rsid w:val="000235FF"/>
    <w:rsid w:val="000245F5"/>
    <w:rsid w:val="00025785"/>
    <w:rsid w:val="000261C0"/>
    <w:rsid w:val="000261C8"/>
    <w:rsid w:val="00027C2C"/>
    <w:rsid w:val="000309A8"/>
    <w:rsid w:val="00031E97"/>
    <w:rsid w:val="0003205B"/>
    <w:rsid w:val="00032BA3"/>
    <w:rsid w:val="0003399C"/>
    <w:rsid w:val="00033B09"/>
    <w:rsid w:val="000364B9"/>
    <w:rsid w:val="00043738"/>
    <w:rsid w:val="00047480"/>
    <w:rsid w:val="00047482"/>
    <w:rsid w:val="000474CB"/>
    <w:rsid w:val="000475E8"/>
    <w:rsid w:val="000501DC"/>
    <w:rsid w:val="00050B15"/>
    <w:rsid w:val="00052D2A"/>
    <w:rsid w:val="00053E9E"/>
    <w:rsid w:val="0005505D"/>
    <w:rsid w:val="000554FD"/>
    <w:rsid w:val="00055936"/>
    <w:rsid w:val="00055CC6"/>
    <w:rsid w:val="00056FBC"/>
    <w:rsid w:val="0006151C"/>
    <w:rsid w:val="0006207F"/>
    <w:rsid w:val="00063C19"/>
    <w:rsid w:val="0006444B"/>
    <w:rsid w:val="00065299"/>
    <w:rsid w:val="000675AA"/>
    <w:rsid w:val="0007189F"/>
    <w:rsid w:val="00072E3B"/>
    <w:rsid w:val="000738FE"/>
    <w:rsid w:val="00075876"/>
    <w:rsid w:val="00075CC6"/>
    <w:rsid w:val="00077605"/>
    <w:rsid w:val="0008225B"/>
    <w:rsid w:val="000828E6"/>
    <w:rsid w:val="000839B8"/>
    <w:rsid w:val="00083F72"/>
    <w:rsid w:val="000865EA"/>
    <w:rsid w:val="00087C6A"/>
    <w:rsid w:val="0009261F"/>
    <w:rsid w:val="00092785"/>
    <w:rsid w:val="00092B9F"/>
    <w:rsid w:val="000934AF"/>
    <w:rsid w:val="00093AE4"/>
    <w:rsid w:val="00093C49"/>
    <w:rsid w:val="000955B1"/>
    <w:rsid w:val="000970AE"/>
    <w:rsid w:val="000A09A6"/>
    <w:rsid w:val="000A1EB3"/>
    <w:rsid w:val="000A1F84"/>
    <w:rsid w:val="000A2725"/>
    <w:rsid w:val="000A2B8B"/>
    <w:rsid w:val="000A2FFE"/>
    <w:rsid w:val="000A3219"/>
    <w:rsid w:val="000B3C8B"/>
    <w:rsid w:val="000B4431"/>
    <w:rsid w:val="000B49F1"/>
    <w:rsid w:val="000B5794"/>
    <w:rsid w:val="000C007A"/>
    <w:rsid w:val="000C13CC"/>
    <w:rsid w:val="000C1B9C"/>
    <w:rsid w:val="000C1CB5"/>
    <w:rsid w:val="000C2D59"/>
    <w:rsid w:val="000C3E01"/>
    <w:rsid w:val="000C572B"/>
    <w:rsid w:val="000C5C69"/>
    <w:rsid w:val="000C67C9"/>
    <w:rsid w:val="000D17C2"/>
    <w:rsid w:val="000D4000"/>
    <w:rsid w:val="000D4E5E"/>
    <w:rsid w:val="000D5122"/>
    <w:rsid w:val="000E1B43"/>
    <w:rsid w:val="000E2396"/>
    <w:rsid w:val="000E2CB5"/>
    <w:rsid w:val="000E2E9E"/>
    <w:rsid w:val="000E3ECE"/>
    <w:rsid w:val="000E5165"/>
    <w:rsid w:val="000E590B"/>
    <w:rsid w:val="000E5C35"/>
    <w:rsid w:val="000E67AF"/>
    <w:rsid w:val="000E6C96"/>
    <w:rsid w:val="000E6E49"/>
    <w:rsid w:val="000E7A5E"/>
    <w:rsid w:val="000F0434"/>
    <w:rsid w:val="000F1271"/>
    <w:rsid w:val="000F2131"/>
    <w:rsid w:val="000F2D65"/>
    <w:rsid w:val="000F4005"/>
    <w:rsid w:val="000F477B"/>
    <w:rsid w:val="000F4B56"/>
    <w:rsid w:val="000F5530"/>
    <w:rsid w:val="000F5906"/>
    <w:rsid w:val="000F648C"/>
    <w:rsid w:val="000F6550"/>
    <w:rsid w:val="00101861"/>
    <w:rsid w:val="00101A9C"/>
    <w:rsid w:val="0010764F"/>
    <w:rsid w:val="00110098"/>
    <w:rsid w:val="001101CF"/>
    <w:rsid w:val="00114285"/>
    <w:rsid w:val="00114D24"/>
    <w:rsid w:val="00114F5D"/>
    <w:rsid w:val="00115225"/>
    <w:rsid w:val="00116599"/>
    <w:rsid w:val="00117E8A"/>
    <w:rsid w:val="0012159B"/>
    <w:rsid w:val="00122BFD"/>
    <w:rsid w:val="001230F9"/>
    <w:rsid w:val="00123ED2"/>
    <w:rsid w:val="00125697"/>
    <w:rsid w:val="00125E5C"/>
    <w:rsid w:val="001260D0"/>
    <w:rsid w:val="001264E6"/>
    <w:rsid w:val="00130E35"/>
    <w:rsid w:val="00131B53"/>
    <w:rsid w:val="00132F06"/>
    <w:rsid w:val="00135268"/>
    <w:rsid w:val="0013570C"/>
    <w:rsid w:val="0013583B"/>
    <w:rsid w:val="00135A2F"/>
    <w:rsid w:val="001362A5"/>
    <w:rsid w:val="0013799B"/>
    <w:rsid w:val="00137B4F"/>
    <w:rsid w:val="0014077B"/>
    <w:rsid w:val="001430E1"/>
    <w:rsid w:val="00144D4E"/>
    <w:rsid w:val="0014516F"/>
    <w:rsid w:val="00145FA6"/>
    <w:rsid w:val="00146128"/>
    <w:rsid w:val="00146C92"/>
    <w:rsid w:val="00147608"/>
    <w:rsid w:val="001476BB"/>
    <w:rsid w:val="00150047"/>
    <w:rsid w:val="00150C23"/>
    <w:rsid w:val="001516AC"/>
    <w:rsid w:val="0015185D"/>
    <w:rsid w:val="00151CA8"/>
    <w:rsid w:val="00153B70"/>
    <w:rsid w:val="00155F92"/>
    <w:rsid w:val="001571F1"/>
    <w:rsid w:val="00160321"/>
    <w:rsid w:val="001608C4"/>
    <w:rsid w:val="00162411"/>
    <w:rsid w:val="001651DE"/>
    <w:rsid w:val="00165658"/>
    <w:rsid w:val="00166C6A"/>
    <w:rsid w:val="00170D28"/>
    <w:rsid w:val="00171500"/>
    <w:rsid w:val="00171A98"/>
    <w:rsid w:val="0017227A"/>
    <w:rsid w:val="00173EBA"/>
    <w:rsid w:val="0017441E"/>
    <w:rsid w:val="00176A25"/>
    <w:rsid w:val="00176AA1"/>
    <w:rsid w:val="00177922"/>
    <w:rsid w:val="00177C8C"/>
    <w:rsid w:val="001802F2"/>
    <w:rsid w:val="00180715"/>
    <w:rsid w:val="00185690"/>
    <w:rsid w:val="00185A84"/>
    <w:rsid w:val="00185F1F"/>
    <w:rsid w:val="00185F69"/>
    <w:rsid w:val="00187CA0"/>
    <w:rsid w:val="00190062"/>
    <w:rsid w:val="001901F6"/>
    <w:rsid w:val="001906A9"/>
    <w:rsid w:val="0019106F"/>
    <w:rsid w:val="00191253"/>
    <w:rsid w:val="00192C79"/>
    <w:rsid w:val="001941B7"/>
    <w:rsid w:val="00194E1C"/>
    <w:rsid w:val="0019506C"/>
    <w:rsid w:val="00195927"/>
    <w:rsid w:val="0019631C"/>
    <w:rsid w:val="0019670F"/>
    <w:rsid w:val="001967BE"/>
    <w:rsid w:val="00196BBD"/>
    <w:rsid w:val="00196F5F"/>
    <w:rsid w:val="001979CE"/>
    <w:rsid w:val="00197C69"/>
    <w:rsid w:val="001A0153"/>
    <w:rsid w:val="001A0F4E"/>
    <w:rsid w:val="001A26EE"/>
    <w:rsid w:val="001A4EB9"/>
    <w:rsid w:val="001A5125"/>
    <w:rsid w:val="001A619E"/>
    <w:rsid w:val="001A7281"/>
    <w:rsid w:val="001A749D"/>
    <w:rsid w:val="001B0D1C"/>
    <w:rsid w:val="001B31BD"/>
    <w:rsid w:val="001B32D1"/>
    <w:rsid w:val="001B3F26"/>
    <w:rsid w:val="001B4F28"/>
    <w:rsid w:val="001B63B2"/>
    <w:rsid w:val="001B6771"/>
    <w:rsid w:val="001B6F62"/>
    <w:rsid w:val="001C0901"/>
    <w:rsid w:val="001C0B6C"/>
    <w:rsid w:val="001C0DCF"/>
    <w:rsid w:val="001C0EEE"/>
    <w:rsid w:val="001C152B"/>
    <w:rsid w:val="001C1D02"/>
    <w:rsid w:val="001C7E98"/>
    <w:rsid w:val="001D1C26"/>
    <w:rsid w:val="001D2313"/>
    <w:rsid w:val="001D25C0"/>
    <w:rsid w:val="001D35DC"/>
    <w:rsid w:val="001D3A65"/>
    <w:rsid w:val="001D5145"/>
    <w:rsid w:val="001E0ADA"/>
    <w:rsid w:val="001E120A"/>
    <w:rsid w:val="001E2B54"/>
    <w:rsid w:val="001E2D53"/>
    <w:rsid w:val="001E40EA"/>
    <w:rsid w:val="001E4104"/>
    <w:rsid w:val="001E4731"/>
    <w:rsid w:val="001E60DB"/>
    <w:rsid w:val="001F12EE"/>
    <w:rsid w:val="001F1CC3"/>
    <w:rsid w:val="001F21F2"/>
    <w:rsid w:val="001F2BF8"/>
    <w:rsid w:val="001F405F"/>
    <w:rsid w:val="001F485A"/>
    <w:rsid w:val="001F48F5"/>
    <w:rsid w:val="001F5F61"/>
    <w:rsid w:val="001F5FE1"/>
    <w:rsid w:val="001F6B8A"/>
    <w:rsid w:val="00201979"/>
    <w:rsid w:val="002023A9"/>
    <w:rsid w:val="0020248D"/>
    <w:rsid w:val="00203C8E"/>
    <w:rsid w:val="002060C6"/>
    <w:rsid w:val="00206A18"/>
    <w:rsid w:val="00212CA1"/>
    <w:rsid w:val="00213D07"/>
    <w:rsid w:val="0021501F"/>
    <w:rsid w:val="0021515B"/>
    <w:rsid w:val="00216761"/>
    <w:rsid w:val="00217323"/>
    <w:rsid w:val="00217528"/>
    <w:rsid w:val="00217C3E"/>
    <w:rsid w:val="00220935"/>
    <w:rsid w:val="00221441"/>
    <w:rsid w:val="002216BC"/>
    <w:rsid w:val="00221D4B"/>
    <w:rsid w:val="0022241E"/>
    <w:rsid w:val="002225DB"/>
    <w:rsid w:val="00222DC4"/>
    <w:rsid w:val="002244FC"/>
    <w:rsid w:val="0022717B"/>
    <w:rsid w:val="00231714"/>
    <w:rsid w:val="00232ECE"/>
    <w:rsid w:val="00233A45"/>
    <w:rsid w:val="0023586B"/>
    <w:rsid w:val="00240390"/>
    <w:rsid w:val="00240544"/>
    <w:rsid w:val="0024244D"/>
    <w:rsid w:val="00243EEE"/>
    <w:rsid w:val="00244701"/>
    <w:rsid w:val="002450F4"/>
    <w:rsid w:val="0024541C"/>
    <w:rsid w:val="00250250"/>
    <w:rsid w:val="0025060E"/>
    <w:rsid w:val="00250C22"/>
    <w:rsid w:val="00253075"/>
    <w:rsid w:val="00256148"/>
    <w:rsid w:val="00257594"/>
    <w:rsid w:val="00257C57"/>
    <w:rsid w:val="00257D24"/>
    <w:rsid w:val="00260D27"/>
    <w:rsid w:val="0026111E"/>
    <w:rsid w:val="002629C0"/>
    <w:rsid w:val="0026458B"/>
    <w:rsid w:val="0026493D"/>
    <w:rsid w:val="00265E00"/>
    <w:rsid w:val="002710B8"/>
    <w:rsid w:val="002726BB"/>
    <w:rsid w:val="00273519"/>
    <w:rsid w:val="0027422C"/>
    <w:rsid w:val="002753E2"/>
    <w:rsid w:val="00276AA0"/>
    <w:rsid w:val="0028028C"/>
    <w:rsid w:val="002804C1"/>
    <w:rsid w:val="00280ED4"/>
    <w:rsid w:val="00280FC0"/>
    <w:rsid w:val="00281234"/>
    <w:rsid w:val="00281A2F"/>
    <w:rsid w:val="00281BC1"/>
    <w:rsid w:val="00282A55"/>
    <w:rsid w:val="00282D90"/>
    <w:rsid w:val="00283897"/>
    <w:rsid w:val="002843A9"/>
    <w:rsid w:val="0028618F"/>
    <w:rsid w:val="002862F5"/>
    <w:rsid w:val="00290F08"/>
    <w:rsid w:val="00291B4E"/>
    <w:rsid w:val="00291E29"/>
    <w:rsid w:val="00291EDC"/>
    <w:rsid w:val="00292286"/>
    <w:rsid w:val="00292D04"/>
    <w:rsid w:val="002945F4"/>
    <w:rsid w:val="00294A06"/>
    <w:rsid w:val="00294D65"/>
    <w:rsid w:val="002958EF"/>
    <w:rsid w:val="0029696B"/>
    <w:rsid w:val="002A0111"/>
    <w:rsid w:val="002A13EF"/>
    <w:rsid w:val="002A585F"/>
    <w:rsid w:val="002A5C69"/>
    <w:rsid w:val="002A6FFC"/>
    <w:rsid w:val="002A715D"/>
    <w:rsid w:val="002A77BD"/>
    <w:rsid w:val="002A7993"/>
    <w:rsid w:val="002B003B"/>
    <w:rsid w:val="002B1D4C"/>
    <w:rsid w:val="002B25E6"/>
    <w:rsid w:val="002B2F37"/>
    <w:rsid w:val="002B3144"/>
    <w:rsid w:val="002B337A"/>
    <w:rsid w:val="002B61C9"/>
    <w:rsid w:val="002B740E"/>
    <w:rsid w:val="002C04C3"/>
    <w:rsid w:val="002C0D00"/>
    <w:rsid w:val="002C18FB"/>
    <w:rsid w:val="002C2309"/>
    <w:rsid w:val="002C26B6"/>
    <w:rsid w:val="002C2754"/>
    <w:rsid w:val="002C3D0A"/>
    <w:rsid w:val="002C4235"/>
    <w:rsid w:val="002C48D8"/>
    <w:rsid w:val="002C6218"/>
    <w:rsid w:val="002C68FD"/>
    <w:rsid w:val="002C69E4"/>
    <w:rsid w:val="002D0CD2"/>
    <w:rsid w:val="002D23B7"/>
    <w:rsid w:val="002D30E7"/>
    <w:rsid w:val="002D31A8"/>
    <w:rsid w:val="002D40E2"/>
    <w:rsid w:val="002D50E3"/>
    <w:rsid w:val="002D6A47"/>
    <w:rsid w:val="002D724A"/>
    <w:rsid w:val="002D7695"/>
    <w:rsid w:val="002E0E67"/>
    <w:rsid w:val="002E24EE"/>
    <w:rsid w:val="002E4638"/>
    <w:rsid w:val="002E5B9E"/>
    <w:rsid w:val="002E7229"/>
    <w:rsid w:val="002F0432"/>
    <w:rsid w:val="002F4295"/>
    <w:rsid w:val="002F43EA"/>
    <w:rsid w:val="002F479B"/>
    <w:rsid w:val="002F53F6"/>
    <w:rsid w:val="002F7108"/>
    <w:rsid w:val="00300877"/>
    <w:rsid w:val="003008EA"/>
    <w:rsid w:val="00300A4A"/>
    <w:rsid w:val="00300CB8"/>
    <w:rsid w:val="00301A43"/>
    <w:rsid w:val="00301C48"/>
    <w:rsid w:val="003036E6"/>
    <w:rsid w:val="00307039"/>
    <w:rsid w:val="00307BB2"/>
    <w:rsid w:val="00311DBC"/>
    <w:rsid w:val="00312655"/>
    <w:rsid w:val="0031485D"/>
    <w:rsid w:val="00315ADA"/>
    <w:rsid w:val="003168B1"/>
    <w:rsid w:val="003171C8"/>
    <w:rsid w:val="003204B5"/>
    <w:rsid w:val="00320EF8"/>
    <w:rsid w:val="00320F46"/>
    <w:rsid w:val="00323FCF"/>
    <w:rsid w:val="00324B8F"/>
    <w:rsid w:val="00325DB5"/>
    <w:rsid w:val="00330960"/>
    <w:rsid w:val="003319C6"/>
    <w:rsid w:val="003324B0"/>
    <w:rsid w:val="00332D70"/>
    <w:rsid w:val="003355F0"/>
    <w:rsid w:val="00335C03"/>
    <w:rsid w:val="003360ED"/>
    <w:rsid w:val="003401C8"/>
    <w:rsid w:val="0034352E"/>
    <w:rsid w:val="00343FA8"/>
    <w:rsid w:val="003452CE"/>
    <w:rsid w:val="003468B9"/>
    <w:rsid w:val="00347682"/>
    <w:rsid w:val="0035224C"/>
    <w:rsid w:val="00354F62"/>
    <w:rsid w:val="0035580A"/>
    <w:rsid w:val="0035676E"/>
    <w:rsid w:val="00357872"/>
    <w:rsid w:val="00357A70"/>
    <w:rsid w:val="00360325"/>
    <w:rsid w:val="003604A2"/>
    <w:rsid w:val="00361542"/>
    <w:rsid w:val="0036281D"/>
    <w:rsid w:val="00362D59"/>
    <w:rsid w:val="00366BF3"/>
    <w:rsid w:val="00367A8C"/>
    <w:rsid w:val="00367B8D"/>
    <w:rsid w:val="00371432"/>
    <w:rsid w:val="00373D63"/>
    <w:rsid w:val="00374B7C"/>
    <w:rsid w:val="0037507C"/>
    <w:rsid w:val="003754C7"/>
    <w:rsid w:val="003767C6"/>
    <w:rsid w:val="00377DBD"/>
    <w:rsid w:val="003817A0"/>
    <w:rsid w:val="00382CAC"/>
    <w:rsid w:val="00383AA4"/>
    <w:rsid w:val="00383BDB"/>
    <w:rsid w:val="003851B3"/>
    <w:rsid w:val="00386849"/>
    <w:rsid w:val="00390FD5"/>
    <w:rsid w:val="00392115"/>
    <w:rsid w:val="00394DD1"/>
    <w:rsid w:val="00396580"/>
    <w:rsid w:val="00397969"/>
    <w:rsid w:val="003A0B68"/>
    <w:rsid w:val="003A261A"/>
    <w:rsid w:val="003A2B7C"/>
    <w:rsid w:val="003A309B"/>
    <w:rsid w:val="003A5281"/>
    <w:rsid w:val="003A69DC"/>
    <w:rsid w:val="003A6F3C"/>
    <w:rsid w:val="003A7F17"/>
    <w:rsid w:val="003B03D1"/>
    <w:rsid w:val="003B0F60"/>
    <w:rsid w:val="003B1279"/>
    <w:rsid w:val="003B270E"/>
    <w:rsid w:val="003B47CE"/>
    <w:rsid w:val="003B47EC"/>
    <w:rsid w:val="003B5BDE"/>
    <w:rsid w:val="003B5E14"/>
    <w:rsid w:val="003B7211"/>
    <w:rsid w:val="003C0B7B"/>
    <w:rsid w:val="003C1013"/>
    <w:rsid w:val="003C1BA3"/>
    <w:rsid w:val="003C5358"/>
    <w:rsid w:val="003C782F"/>
    <w:rsid w:val="003D0980"/>
    <w:rsid w:val="003D143E"/>
    <w:rsid w:val="003D1F1C"/>
    <w:rsid w:val="003D2036"/>
    <w:rsid w:val="003D74DF"/>
    <w:rsid w:val="003D7B2B"/>
    <w:rsid w:val="003E062F"/>
    <w:rsid w:val="003E0EE9"/>
    <w:rsid w:val="003E2A60"/>
    <w:rsid w:val="003E3C92"/>
    <w:rsid w:val="003E3DDF"/>
    <w:rsid w:val="003E4446"/>
    <w:rsid w:val="003E469D"/>
    <w:rsid w:val="003E5554"/>
    <w:rsid w:val="003E68EE"/>
    <w:rsid w:val="003E6AB4"/>
    <w:rsid w:val="003F1383"/>
    <w:rsid w:val="003F176E"/>
    <w:rsid w:val="003F2090"/>
    <w:rsid w:val="003F29EA"/>
    <w:rsid w:val="003F2B27"/>
    <w:rsid w:val="003F2C7E"/>
    <w:rsid w:val="003F3D70"/>
    <w:rsid w:val="003F5BA7"/>
    <w:rsid w:val="003F6C30"/>
    <w:rsid w:val="003F71E7"/>
    <w:rsid w:val="00400A2E"/>
    <w:rsid w:val="00401E83"/>
    <w:rsid w:val="00402BB8"/>
    <w:rsid w:val="00402F82"/>
    <w:rsid w:val="00403F46"/>
    <w:rsid w:val="00414198"/>
    <w:rsid w:val="00415057"/>
    <w:rsid w:val="00416DFF"/>
    <w:rsid w:val="00416EE3"/>
    <w:rsid w:val="004171CB"/>
    <w:rsid w:val="004178FF"/>
    <w:rsid w:val="00420555"/>
    <w:rsid w:val="004210C2"/>
    <w:rsid w:val="0042169F"/>
    <w:rsid w:val="00422EB3"/>
    <w:rsid w:val="004235BC"/>
    <w:rsid w:val="00425678"/>
    <w:rsid w:val="00425F3C"/>
    <w:rsid w:val="004264FD"/>
    <w:rsid w:val="004314CF"/>
    <w:rsid w:val="00433A86"/>
    <w:rsid w:val="00433AD2"/>
    <w:rsid w:val="004351CD"/>
    <w:rsid w:val="004354AB"/>
    <w:rsid w:val="00435A61"/>
    <w:rsid w:val="00436B1B"/>
    <w:rsid w:val="00441428"/>
    <w:rsid w:val="00443C19"/>
    <w:rsid w:val="00444439"/>
    <w:rsid w:val="004514B4"/>
    <w:rsid w:val="00451D1D"/>
    <w:rsid w:val="00454250"/>
    <w:rsid w:val="00455DAB"/>
    <w:rsid w:val="00457BBE"/>
    <w:rsid w:val="00461864"/>
    <w:rsid w:val="00461F18"/>
    <w:rsid w:val="00461FE0"/>
    <w:rsid w:val="0046275C"/>
    <w:rsid w:val="00464424"/>
    <w:rsid w:val="00464B2D"/>
    <w:rsid w:val="00465FA0"/>
    <w:rsid w:val="004675B4"/>
    <w:rsid w:val="00467EAD"/>
    <w:rsid w:val="004702FD"/>
    <w:rsid w:val="004713D0"/>
    <w:rsid w:val="004722C0"/>
    <w:rsid w:val="00472E41"/>
    <w:rsid w:val="00473342"/>
    <w:rsid w:val="00473DE9"/>
    <w:rsid w:val="004747DF"/>
    <w:rsid w:val="00474A29"/>
    <w:rsid w:val="004752BA"/>
    <w:rsid w:val="00476E95"/>
    <w:rsid w:val="00477A2E"/>
    <w:rsid w:val="00480DD9"/>
    <w:rsid w:val="0048189D"/>
    <w:rsid w:val="0048255A"/>
    <w:rsid w:val="004835CB"/>
    <w:rsid w:val="00483658"/>
    <w:rsid w:val="00484B6A"/>
    <w:rsid w:val="0048666F"/>
    <w:rsid w:val="004914C2"/>
    <w:rsid w:val="004952A8"/>
    <w:rsid w:val="004957DE"/>
    <w:rsid w:val="00495FB1"/>
    <w:rsid w:val="00496B5A"/>
    <w:rsid w:val="004A0C94"/>
    <w:rsid w:val="004A1A37"/>
    <w:rsid w:val="004A2BB8"/>
    <w:rsid w:val="004A4DC4"/>
    <w:rsid w:val="004A616C"/>
    <w:rsid w:val="004A66BB"/>
    <w:rsid w:val="004B2944"/>
    <w:rsid w:val="004B2C88"/>
    <w:rsid w:val="004B2E4C"/>
    <w:rsid w:val="004B49EB"/>
    <w:rsid w:val="004B4F99"/>
    <w:rsid w:val="004B584A"/>
    <w:rsid w:val="004B7BAB"/>
    <w:rsid w:val="004C005A"/>
    <w:rsid w:val="004C07B7"/>
    <w:rsid w:val="004C083F"/>
    <w:rsid w:val="004C121E"/>
    <w:rsid w:val="004C2424"/>
    <w:rsid w:val="004C2868"/>
    <w:rsid w:val="004C3D80"/>
    <w:rsid w:val="004C6657"/>
    <w:rsid w:val="004C6DB0"/>
    <w:rsid w:val="004D0212"/>
    <w:rsid w:val="004D0339"/>
    <w:rsid w:val="004D0A79"/>
    <w:rsid w:val="004D1E75"/>
    <w:rsid w:val="004D1F8C"/>
    <w:rsid w:val="004D2F41"/>
    <w:rsid w:val="004D38E9"/>
    <w:rsid w:val="004D4A19"/>
    <w:rsid w:val="004D4B2D"/>
    <w:rsid w:val="004D602F"/>
    <w:rsid w:val="004D6438"/>
    <w:rsid w:val="004D7708"/>
    <w:rsid w:val="004E045A"/>
    <w:rsid w:val="004E10CE"/>
    <w:rsid w:val="004E1E64"/>
    <w:rsid w:val="004E299F"/>
    <w:rsid w:val="004E33D7"/>
    <w:rsid w:val="004E37E0"/>
    <w:rsid w:val="004E4BDF"/>
    <w:rsid w:val="004E4E59"/>
    <w:rsid w:val="004F023D"/>
    <w:rsid w:val="004F15AD"/>
    <w:rsid w:val="004F22C6"/>
    <w:rsid w:val="004F29D1"/>
    <w:rsid w:val="004F2A69"/>
    <w:rsid w:val="004F3259"/>
    <w:rsid w:val="004F6B19"/>
    <w:rsid w:val="004F742A"/>
    <w:rsid w:val="00500F48"/>
    <w:rsid w:val="005012E1"/>
    <w:rsid w:val="0050134A"/>
    <w:rsid w:val="0050448F"/>
    <w:rsid w:val="005052D7"/>
    <w:rsid w:val="00510664"/>
    <w:rsid w:val="00511391"/>
    <w:rsid w:val="005113D9"/>
    <w:rsid w:val="00511883"/>
    <w:rsid w:val="005122B4"/>
    <w:rsid w:val="00513CBC"/>
    <w:rsid w:val="0051566A"/>
    <w:rsid w:val="00516EC2"/>
    <w:rsid w:val="00516EE0"/>
    <w:rsid w:val="00516F03"/>
    <w:rsid w:val="00517227"/>
    <w:rsid w:val="0051728D"/>
    <w:rsid w:val="005178DB"/>
    <w:rsid w:val="00520AC7"/>
    <w:rsid w:val="00520E3E"/>
    <w:rsid w:val="0052115B"/>
    <w:rsid w:val="00521C9A"/>
    <w:rsid w:val="00522771"/>
    <w:rsid w:val="00523C97"/>
    <w:rsid w:val="00524494"/>
    <w:rsid w:val="00524750"/>
    <w:rsid w:val="00525C84"/>
    <w:rsid w:val="00526369"/>
    <w:rsid w:val="005264EB"/>
    <w:rsid w:val="005276C2"/>
    <w:rsid w:val="00537303"/>
    <w:rsid w:val="00537EB7"/>
    <w:rsid w:val="00541ABB"/>
    <w:rsid w:val="005423E3"/>
    <w:rsid w:val="00542A6E"/>
    <w:rsid w:val="005442D1"/>
    <w:rsid w:val="00544A92"/>
    <w:rsid w:val="0054779D"/>
    <w:rsid w:val="005477A9"/>
    <w:rsid w:val="005478F2"/>
    <w:rsid w:val="005519E0"/>
    <w:rsid w:val="005521AC"/>
    <w:rsid w:val="0055232F"/>
    <w:rsid w:val="0055282C"/>
    <w:rsid w:val="005549C0"/>
    <w:rsid w:val="00555B44"/>
    <w:rsid w:val="0055745A"/>
    <w:rsid w:val="00557971"/>
    <w:rsid w:val="00562410"/>
    <w:rsid w:val="00563F6A"/>
    <w:rsid w:val="0056421D"/>
    <w:rsid w:val="00564BF1"/>
    <w:rsid w:val="00565040"/>
    <w:rsid w:val="00565F22"/>
    <w:rsid w:val="00567486"/>
    <w:rsid w:val="00567794"/>
    <w:rsid w:val="00570B7D"/>
    <w:rsid w:val="00572C10"/>
    <w:rsid w:val="00574764"/>
    <w:rsid w:val="00576322"/>
    <w:rsid w:val="00576928"/>
    <w:rsid w:val="00577A10"/>
    <w:rsid w:val="00580B82"/>
    <w:rsid w:val="00580F09"/>
    <w:rsid w:val="005814EB"/>
    <w:rsid w:val="00581A5F"/>
    <w:rsid w:val="00583127"/>
    <w:rsid w:val="00583ACD"/>
    <w:rsid w:val="00585338"/>
    <w:rsid w:val="005873D4"/>
    <w:rsid w:val="00587ECE"/>
    <w:rsid w:val="005901EE"/>
    <w:rsid w:val="00591E1F"/>
    <w:rsid w:val="00592FC2"/>
    <w:rsid w:val="00593204"/>
    <w:rsid w:val="0059387E"/>
    <w:rsid w:val="00593C01"/>
    <w:rsid w:val="0059621F"/>
    <w:rsid w:val="005970E9"/>
    <w:rsid w:val="005A05EA"/>
    <w:rsid w:val="005A077B"/>
    <w:rsid w:val="005A2CF1"/>
    <w:rsid w:val="005A2ED0"/>
    <w:rsid w:val="005A37C5"/>
    <w:rsid w:val="005A3D43"/>
    <w:rsid w:val="005A4125"/>
    <w:rsid w:val="005A5AB1"/>
    <w:rsid w:val="005A5AF6"/>
    <w:rsid w:val="005A5D7D"/>
    <w:rsid w:val="005A6B85"/>
    <w:rsid w:val="005B19A5"/>
    <w:rsid w:val="005B1A7E"/>
    <w:rsid w:val="005B22B9"/>
    <w:rsid w:val="005B2809"/>
    <w:rsid w:val="005B3C08"/>
    <w:rsid w:val="005B5598"/>
    <w:rsid w:val="005B577E"/>
    <w:rsid w:val="005B634A"/>
    <w:rsid w:val="005B7426"/>
    <w:rsid w:val="005B74C6"/>
    <w:rsid w:val="005C2961"/>
    <w:rsid w:val="005C39C2"/>
    <w:rsid w:val="005C3D97"/>
    <w:rsid w:val="005C42E0"/>
    <w:rsid w:val="005C4418"/>
    <w:rsid w:val="005C4611"/>
    <w:rsid w:val="005C4E3F"/>
    <w:rsid w:val="005C563D"/>
    <w:rsid w:val="005C783C"/>
    <w:rsid w:val="005D040D"/>
    <w:rsid w:val="005D14F5"/>
    <w:rsid w:val="005D1AB1"/>
    <w:rsid w:val="005D270E"/>
    <w:rsid w:val="005D2EE1"/>
    <w:rsid w:val="005D4204"/>
    <w:rsid w:val="005D4F43"/>
    <w:rsid w:val="005E0C30"/>
    <w:rsid w:val="005E0CE3"/>
    <w:rsid w:val="005E14D6"/>
    <w:rsid w:val="005E16A3"/>
    <w:rsid w:val="005E3671"/>
    <w:rsid w:val="005E602B"/>
    <w:rsid w:val="005F091F"/>
    <w:rsid w:val="005F0F70"/>
    <w:rsid w:val="005F23A8"/>
    <w:rsid w:val="005F259A"/>
    <w:rsid w:val="005F2783"/>
    <w:rsid w:val="005F2EC0"/>
    <w:rsid w:val="005F7E88"/>
    <w:rsid w:val="00600172"/>
    <w:rsid w:val="00601166"/>
    <w:rsid w:val="0060146C"/>
    <w:rsid w:val="00601605"/>
    <w:rsid w:val="00601AA8"/>
    <w:rsid w:val="00602F88"/>
    <w:rsid w:val="00603B71"/>
    <w:rsid w:val="00604EDA"/>
    <w:rsid w:val="00605A16"/>
    <w:rsid w:val="00606053"/>
    <w:rsid w:val="006075FD"/>
    <w:rsid w:val="0061071D"/>
    <w:rsid w:val="00611FF9"/>
    <w:rsid w:val="0061335A"/>
    <w:rsid w:val="0061359B"/>
    <w:rsid w:val="00616575"/>
    <w:rsid w:val="00617FBB"/>
    <w:rsid w:val="0062051C"/>
    <w:rsid w:val="00621FE8"/>
    <w:rsid w:val="00622035"/>
    <w:rsid w:val="006266A6"/>
    <w:rsid w:val="00626CAE"/>
    <w:rsid w:val="00627032"/>
    <w:rsid w:val="00632322"/>
    <w:rsid w:val="006323C1"/>
    <w:rsid w:val="0063552F"/>
    <w:rsid w:val="0063590E"/>
    <w:rsid w:val="006416C5"/>
    <w:rsid w:val="00641C37"/>
    <w:rsid w:val="00641EA7"/>
    <w:rsid w:val="00643302"/>
    <w:rsid w:val="0064522A"/>
    <w:rsid w:val="00646004"/>
    <w:rsid w:val="00646EAE"/>
    <w:rsid w:val="00650CB5"/>
    <w:rsid w:val="006510EE"/>
    <w:rsid w:val="006525BE"/>
    <w:rsid w:val="00653047"/>
    <w:rsid w:val="00653147"/>
    <w:rsid w:val="00653368"/>
    <w:rsid w:val="00654CB4"/>
    <w:rsid w:val="00662890"/>
    <w:rsid w:val="006638AD"/>
    <w:rsid w:val="00663BA3"/>
    <w:rsid w:val="00665B61"/>
    <w:rsid w:val="00667EA6"/>
    <w:rsid w:val="00671877"/>
    <w:rsid w:val="006721BB"/>
    <w:rsid w:val="00672AB6"/>
    <w:rsid w:val="00672BD7"/>
    <w:rsid w:val="006744F4"/>
    <w:rsid w:val="006745F8"/>
    <w:rsid w:val="0067493C"/>
    <w:rsid w:val="00674D9A"/>
    <w:rsid w:val="00675873"/>
    <w:rsid w:val="00676ACE"/>
    <w:rsid w:val="00680C7B"/>
    <w:rsid w:val="00681111"/>
    <w:rsid w:val="006831EE"/>
    <w:rsid w:val="0068436C"/>
    <w:rsid w:val="006846D6"/>
    <w:rsid w:val="006869C9"/>
    <w:rsid w:val="006870CA"/>
    <w:rsid w:val="00687DCD"/>
    <w:rsid w:val="00690120"/>
    <w:rsid w:val="00691031"/>
    <w:rsid w:val="0069267F"/>
    <w:rsid w:val="00692B58"/>
    <w:rsid w:val="00694AF7"/>
    <w:rsid w:val="00694EA5"/>
    <w:rsid w:val="0069686A"/>
    <w:rsid w:val="00696E75"/>
    <w:rsid w:val="006A0266"/>
    <w:rsid w:val="006A0A32"/>
    <w:rsid w:val="006A1083"/>
    <w:rsid w:val="006A15DD"/>
    <w:rsid w:val="006A1BD7"/>
    <w:rsid w:val="006A206D"/>
    <w:rsid w:val="006A2CC4"/>
    <w:rsid w:val="006A4081"/>
    <w:rsid w:val="006A4FA7"/>
    <w:rsid w:val="006A7C4D"/>
    <w:rsid w:val="006B0FF4"/>
    <w:rsid w:val="006B2044"/>
    <w:rsid w:val="006B28DC"/>
    <w:rsid w:val="006B33EE"/>
    <w:rsid w:val="006B37F6"/>
    <w:rsid w:val="006B64AF"/>
    <w:rsid w:val="006B795F"/>
    <w:rsid w:val="006C1D1D"/>
    <w:rsid w:val="006C271A"/>
    <w:rsid w:val="006C2843"/>
    <w:rsid w:val="006C6292"/>
    <w:rsid w:val="006C77AF"/>
    <w:rsid w:val="006C7C95"/>
    <w:rsid w:val="006D1EEF"/>
    <w:rsid w:val="006D3863"/>
    <w:rsid w:val="006D3B0F"/>
    <w:rsid w:val="006D4A4D"/>
    <w:rsid w:val="006D71B5"/>
    <w:rsid w:val="006D72A8"/>
    <w:rsid w:val="006E0189"/>
    <w:rsid w:val="006E2F86"/>
    <w:rsid w:val="006E3782"/>
    <w:rsid w:val="006E5201"/>
    <w:rsid w:val="006E74E6"/>
    <w:rsid w:val="006E7A31"/>
    <w:rsid w:val="006F2593"/>
    <w:rsid w:val="006F2F61"/>
    <w:rsid w:val="006F2FF2"/>
    <w:rsid w:val="006F5A60"/>
    <w:rsid w:val="00700AEF"/>
    <w:rsid w:val="007011A1"/>
    <w:rsid w:val="00701FA1"/>
    <w:rsid w:val="0070387B"/>
    <w:rsid w:val="00704EB5"/>
    <w:rsid w:val="00705B52"/>
    <w:rsid w:val="0070689F"/>
    <w:rsid w:val="0070749F"/>
    <w:rsid w:val="00707DBF"/>
    <w:rsid w:val="00710FC7"/>
    <w:rsid w:val="007121B2"/>
    <w:rsid w:val="00712C67"/>
    <w:rsid w:val="0071347B"/>
    <w:rsid w:val="00717223"/>
    <w:rsid w:val="0071731B"/>
    <w:rsid w:val="00717829"/>
    <w:rsid w:val="00723905"/>
    <w:rsid w:val="007255BE"/>
    <w:rsid w:val="0072576B"/>
    <w:rsid w:val="00725B68"/>
    <w:rsid w:val="00727166"/>
    <w:rsid w:val="00727C27"/>
    <w:rsid w:val="00727F63"/>
    <w:rsid w:val="007306CF"/>
    <w:rsid w:val="00730FF7"/>
    <w:rsid w:val="007319BF"/>
    <w:rsid w:val="00731BBC"/>
    <w:rsid w:val="00732493"/>
    <w:rsid w:val="007326A2"/>
    <w:rsid w:val="00733D7B"/>
    <w:rsid w:val="00733F38"/>
    <w:rsid w:val="00735964"/>
    <w:rsid w:val="00740B7A"/>
    <w:rsid w:val="00741830"/>
    <w:rsid w:val="00744015"/>
    <w:rsid w:val="007479C1"/>
    <w:rsid w:val="00750B97"/>
    <w:rsid w:val="00750C03"/>
    <w:rsid w:val="00751BE9"/>
    <w:rsid w:val="0075264E"/>
    <w:rsid w:val="0075270F"/>
    <w:rsid w:val="00754C4D"/>
    <w:rsid w:val="00755C58"/>
    <w:rsid w:val="00755C7E"/>
    <w:rsid w:val="00756FA9"/>
    <w:rsid w:val="007572EF"/>
    <w:rsid w:val="0075791C"/>
    <w:rsid w:val="00762580"/>
    <w:rsid w:val="00762E54"/>
    <w:rsid w:val="00764878"/>
    <w:rsid w:val="007651E6"/>
    <w:rsid w:val="00765A49"/>
    <w:rsid w:val="00765BDA"/>
    <w:rsid w:val="0076683D"/>
    <w:rsid w:val="00766FA3"/>
    <w:rsid w:val="00770761"/>
    <w:rsid w:val="00771ED4"/>
    <w:rsid w:val="00773D30"/>
    <w:rsid w:val="007749BD"/>
    <w:rsid w:val="00775953"/>
    <w:rsid w:val="00775AEB"/>
    <w:rsid w:val="00781409"/>
    <w:rsid w:val="00781620"/>
    <w:rsid w:val="00781C17"/>
    <w:rsid w:val="00781E25"/>
    <w:rsid w:val="00784FF5"/>
    <w:rsid w:val="0078578F"/>
    <w:rsid w:val="00785A44"/>
    <w:rsid w:val="007865EC"/>
    <w:rsid w:val="00787BC9"/>
    <w:rsid w:val="0079129B"/>
    <w:rsid w:val="00793087"/>
    <w:rsid w:val="00793454"/>
    <w:rsid w:val="007938A1"/>
    <w:rsid w:val="00794102"/>
    <w:rsid w:val="007961F0"/>
    <w:rsid w:val="007963BC"/>
    <w:rsid w:val="0079711D"/>
    <w:rsid w:val="0079795D"/>
    <w:rsid w:val="007A1B75"/>
    <w:rsid w:val="007A26AC"/>
    <w:rsid w:val="007A3749"/>
    <w:rsid w:val="007A3789"/>
    <w:rsid w:val="007A3E5B"/>
    <w:rsid w:val="007A4E64"/>
    <w:rsid w:val="007A6004"/>
    <w:rsid w:val="007A7123"/>
    <w:rsid w:val="007A7A37"/>
    <w:rsid w:val="007A7C0D"/>
    <w:rsid w:val="007B02BC"/>
    <w:rsid w:val="007B08D0"/>
    <w:rsid w:val="007B0BF6"/>
    <w:rsid w:val="007B0EBA"/>
    <w:rsid w:val="007B1080"/>
    <w:rsid w:val="007B15DA"/>
    <w:rsid w:val="007B20D7"/>
    <w:rsid w:val="007B2531"/>
    <w:rsid w:val="007B33D9"/>
    <w:rsid w:val="007B3692"/>
    <w:rsid w:val="007B4629"/>
    <w:rsid w:val="007B49AF"/>
    <w:rsid w:val="007B4CEB"/>
    <w:rsid w:val="007B5AC8"/>
    <w:rsid w:val="007B5E4E"/>
    <w:rsid w:val="007B5FEA"/>
    <w:rsid w:val="007B678A"/>
    <w:rsid w:val="007B6951"/>
    <w:rsid w:val="007C1BDB"/>
    <w:rsid w:val="007C37D2"/>
    <w:rsid w:val="007C46DA"/>
    <w:rsid w:val="007C4AFF"/>
    <w:rsid w:val="007C4E11"/>
    <w:rsid w:val="007C629B"/>
    <w:rsid w:val="007C688D"/>
    <w:rsid w:val="007C7516"/>
    <w:rsid w:val="007D077B"/>
    <w:rsid w:val="007D092F"/>
    <w:rsid w:val="007D12E8"/>
    <w:rsid w:val="007D1E00"/>
    <w:rsid w:val="007D3EFB"/>
    <w:rsid w:val="007D46F0"/>
    <w:rsid w:val="007D4E63"/>
    <w:rsid w:val="007D4EEF"/>
    <w:rsid w:val="007D5C22"/>
    <w:rsid w:val="007D64BD"/>
    <w:rsid w:val="007D7A80"/>
    <w:rsid w:val="007D7F05"/>
    <w:rsid w:val="007E1A3F"/>
    <w:rsid w:val="007E293D"/>
    <w:rsid w:val="007E4418"/>
    <w:rsid w:val="007E5888"/>
    <w:rsid w:val="007E5F5C"/>
    <w:rsid w:val="007E77EC"/>
    <w:rsid w:val="007F0368"/>
    <w:rsid w:val="007F207F"/>
    <w:rsid w:val="007F4AA9"/>
    <w:rsid w:val="007F4ADE"/>
    <w:rsid w:val="007F4C17"/>
    <w:rsid w:val="007F5D6A"/>
    <w:rsid w:val="007F72A3"/>
    <w:rsid w:val="00800013"/>
    <w:rsid w:val="00800D2E"/>
    <w:rsid w:val="00800DA9"/>
    <w:rsid w:val="00803571"/>
    <w:rsid w:val="008035B7"/>
    <w:rsid w:val="008048DA"/>
    <w:rsid w:val="00804F21"/>
    <w:rsid w:val="00806581"/>
    <w:rsid w:val="00806793"/>
    <w:rsid w:val="00806F37"/>
    <w:rsid w:val="008152F7"/>
    <w:rsid w:val="00815B0A"/>
    <w:rsid w:val="00816093"/>
    <w:rsid w:val="00822144"/>
    <w:rsid w:val="008235A8"/>
    <w:rsid w:val="00823D16"/>
    <w:rsid w:val="00824F20"/>
    <w:rsid w:val="00824FE3"/>
    <w:rsid w:val="00826DCB"/>
    <w:rsid w:val="00832A4D"/>
    <w:rsid w:val="0083324B"/>
    <w:rsid w:val="00836802"/>
    <w:rsid w:val="00836FC2"/>
    <w:rsid w:val="00837E68"/>
    <w:rsid w:val="0084103B"/>
    <w:rsid w:val="008414DD"/>
    <w:rsid w:val="00841777"/>
    <w:rsid w:val="0084227C"/>
    <w:rsid w:val="00843787"/>
    <w:rsid w:val="00843AFC"/>
    <w:rsid w:val="008448F4"/>
    <w:rsid w:val="00844C9E"/>
    <w:rsid w:val="00845D87"/>
    <w:rsid w:val="00845E8C"/>
    <w:rsid w:val="00845F3E"/>
    <w:rsid w:val="00846B07"/>
    <w:rsid w:val="00847427"/>
    <w:rsid w:val="008476BF"/>
    <w:rsid w:val="00851B5D"/>
    <w:rsid w:val="008529DB"/>
    <w:rsid w:val="00854953"/>
    <w:rsid w:val="00855F00"/>
    <w:rsid w:val="00856E60"/>
    <w:rsid w:val="00857A58"/>
    <w:rsid w:val="00857DD7"/>
    <w:rsid w:val="0086044C"/>
    <w:rsid w:val="008664C3"/>
    <w:rsid w:val="008732A2"/>
    <w:rsid w:val="00874C54"/>
    <w:rsid w:val="00874FF5"/>
    <w:rsid w:val="008753A7"/>
    <w:rsid w:val="008764A9"/>
    <w:rsid w:val="00876762"/>
    <w:rsid w:val="00876E51"/>
    <w:rsid w:val="0088127F"/>
    <w:rsid w:val="00882BFB"/>
    <w:rsid w:val="00883C5F"/>
    <w:rsid w:val="00884433"/>
    <w:rsid w:val="00890248"/>
    <w:rsid w:val="008913BD"/>
    <w:rsid w:val="00895319"/>
    <w:rsid w:val="00897084"/>
    <w:rsid w:val="0089733D"/>
    <w:rsid w:val="008A0FA2"/>
    <w:rsid w:val="008A1761"/>
    <w:rsid w:val="008A2FC6"/>
    <w:rsid w:val="008A3849"/>
    <w:rsid w:val="008A3932"/>
    <w:rsid w:val="008A3948"/>
    <w:rsid w:val="008A411E"/>
    <w:rsid w:val="008A43E1"/>
    <w:rsid w:val="008A4C0C"/>
    <w:rsid w:val="008A571A"/>
    <w:rsid w:val="008A6AD4"/>
    <w:rsid w:val="008B0A7E"/>
    <w:rsid w:val="008B0DD6"/>
    <w:rsid w:val="008B287A"/>
    <w:rsid w:val="008B2FCB"/>
    <w:rsid w:val="008B394D"/>
    <w:rsid w:val="008B656D"/>
    <w:rsid w:val="008B6838"/>
    <w:rsid w:val="008B76E7"/>
    <w:rsid w:val="008B78A9"/>
    <w:rsid w:val="008C207B"/>
    <w:rsid w:val="008C2CA8"/>
    <w:rsid w:val="008C55B6"/>
    <w:rsid w:val="008C5FA8"/>
    <w:rsid w:val="008C6914"/>
    <w:rsid w:val="008C694F"/>
    <w:rsid w:val="008C77BE"/>
    <w:rsid w:val="008C7B57"/>
    <w:rsid w:val="008D1D9C"/>
    <w:rsid w:val="008D33CC"/>
    <w:rsid w:val="008D4026"/>
    <w:rsid w:val="008D6F41"/>
    <w:rsid w:val="008E023B"/>
    <w:rsid w:val="008E2BE2"/>
    <w:rsid w:val="008E312A"/>
    <w:rsid w:val="008E340A"/>
    <w:rsid w:val="008E3A4E"/>
    <w:rsid w:val="008E47D6"/>
    <w:rsid w:val="008E63F6"/>
    <w:rsid w:val="008E68FC"/>
    <w:rsid w:val="008F0BEB"/>
    <w:rsid w:val="008F0C78"/>
    <w:rsid w:val="008F0CFE"/>
    <w:rsid w:val="008F1700"/>
    <w:rsid w:val="008F1A45"/>
    <w:rsid w:val="008F1C22"/>
    <w:rsid w:val="008F26E4"/>
    <w:rsid w:val="008F3577"/>
    <w:rsid w:val="008F38AC"/>
    <w:rsid w:val="008F4990"/>
    <w:rsid w:val="008F5D89"/>
    <w:rsid w:val="00900B82"/>
    <w:rsid w:val="00900BD8"/>
    <w:rsid w:val="00901173"/>
    <w:rsid w:val="0090135B"/>
    <w:rsid w:val="00902339"/>
    <w:rsid w:val="00903687"/>
    <w:rsid w:val="00904332"/>
    <w:rsid w:val="00904698"/>
    <w:rsid w:val="0090495B"/>
    <w:rsid w:val="00904FDA"/>
    <w:rsid w:val="00910094"/>
    <w:rsid w:val="00912D2F"/>
    <w:rsid w:val="00912F10"/>
    <w:rsid w:val="0091326C"/>
    <w:rsid w:val="00915A32"/>
    <w:rsid w:val="00920AD3"/>
    <w:rsid w:val="009210BB"/>
    <w:rsid w:val="0092119D"/>
    <w:rsid w:val="0092149B"/>
    <w:rsid w:val="00921543"/>
    <w:rsid w:val="009216F7"/>
    <w:rsid w:val="00921704"/>
    <w:rsid w:val="00921D23"/>
    <w:rsid w:val="009244ED"/>
    <w:rsid w:val="009253CD"/>
    <w:rsid w:val="009259F3"/>
    <w:rsid w:val="00926040"/>
    <w:rsid w:val="00927169"/>
    <w:rsid w:val="0093057E"/>
    <w:rsid w:val="00930CCA"/>
    <w:rsid w:val="00933A9E"/>
    <w:rsid w:val="00933E0C"/>
    <w:rsid w:val="00933ED4"/>
    <w:rsid w:val="0093500B"/>
    <w:rsid w:val="0093657C"/>
    <w:rsid w:val="00937702"/>
    <w:rsid w:val="00937A57"/>
    <w:rsid w:val="009405BB"/>
    <w:rsid w:val="00940B14"/>
    <w:rsid w:val="00941F7D"/>
    <w:rsid w:val="00942592"/>
    <w:rsid w:val="00942ECC"/>
    <w:rsid w:val="00943DCA"/>
    <w:rsid w:val="009447B6"/>
    <w:rsid w:val="00944B3E"/>
    <w:rsid w:val="00946AA8"/>
    <w:rsid w:val="00950546"/>
    <w:rsid w:val="00951271"/>
    <w:rsid w:val="00952718"/>
    <w:rsid w:val="00952CF1"/>
    <w:rsid w:val="00952EAF"/>
    <w:rsid w:val="00953255"/>
    <w:rsid w:val="009533F5"/>
    <w:rsid w:val="00953795"/>
    <w:rsid w:val="00954643"/>
    <w:rsid w:val="0095467A"/>
    <w:rsid w:val="009547E8"/>
    <w:rsid w:val="009560B1"/>
    <w:rsid w:val="0095653A"/>
    <w:rsid w:val="00960CD9"/>
    <w:rsid w:val="00961522"/>
    <w:rsid w:val="00961C8B"/>
    <w:rsid w:val="009645A6"/>
    <w:rsid w:val="00965410"/>
    <w:rsid w:val="00967D66"/>
    <w:rsid w:val="0097084C"/>
    <w:rsid w:val="00971206"/>
    <w:rsid w:val="009714F5"/>
    <w:rsid w:val="00971B42"/>
    <w:rsid w:val="00972F5F"/>
    <w:rsid w:val="00973457"/>
    <w:rsid w:val="009735C7"/>
    <w:rsid w:val="009745E6"/>
    <w:rsid w:val="00974847"/>
    <w:rsid w:val="00975342"/>
    <w:rsid w:val="00977970"/>
    <w:rsid w:val="00977A54"/>
    <w:rsid w:val="00980F40"/>
    <w:rsid w:val="00981248"/>
    <w:rsid w:val="00981361"/>
    <w:rsid w:val="0098512C"/>
    <w:rsid w:val="0098514C"/>
    <w:rsid w:val="00985992"/>
    <w:rsid w:val="009864D3"/>
    <w:rsid w:val="0098780C"/>
    <w:rsid w:val="009878E7"/>
    <w:rsid w:val="0099071F"/>
    <w:rsid w:val="009920F8"/>
    <w:rsid w:val="00995EB7"/>
    <w:rsid w:val="009A01A7"/>
    <w:rsid w:val="009A020F"/>
    <w:rsid w:val="009A059D"/>
    <w:rsid w:val="009A0990"/>
    <w:rsid w:val="009A0999"/>
    <w:rsid w:val="009A52F0"/>
    <w:rsid w:val="009A5C13"/>
    <w:rsid w:val="009A5E80"/>
    <w:rsid w:val="009A5FD9"/>
    <w:rsid w:val="009A6E30"/>
    <w:rsid w:val="009A6E8E"/>
    <w:rsid w:val="009A755E"/>
    <w:rsid w:val="009A7C73"/>
    <w:rsid w:val="009B32F6"/>
    <w:rsid w:val="009B47F2"/>
    <w:rsid w:val="009B5F9F"/>
    <w:rsid w:val="009B6A1B"/>
    <w:rsid w:val="009B7650"/>
    <w:rsid w:val="009B7960"/>
    <w:rsid w:val="009C02E6"/>
    <w:rsid w:val="009C1F4A"/>
    <w:rsid w:val="009C349A"/>
    <w:rsid w:val="009C4598"/>
    <w:rsid w:val="009C475F"/>
    <w:rsid w:val="009C4849"/>
    <w:rsid w:val="009C5182"/>
    <w:rsid w:val="009C6A3B"/>
    <w:rsid w:val="009C7240"/>
    <w:rsid w:val="009C7518"/>
    <w:rsid w:val="009D16C4"/>
    <w:rsid w:val="009D1BD8"/>
    <w:rsid w:val="009D3A6E"/>
    <w:rsid w:val="009D3D1C"/>
    <w:rsid w:val="009D4F05"/>
    <w:rsid w:val="009D5493"/>
    <w:rsid w:val="009D5FC5"/>
    <w:rsid w:val="009E0208"/>
    <w:rsid w:val="009E11D3"/>
    <w:rsid w:val="009E1D0C"/>
    <w:rsid w:val="009E2DE4"/>
    <w:rsid w:val="009E6D99"/>
    <w:rsid w:val="009E70A0"/>
    <w:rsid w:val="009E74C8"/>
    <w:rsid w:val="009E7E5C"/>
    <w:rsid w:val="009F0526"/>
    <w:rsid w:val="009F19BF"/>
    <w:rsid w:val="009F28D0"/>
    <w:rsid w:val="009F4098"/>
    <w:rsid w:val="009F7E5F"/>
    <w:rsid w:val="00A00436"/>
    <w:rsid w:val="00A00801"/>
    <w:rsid w:val="00A03CC8"/>
    <w:rsid w:val="00A03E62"/>
    <w:rsid w:val="00A03F48"/>
    <w:rsid w:val="00A04E83"/>
    <w:rsid w:val="00A05411"/>
    <w:rsid w:val="00A061A6"/>
    <w:rsid w:val="00A07ADC"/>
    <w:rsid w:val="00A07D2A"/>
    <w:rsid w:val="00A10D3C"/>
    <w:rsid w:val="00A11969"/>
    <w:rsid w:val="00A126C3"/>
    <w:rsid w:val="00A12B99"/>
    <w:rsid w:val="00A138A3"/>
    <w:rsid w:val="00A13A9D"/>
    <w:rsid w:val="00A14393"/>
    <w:rsid w:val="00A14AE5"/>
    <w:rsid w:val="00A150D7"/>
    <w:rsid w:val="00A1790E"/>
    <w:rsid w:val="00A17CDE"/>
    <w:rsid w:val="00A20AB4"/>
    <w:rsid w:val="00A213C4"/>
    <w:rsid w:val="00A23FDD"/>
    <w:rsid w:val="00A24F37"/>
    <w:rsid w:val="00A25568"/>
    <w:rsid w:val="00A25D0E"/>
    <w:rsid w:val="00A26DEC"/>
    <w:rsid w:val="00A27A5B"/>
    <w:rsid w:val="00A304F9"/>
    <w:rsid w:val="00A32634"/>
    <w:rsid w:val="00A333C0"/>
    <w:rsid w:val="00A34477"/>
    <w:rsid w:val="00A34FFD"/>
    <w:rsid w:val="00A3524F"/>
    <w:rsid w:val="00A35E71"/>
    <w:rsid w:val="00A361B3"/>
    <w:rsid w:val="00A363D1"/>
    <w:rsid w:val="00A3675A"/>
    <w:rsid w:val="00A37378"/>
    <w:rsid w:val="00A40CB4"/>
    <w:rsid w:val="00A4187A"/>
    <w:rsid w:val="00A41FFA"/>
    <w:rsid w:val="00A42DBD"/>
    <w:rsid w:val="00A43136"/>
    <w:rsid w:val="00A43845"/>
    <w:rsid w:val="00A44BEE"/>
    <w:rsid w:val="00A44E15"/>
    <w:rsid w:val="00A45031"/>
    <w:rsid w:val="00A4647C"/>
    <w:rsid w:val="00A47AF6"/>
    <w:rsid w:val="00A50197"/>
    <w:rsid w:val="00A504B2"/>
    <w:rsid w:val="00A50F8A"/>
    <w:rsid w:val="00A50FEE"/>
    <w:rsid w:val="00A5250C"/>
    <w:rsid w:val="00A52E21"/>
    <w:rsid w:val="00A54052"/>
    <w:rsid w:val="00A54852"/>
    <w:rsid w:val="00A55321"/>
    <w:rsid w:val="00A55FA6"/>
    <w:rsid w:val="00A570E9"/>
    <w:rsid w:val="00A60CF5"/>
    <w:rsid w:val="00A61661"/>
    <w:rsid w:val="00A61CB4"/>
    <w:rsid w:val="00A62F1D"/>
    <w:rsid w:val="00A63296"/>
    <w:rsid w:val="00A635F9"/>
    <w:rsid w:val="00A6407B"/>
    <w:rsid w:val="00A67213"/>
    <w:rsid w:val="00A67A59"/>
    <w:rsid w:val="00A70B2C"/>
    <w:rsid w:val="00A70EBE"/>
    <w:rsid w:val="00A71A81"/>
    <w:rsid w:val="00A725BA"/>
    <w:rsid w:val="00A727BC"/>
    <w:rsid w:val="00A7509D"/>
    <w:rsid w:val="00A7616C"/>
    <w:rsid w:val="00A77F50"/>
    <w:rsid w:val="00A82BFA"/>
    <w:rsid w:val="00A856D6"/>
    <w:rsid w:val="00A85908"/>
    <w:rsid w:val="00A85DB2"/>
    <w:rsid w:val="00A87602"/>
    <w:rsid w:val="00A91A34"/>
    <w:rsid w:val="00A92113"/>
    <w:rsid w:val="00A92AFB"/>
    <w:rsid w:val="00A92DCF"/>
    <w:rsid w:val="00A932A3"/>
    <w:rsid w:val="00A950A0"/>
    <w:rsid w:val="00A96131"/>
    <w:rsid w:val="00A96E74"/>
    <w:rsid w:val="00A9708B"/>
    <w:rsid w:val="00AA0F81"/>
    <w:rsid w:val="00AA2D6C"/>
    <w:rsid w:val="00AA3B0D"/>
    <w:rsid w:val="00AA44C9"/>
    <w:rsid w:val="00AA4B2D"/>
    <w:rsid w:val="00AA56BA"/>
    <w:rsid w:val="00AA5FCC"/>
    <w:rsid w:val="00AA77C8"/>
    <w:rsid w:val="00AA7CD4"/>
    <w:rsid w:val="00AB0404"/>
    <w:rsid w:val="00AB04A4"/>
    <w:rsid w:val="00AB1B00"/>
    <w:rsid w:val="00AB239A"/>
    <w:rsid w:val="00AB3CD5"/>
    <w:rsid w:val="00AB4176"/>
    <w:rsid w:val="00AB4764"/>
    <w:rsid w:val="00AB5591"/>
    <w:rsid w:val="00AB5FB4"/>
    <w:rsid w:val="00AB618C"/>
    <w:rsid w:val="00AC0089"/>
    <w:rsid w:val="00AC3C72"/>
    <w:rsid w:val="00AC4542"/>
    <w:rsid w:val="00AC58DC"/>
    <w:rsid w:val="00AC5B15"/>
    <w:rsid w:val="00AC61CE"/>
    <w:rsid w:val="00AD0246"/>
    <w:rsid w:val="00AD024F"/>
    <w:rsid w:val="00AD1A5C"/>
    <w:rsid w:val="00AD345C"/>
    <w:rsid w:val="00AD512A"/>
    <w:rsid w:val="00AE0336"/>
    <w:rsid w:val="00AE03B7"/>
    <w:rsid w:val="00AE0B81"/>
    <w:rsid w:val="00AE17B3"/>
    <w:rsid w:val="00AE221A"/>
    <w:rsid w:val="00AE5059"/>
    <w:rsid w:val="00AE677E"/>
    <w:rsid w:val="00AE6C72"/>
    <w:rsid w:val="00AE7D1F"/>
    <w:rsid w:val="00AF12AB"/>
    <w:rsid w:val="00AF51EA"/>
    <w:rsid w:val="00AF6034"/>
    <w:rsid w:val="00AF6C9D"/>
    <w:rsid w:val="00AF7423"/>
    <w:rsid w:val="00B0060B"/>
    <w:rsid w:val="00B02EDA"/>
    <w:rsid w:val="00B03C9A"/>
    <w:rsid w:val="00B0472F"/>
    <w:rsid w:val="00B04C15"/>
    <w:rsid w:val="00B04F50"/>
    <w:rsid w:val="00B05601"/>
    <w:rsid w:val="00B05986"/>
    <w:rsid w:val="00B05FA6"/>
    <w:rsid w:val="00B0656C"/>
    <w:rsid w:val="00B07454"/>
    <w:rsid w:val="00B0752F"/>
    <w:rsid w:val="00B109A1"/>
    <w:rsid w:val="00B10B3E"/>
    <w:rsid w:val="00B14977"/>
    <w:rsid w:val="00B158AA"/>
    <w:rsid w:val="00B16D34"/>
    <w:rsid w:val="00B2086E"/>
    <w:rsid w:val="00B22014"/>
    <w:rsid w:val="00B2522C"/>
    <w:rsid w:val="00B258A1"/>
    <w:rsid w:val="00B2601E"/>
    <w:rsid w:val="00B26785"/>
    <w:rsid w:val="00B26B81"/>
    <w:rsid w:val="00B3122E"/>
    <w:rsid w:val="00B31A86"/>
    <w:rsid w:val="00B31C8E"/>
    <w:rsid w:val="00B32EA1"/>
    <w:rsid w:val="00B34E10"/>
    <w:rsid w:val="00B3691A"/>
    <w:rsid w:val="00B41B26"/>
    <w:rsid w:val="00B41E9E"/>
    <w:rsid w:val="00B43314"/>
    <w:rsid w:val="00B43B4F"/>
    <w:rsid w:val="00B44204"/>
    <w:rsid w:val="00B51AF3"/>
    <w:rsid w:val="00B540D3"/>
    <w:rsid w:val="00B54215"/>
    <w:rsid w:val="00B56144"/>
    <w:rsid w:val="00B5789C"/>
    <w:rsid w:val="00B613E8"/>
    <w:rsid w:val="00B61610"/>
    <w:rsid w:val="00B61ECD"/>
    <w:rsid w:val="00B624BE"/>
    <w:rsid w:val="00B626EF"/>
    <w:rsid w:val="00B62929"/>
    <w:rsid w:val="00B63ECB"/>
    <w:rsid w:val="00B64853"/>
    <w:rsid w:val="00B65205"/>
    <w:rsid w:val="00B65621"/>
    <w:rsid w:val="00B65FE6"/>
    <w:rsid w:val="00B66DC8"/>
    <w:rsid w:val="00B67441"/>
    <w:rsid w:val="00B67688"/>
    <w:rsid w:val="00B67B07"/>
    <w:rsid w:val="00B73425"/>
    <w:rsid w:val="00B77F0F"/>
    <w:rsid w:val="00B83AB8"/>
    <w:rsid w:val="00B85EEE"/>
    <w:rsid w:val="00B86D2E"/>
    <w:rsid w:val="00B877D6"/>
    <w:rsid w:val="00B910CE"/>
    <w:rsid w:val="00B913A5"/>
    <w:rsid w:val="00B91726"/>
    <w:rsid w:val="00B93D39"/>
    <w:rsid w:val="00B94941"/>
    <w:rsid w:val="00B94B67"/>
    <w:rsid w:val="00B95557"/>
    <w:rsid w:val="00B97090"/>
    <w:rsid w:val="00B9791A"/>
    <w:rsid w:val="00BA00AE"/>
    <w:rsid w:val="00BA0292"/>
    <w:rsid w:val="00BA1F4B"/>
    <w:rsid w:val="00BA3324"/>
    <w:rsid w:val="00BA4E25"/>
    <w:rsid w:val="00BA503A"/>
    <w:rsid w:val="00BB0DF4"/>
    <w:rsid w:val="00BB0F04"/>
    <w:rsid w:val="00BB0F22"/>
    <w:rsid w:val="00BB1F97"/>
    <w:rsid w:val="00BB21B2"/>
    <w:rsid w:val="00BB2350"/>
    <w:rsid w:val="00BB270D"/>
    <w:rsid w:val="00BB3409"/>
    <w:rsid w:val="00BB3F4A"/>
    <w:rsid w:val="00BB4E41"/>
    <w:rsid w:val="00BB643C"/>
    <w:rsid w:val="00BB68CB"/>
    <w:rsid w:val="00BB7950"/>
    <w:rsid w:val="00BC07FE"/>
    <w:rsid w:val="00BC0AED"/>
    <w:rsid w:val="00BC1132"/>
    <w:rsid w:val="00BC281C"/>
    <w:rsid w:val="00BC3896"/>
    <w:rsid w:val="00BC44FE"/>
    <w:rsid w:val="00BC55DA"/>
    <w:rsid w:val="00BD0302"/>
    <w:rsid w:val="00BD2974"/>
    <w:rsid w:val="00BD3593"/>
    <w:rsid w:val="00BD4FD3"/>
    <w:rsid w:val="00BD61B1"/>
    <w:rsid w:val="00BE0B5B"/>
    <w:rsid w:val="00BE0B80"/>
    <w:rsid w:val="00BE438C"/>
    <w:rsid w:val="00BE7B24"/>
    <w:rsid w:val="00BF0DDB"/>
    <w:rsid w:val="00BF102D"/>
    <w:rsid w:val="00BF32FE"/>
    <w:rsid w:val="00BF4008"/>
    <w:rsid w:val="00BF4C23"/>
    <w:rsid w:val="00BF4E62"/>
    <w:rsid w:val="00BF5C7D"/>
    <w:rsid w:val="00BF7EA9"/>
    <w:rsid w:val="00C0308E"/>
    <w:rsid w:val="00C03469"/>
    <w:rsid w:val="00C03ECC"/>
    <w:rsid w:val="00C04D93"/>
    <w:rsid w:val="00C05105"/>
    <w:rsid w:val="00C05C0A"/>
    <w:rsid w:val="00C107D6"/>
    <w:rsid w:val="00C10857"/>
    <w:rsid w:val="00C10CD2"/>
    <w:rsid w:val="00C113AE"/>
    <w:rsid w:val="00C11631"/>
    <w:rsid w:val="00C117F2"/>
    <w:rsid w:val="00C1181D"/>
    <w:rsid w:val="00C11EFC"/>
    <w:rsid w:val="00C15F98"/>
    <w:rsid w:val="00C16050"/>
    <w:rsid w:val="00C1693C"/>
    <w:rsid w:val="00C16C7F"/>
    <w:rsid w:val="00C204AF"/>
    <w:rsid w:val="00C220D9"/>
    <w:rsid w:val="00C22AB5"/>
    <w:rsid w:val="00C23FE6"/>
    <w:rsid w:val="00C24488"/>
    <w:rsid w:val="00C248EE"/>
    <w:rsid w:val="00C25C3B"/>
    <w:rsid w:val="00C26447"/>
    <w:rsid w:val="00C26ACE"/>
    <w:rsid w:val="00C30AE8"/>
    <w:rsid w:val="00C32958"/>
    <w:rsid w:val="00C32D76"/>
    <w:rsid w:val="00C3329D"/>
    <w:rsid w:val="00C3380B"/>
    <w:rsid w:val="00C34196"/>
    <w:rsid w:val="00C3422C"/>
    <w:rsid w:val="00C356F1"/>
    <w:rsid w:val="00C35CAC"/>
    <w:rsid w:val="00C35F84"/>
    <w:rsid w:val="00C369C5"/>
    <w:rsid w:val="00C369F1"/>
    <w:rsid w:val="00C40D90"/>
    <w:rsid w:val="00C40E9B"/>
    <w:rsid w:val="00C416FD"/>
    <w:rsid w:val="00C41F93"/>
    <w:rsid w:val="00C420D5"/>
    <w:rsid w:val="00C43049"/>
    <w:rsid w:val="00C467E3"/>
    <w:rsid w:val="00C478AC"/>
    <w:rsid w:val="00C50579"/>
    <w:rsid w:val="00C518BD"/>
    <w:rsid w:val="00C520DD"/>
    <w:rsid w:val="00C5347B"/>
    <w:rsid w:val="00C56099"/>
    <w:rsid w:val="00C56729"/>
    <w:rsid w:val="00C570A7"/>
    <w:rsid w:val="00C57EEF"/>
    <w:rsid w:val="00C605E5"/>
    <w:rsid w:val="00C610A3"/>
    <w:rsid w:val="00C61C21"/>
    <w:rsid w:val="00C6281F"/>
    <w:rsid w:val="00C62D50"/>
    <w:rsid w:val="00C63915"/>
    <w:rsid w:val="00C64030"/>
    <w:rsid w:val="00C64BCB"/>
    <w:rsid w:val="00C65E0E"/>
    <w:rsid w:val="00C65F57"/>
    <w:rsid w:val="00C66785"/>
    <w:rsid w:val="00C667EE"/>
    <w:rsid w:val="00C70C03"/>
    <w:rsid w:val="00C713ED"/>
    <w:rsid w:val="00C730E3"/>
    <w:rsid w:val="00C7394D"/>
    <w:rsid w:val="00C73B9E"/>
    <w:rsid w:val="00C740EA"/>
    <w:rsid w:val="00C742D0"/>
    <w:rsid w:val="00C74D13"/>
    <w:rsid w:val="00C7642E"/>
    <w:rsid w:val="00C77C08"/>
    <w:rsid w:val="00C8165D"/>
    <w:rsid w:val="00C82C5A"/>
    <w:rsid w:val="00C83338"/>
    <w:rsid w:val="00C84F47"/>
    <w:rsid w:val="00C8500B"/>
    <w:rsid w:val="00C8578C"/>
    <w:rsid w:val="00C86607"/>
    <w:rsid w:val="00C90775"/>
    <w:rsid w:val="00C9088B"/>
    <w:rsid w:val="00C94CE5"/>
    <w:rsid w:val="00C951FA"/>
    <w:rsid w:val="00C952E4"/>
    <w:rsid w:val="00C95665"/>
    <w:rsid w:val="00C9674C"/>
    <w:rsid w:val="00C9706D"/>
    <w:rsid w:val="00C97293"/>
    <w:rsid w:val="00CA16E8"/>
    <w:rsid w:val="00CA2FB4"/>
    <w:rsid w:val="00CA4378"/>
    <w:rsid w:val="00CA4508"/>
    <w:rsid w:val="00CA494C"/>
    <w:rsid w:val="00CA6863"/>
    <w:rsid w:val="00CA6F23"/>
    <w:rsid w:val="00CA7113"/>
    <w:rsid w:val="00CA7232"/>
    <w:rsid w:val="00CB0B5A"/>
    <w:rsid w:val="00CB0F02"/>
    <w:rsid w:val="00CB14E9"/>
    <w:rsid w:val="00CB17D5"/>
    <w:rsid w:val="00CB3FF9"/>
    <w:rsid w:val="00CB45E2"/>
    <w:rsid w:val="00CB4691"/>
    <w:rsid w:val="00CB4759"/>
    <w:rsid w:val="00CB4DEB"/>
    <w:rsid w:val="00CB7AFE"/>
    <w:rsid w:val="00CB7FB9"/>
    <w:rsid w:val="00CC1945"/>
    <w:rsid w:val="00CC198D"/>
    <w:rsid w:val="00CC23A2"/>
    <w:rsid w:val="00CC4745"/>
    <w:rsid w:val="00CC525E"/>
    <w:rsid w:val="00CC588F"/>
    <w:rsid w:val="00CC7F9F"/>
    <w:rsid w:val="00CD1254"/>
    <w:rsid w:val="00CD1643"/>
    <w:rsid w:val="00CD2C0B"/>
    <w:rsid w:val="00CD33FB"/>
    <w:rsid w:val="00CD3B39"/>
    <w:rsid w:val="00CE0ECD"/>
    <w:rsid w:val="00CE3636"/>
    <w:rsid w:val="00CE5C65"/>
    <w:rsid w:val="00CE648C"/>
    <w:rsid w:val="00CE6DD3"/>
    <w:rsid w:val="00CE6ED4"/>
    <w:rsid w:val="00CE7434"/>
    <w:rsid w:val="00CE7C1A"/>
    <w:rsid w:val="00CF213C"/>
    <w:rsid w:val="00CF3703"/>
    <w:rsid w:val="00CF505D"/>
    <w:rsid w:val="00CF7B66"/>
    <w:rsid w:val="00D006B1"/>
    <w:rsid w:val="00D01DCF"/>
    <w:rsid w:val="00D01FF4"/>
    <w:rsid w:val="00D02283"/>
    <w:rsid w:val="00D03346"/>
    <w:rsid w:val="00D04DE2"/>
    <w:rsid w:val="00D05354"/>
    <w:rsid w:val="00D061F7"/>
    <w:rsid w:val="00D07F1C"/>
    <w:rsid w:val="00D13C2A"/>
    <w:rsid w:val="00D158F3"/>
    <w:rsid w:val="00D15F42"/>
    <w:rsid w:val="00D16428"/>
    <w:rsid w:val="00D20A16"/>
    <w:rsid w:val="00D213CD"/>
    <w:rsid w:val="00D21A6D"/>
    <w:rsid w:val="00D21DA9"/>
    <w:rsid w:val="00D2253C"/>
    <w:rsid w:val="00D22C52"/>
    <w:rsid w:val="00D2328A"/>
    <w:rsid w:val="00D256B6"/>
    <w:rsid w:val="00D25F4C"/>
    <w:rsid w:val="00D272F6"/>
    <w:rsid w:val="00D32801"/>
    <w:rsid w:val="00D32C42"/>
    <w:rsid w:val="00D33704"/>
    <w:rsid w:val="00D34B6E"/>
    <w:rsid w:val="00D34DE2"/>
    <w:rsid w:val="00D3577F"/>
    <w:rsid w:val="00D360B5"/>
    <w:rsid w:val="00D36D40"/>
    <w:rsid w:val="00D3794E"/>
    <w:rsid w:val="00D404F8"/>
    <w:rsid w:val="00D43ED6"/>
    <w:rsid w:val="00D45931"/>
    <w:rsid w:val="00D464DC"/>
    <w:rsid w:val="00D47C0F"/>
    <w:rsid w:val="00D50FDC"/>
    <w:rsid w:val="00D5667F"/>
    <w:rsid w:val="00D60AB4"/>
    <w:rsid w:val="00D6201D"/>
    <w:rsid w:val="00D63A59"/>
    <w:rsid w:val="00D65D22"/>
    <w:rsid w:val="00D661A7"/>
    <w:rsid w:val="00D67310"/>
    <w:rsid w:val="00D67F46"/>
    <w:rsid w:val="00D7092D"/>
    <w:rsid w:val="00D7105D"/>
    <w:rsid w:val="00D720D3"/>
    <w:rsid w:val="00D72A66"/>
    <w:rsid w:val="00D73204"/>
    <w:rsid w:val="00D745C9"/>
    <w:rsid w:val="00D74A89"/>
    <w:rsid w:val="00D759B8"/>
    <w:rsid w:val="00D76AE5"/>
    <w:rsid w:val="00D82115"/>
    <w:rsid w:val="00D82B92"/>
    <w:rsid w:val="00D82C87"/>
    <w:rsid w:val="00D836C8"/>
    <w:rsid w:val="00D85F4A"/>
    <w:rsid w:val="00D87B5A"/>
    <w:rsid w:val="00D87FDD"/>
    <w:rsid w:val="00D9135A"/>
    <w:rsid w:val="00D9207E"/>
    <w:rsid w:val="00D93877"/>
    <w:rsid w:val="00D9426C"/>
    <w:rsid w:val="00D977D7"/>
    <w:rsid w:val="00DA02F3"/>
    <w:rsid w:val="00DA0418"/>
    <w:rsid w:val="00DA042A"/>
    <w:rsid w:val="00DA0E61"/>
    <w:rsid w:val="00DA1D41"/>
    <w:rsid w:val="00DA374F"/>
    <w:rsid w:val="00DA56DB"/>
    <w:rsid w:val="00DB06C3"/>
    <w:rsid w:val="00DB0E54"/>
    <w:rsid w:val="00DB121E"/>
    <w:rsid w:val="00DB6868"/>
    <w:rsid w:val="00DC1971"/>
    <w:rsid w:val="00DC1BAB"/>
    <w:rsid w:val="00DC226B"/>
    <w:rsid w:val="00DC4400"/>
    <w:rsid w:val="00DC501A"/>
    <w:rsid w:val="00DC5247"/>
    <w:rsid w:val="00DC608C"/>
    <w:rsid w:val="00DC72E1"/>
    <w:rsid w:val="00DD0A17"/>
    <w:rsid w:val="00DD1F5B"/>
    <w:rsid w:val="00DD4386"/>
    <w:rsid w:val="00DD4EE8"/>
    <w:rsid w:val="00DD4F7D"/>
    <w:rsid w:val="00DD6E89"/>
    <w:rsid w:val="00DD7A75"/>
    <w:rsid w:val="00DD7B9D"/>
    <w:rsid w:val="00DE027D"/>
    <w:rsid w:val="00DE0373"/>
    <w:rsid w:val="00DE0750"/>
    <w:rsid w:val="00DE0A63"/>
    <w:rsid w:val="00DE2C83"/>
    <w:rsid w:val="00DE34E0"/>
    <w:rsid w:val="00DE3E57"/>
    <w:rsid w:val="00DE4913"/>
    <w:rsid w:val="00DE5656"/>
    <w:rsid w:val="00DE612F"/>
    <w:rsid w:val="00DE6285"/>
    <w:rsid w:val="00DE76C0"/>
    <w:rsid w:val="00DE789A"/>
    <w:rsid w:val="00DF1B2B"/>
    <w:rsid w:val="00DF2961"/>
    <w:rsid w:val="00DF2E5F"/>
    <w:rsid w:val="00DF4B4A"/>
    <w:rsid w:val="00DF753C"/>
    <w:rsid w:val="00E009D9"/>
    <w:rsid w:val="00E0123A"/>
    <w:rsid w:val="00E01595"/>
    <w:rsid w:val="00E0223A"/>
    <w:rsid w:val="00E02AB8"/>
    <w:rsid w:val="00E03F6F"/>
    <w:rsid w:val="00E04489"/>
    <w:rsid w:val="00E04F67"/>
    <w:rsid w:val="00E05FE6"/>
    <w:rsid w:val="00E06D96"/>
    <w:rsid w:val="00E10329"/>
    <w:rsid w:val="00E116A1"/>
    <w:rsid w:val="00E11FDE"/>
    <w:rsid w:val="00E1222B"/>
    <w:rsid w:val="00E137A4"/>
    <w:rsid w:val="00E13BE0"/>
    <w:rsid w:val="00E13C7D"/>
    <w:rsid w:val="00E141B2"/>
    <w:rsid w:val="00E1447F"/>
    <w:rsid w:val="00E148AE"/>
    <w:rsid w:val="00E15888"/>
    <w:rsid w:val="00E15A43"/>
    <w:rsid w:val="00E15E63"/>
    <w:rsid w:val="00E1715D"/>
    <w:rsid w:val="00E21665"/>
    <w:rsid w:val="00E219A3"/>
    <w:rsid w:val="00E21DFD"/>
    <w:rsid w:val="00E230BB"/>
    <w:rsid w:val="00E2384F"/>
    <w:rsid w:val="00E2387E"/>
    <w:rsid w:val="00E24040"/>
    <w:rsid w:val="00E2404D"/>
    <w:rsid w:val="00E24395"/>
    <w:rsid w:val="00E24F90"/>
    <w:rsid w:val="00E262A5"/>
    <w:rsid w:val="00E26322"/>
    <w:rsid w:val="00E27439"/>
    <w:rsid w:val="00E31642"/>
    <w:rsid w:val="00E31797"/>
    <w:rsid w:val="00E326FE"/>
    <w:rsid w:val="00E32BCB"/>
    <w:rsid w:val="00E332AA"/>
    <w:rsid w:val="00E3422C"/>
    <w:rsid w:val="00E35044"/>
    <w:rsid w:val="00E367E3"/>
    <w:rsid w:val="00E416D1"/>
    <w:rsid w:val="00E42383"/>
    <w:rsid w:val="00E42D49"/>
    <w:rsid w:val="00E43E28"/>
    <w:rsid w:val="00E43ED3"/>
    <w:rsid w:val="00E446AD"/>
    <w:rsid w:val="00E44972"/>
    <w:rsid w:val="00E44A38"/>
    <w:rsid w:val="00E4736C"/>
    <w:rsid w:val="00E47B4A"/>
    <w:rsid w:val="00E51589"/>
    <w:rsid w:val="00E52619"/>
    <w:rsid w:val="00E5307A"/>
    <w:rsid w:val="00E54580"/>
    <w:rsid w:val="00E6013A"/>
    <w:rsid w:val="00E6080C"/>
    <w:rsid w:val="00E60BB1"/>
    <w:rsid w:val="00E60D32"/>
    <w:rsid w:val="00E60F74"/>
    <w:rsid w:val="00E639A4"/>
    <w:rsid w:val="00E64F35"/>
    <w:rsid w:val="00E7004C"/>
    <w:rsid w:val="00E703FB"/>
    <w:rsid w:val="00E725C0"/>
    <w:rsid w:val="00E73004"/>
    <w:rsid w:val="00E73321"/>
    <w:rsid w:val="00E739FD"/>
    <w:rsid w:val="00E748BA"/>
    <w:rsid w:val="00E75B82"/>
    <w:rsid w:val="00E81948"/>
    <w:rsid w:val="00E81A16"/>
    <w:rsid w:val="00E82808"/>
    <w:rsid w:val="00E83DD7"/>
    <w:rsid w:val="00E86BFA"/>
    <w:rsid w:val="00E8722F"/>
    <w:rsid w:val="00E90297"/>
    <w:rsid w:val="00E90A85"/>
    <w:rsid w:val="00E917EB"/>
    <w:rsid w:val="00E951A6"/>
    <w:rsid w:val="00E9716D"/>
    <w:rsid w:val="00EA0789"/>
    <w:rsid w:val="00EA218E"/>
    <w:rsid w:val="00EA2741"/>
    <w:rsid w:val="00EA50F4"/>
    <w:rsid w:val="00EA6C2D"/>
    <w:rsid w:val="00EB10B7"/>
    <w:rsid w:val="00EB3AC0"/>
    <w:rsid w:val="00EB3F61"/>
    <w:rsid w:val="00EB44C7"/>
    <w:rsid w:val="00EB517D"/>
    <w:rsid w:val="00EB5620"/>
    <w:rsid w:val="00EB57F0"/>
    <w:rsid w:val="00EB68AA"/>
    <w:rsid w:val="00EB6D1A"/>
    <w:rsid w:val="00EB7019"/>
    <w:rsid w:val="00EB72FE"/>
    <w:rsid w:val="00EC01F7"/>
    <w:rsid w:val="00EC46FA"/>
    <w:rsid w:val="00EC5BCB"/>
    <w:rsid w:val="00EC676D"/>
    <w:rsid w:val="00EC7288"/>
    <w:rsid w:val="00ED0638"/>
    <w:rsid w:val="00ED29BE"/>
    <w:rsid w:val="00ED3799"/>
    <w:rsid w:val="00ED3C18"/>
    <w:rsid w:val="00ED4BBF"/>
    <w:rsid w:val="00ED7A02"/>
    <w:rsid w:val="00EE005D"/>
    <w:rsid w:val="00EE0E03"/>
    <w:rsid w:val="00EE1224"/>
    <w:rsid w:val="00EE1C74"/>
    <w:rsid w:val="00EE23C4"/>
    <w:rsid w:val="00EE261B"/>
    <w:rsid w:val="00EE33A4"/>
    <w:rsid w:val="00EE360B"/>
    <w:rsid w:val="00EE543D"/>
    <w:rsid w:val="00EE593C"/>
    <w:rsid w:val="00EF122E"/>
    <w:rsid w:val="00EF20A0"/>
    <w:rsid w:val="00EF5CFD"/>
    <w:rsid w:val="00EF5F7E"/>
    <w:rsid w:val="00EF71C1"/>
    <w:rsid w:val="00F00199"/>
    <w:rsid w:val="00F0051D"/>
    <w:rsid w:val="00F01451"/>
    <w:rsid w:val="00F01691"/>
    <w:rsid w:val="00F027BD"/>
    <w:rsid w:val="00F02FD5"/>
    <w:rsid w:val="00F02FE9"/>
    <w:rsid w:val="00F03EC4"/>
    <w:rsid w:val="00F0407B"/>
    <w:rsid w:val="00F045AD"/>
    <w:rsid w:val="00F05793"/>
    <w:rsid w:val="00F06A68"/>
    <w:rsid w:val="00F07182"/>
    <w:rsid w:val="00F0752F"/>
    <w:rsid w:val="00F115AA"/>
    <w:rsid w:val="00F12FC8"/>
    <w:rsid w:val="00F137ED"/>
    <w:rsid w:val="00F13C65"/>
    <w:rsid w:val="00F13E00"/>
    <w:rsid w:val="00F15706"/>
    <w:rsid w:val="00F174FC"/>
    <w:rsid w:val="00F21F00"/>
    <w:rsid w:val="00F2206F"/>
    <w:rsid w:val="00F2438A"/>
    <w:rsid w:val="00F24F19"/>
    <w:rsid w:val="00F264E9"/>
    <w:rsid w:val="00F266F3"/>
    <w:rsid w:val="00F2719C"/>
    <w:rsid w:val="00F2797A"/>
    <w:rsid w:val="00F3142C"/>
    <w:rsid w:val="00F32C2A"/>
    <w:rsid w:val="00F3521E"/>
    <w:rsid w:val="00F3569C"/>
    <w:rsid w:val="00F36F8B"/>
    <w:rsid w:val="00F422D3"/>
    <w:rsid w:val="00F4367D"/>
    <w:rsid w:val="00F44527"/>
    <w:rsid w:val="00F464B5"/>
    <w:rsid w:val="00F507CA"/>
    <w:rsid w:val="00F50A73"/>
    <w:rsid w:val="00F51602"/>
    <w:rsid w:val="00F51EC5"/>
    <w:rsid w:val="00F52988"/>
    <w:rsid w:val="00F53B84"/>
    <w:rsid w:val="00F53C6A"/>
    <w:rsid w:val="00F53CA2"/>
    <w:rsid w:val="00F54242"/>
    <w:rsid w:val="00F55C42"/>
    <w:rsid w:val="00F601B2"/>
    <w:rsid w:val="00F608FB"/>
    <w:rsid w:val="00F64548"/>
    <w:rsid w:val="00F6462E"/>
    <w:rsid w:val="00F66661"/>
    <w:rsid w:val="00F67ED6"/>
    <w:rsid w:val="00F70FA7"/>
    <w:rsid w:val="00F71588"/>
    <w:rsid w:val="00F73526"/>
    <w:rsid w:val="00F75F0F"/>
    <w:rsid w:val="00F77344"/>
    <w:rsid w:val="00F77E3D"/>
    <w:rsid w:val="00F802F1"/>
    <w:rsid w:val="00F821B3"/>
    <w:rsid w:val="00F83297"/>
    <w:rsid w:val="00F836B5"/>
    <w:rsid w:val="00F8549F"/>
    <w:rsid w:val="00F8649D"/>
    <w:rsid w:val="00F86A79"/>
    <w:rsid w:val="00F87A4B"/>
    <w:rsid w:val="00F908D9"/>
    <w:rsid w:val="00F90AA7"/>
    <w:rsid w:val="00F90BBB"/>
    <w:rsid w:val="00F910B2"/>
    <w:rsid w:val="00F910B7"/>
    <w:rsid w:val="00F914BE"/>
    <w:rsid w:val="00F92014"/>
    <w:rsid w:val="00F92224"/>
    <w:rsid w:val="00F9431B"/>
    <w:rsid w:val="00F95460"/>
    <w:rsid w:val="00FA01BD"/>
    <w:rsid w:val="00FA0E45"/>
    <w:rsid w:val="00FA2030"/>
    <w:rsid w:val="00FA20D7"/>
    <w:rsid w:val="00FA2294"/>
    <w:rsid w:val="00FA2420"/>
    <w:rsid w:val="00FA3B2F"/>
    <w:rsid w:val="00FA58BD"/>
    <w:rsid w:val="00FA5B6F"/>
    <w:rsid w:val="00FA6196"/>
    <w:rsid w:val="00FA6E4A"/>
    <w:rsid w:val="00FB0812"/>
    <w:rsid w:val="00FB0BAC"/>
    <w:rsid w:val="00FB47D8"/>
    <w:rsid w:val="00FB56E9"/>
    <w:rsid w:val="00FB5787"/>
    <w:rsid w:val="00FB7A3E"/>
    <w:rsid w:val="00FC071D"/>
    <w:rsid w:val="00FC1E9E"/>
    <w:rsid w:val="00FC2075"/>
    <w:rsid w:val="00FC26F6"/>
    <w:rsid w:val="00FC3018"/>
    <w:rsid w:val="00FC4D8E"/>
    <w:rsid w:val="00FC511B"/>
    <w:rsid w:val="00FC54D1"/>
    <w:rsid w:val="00FC5FB3"/>
    <w:rsid w:val="00FC70BA"/>
    <w:rsid w:val="00FD0BE4"/>
    <w:rsid w:val="00FD1510"/>
    <w:rsid w:val="00FD243B"/>
    <w:rsid w:val="00FD2ED7"/>
    <w:rsid w:val="00FD35EC"/>
    <w:rsid w:val="00FD3976"/>
    <w:rsid w:val="00FD60EE"/>
    <w:rsid w:val="00FD69FD"/>
    <w:rsid w:val="00FD7803"/>
    <w:rsid w:val="00FE0FAA"/>
    <w:rsid w:val="00FE1AF2"/>
    <w:rsid w:val="00FE1B13"/>
    <w:rsid w:val="00FE36E0"/>
    <w:rsid w:val="00FE4336"/>
    <w:rsid w:val="00FE49FF"/>
    <w:rsid w:val="00FE5167"/>
    <w:rsid w:val="00FF0597"/>
    <w:rsid w:val="00FF0968"/>
    <w:rsid w:val="00FF11B7"/>
    <w:rsid w:val="00FF141C"/>
    <w:rsid w:val="00FF5329"/>
    <w:rsid w:val="00FF60FC"/>
    <w:rsid w:val="00FF61AC"/>
    <w:rsid w:val="00FF7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0BB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Section Heading,h1,Part"/>
    <w:basedOn w:val="Normal"/>
    <w:next w:val="Normal"/>
    <w:link w:val="Heading1Char"/>
    <w:uiPriority w:val="9"/>
    <w:qFormat/>
    <w:rsid w:val="00240544"/>
    <w:pPr>
      <w:numPr>
        <w:numId w:val="2"/>
      </w:numPr>
      <w:spacing w:after="0" w:line="240" w:lineRule="auto"/>
      <w:jc w:val="both"/>
      <w:outlineLvl w:val="0"/>
    </w:pPr>
    <w:rPr>
      <w:rFonts w:ascii="Times New Roman" w:eastAsia="Times New Roman" w:hAnsi="Times New Roman"/>
      <w:b/>
      <w:caps/>
      <w:kern w:val="28"/>
      <w:szCs w:val="20"/>
    </w:rPr>
  </w:style>
  <w:style w:type="paragraph" w:styleId="Heading2">
    <w:name w:val="heading 2"/>
    <w:aliases w:val="H2,h2,Reset numbering,Chapter Title"/>
    <w:basedOn w:val="Normal"/>
    <w:next w:val="Normal"/>
    <w:link w:val="Heading2Char"/>
    <w:qFormat/>
    <w:rsid w:val="00240544"/>
    <w:pPr>
      <w:numPr>
        <w:ilvl w:val="1"/>
        <w:numId w:val="2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Cs w:val="20"/>
    </w:rPr>
  </w:style>
  <w:style w:type="paragraph" w:styleId="Heading3">
    <w:name w:val="heading 3"/>
    <w:aliases w:val="Level 1 - 1,h3,Contract 2nd Level,KJL:Octel 2nd Level,KJL:2nd Level,GPH Heading 3,GPH Heading 3.,Char1,Char,Section"/>
    <w:basedOn w:val="Normal"/>
    <w:next w:val="Normal"/>
    <w:link w:val="Heading3Char"/>
    <w:uiPriority w:val="9"/>
    <w:qFormat/>
    <w:rsid w:val="00240544"/>
    <w:pPr>
      <w:numPr>
        <w:ilvl w:val="2"/>
        <w:numId w:val="2"/>
      </w:numPr>
      <w:spacing w:after="0" w:line="240" w:lineRule="auto"/>
      <w:jc w:val="both"/>
      <w:outlineLvl w:val="2"/>
    </w:pPr>
    <w:rPr>
      <w:rFonts w:ascii="Times New Roman" w:eastAsia="Times New Roman" w:hAnsi="Times New Roman"/>
      <w:szCs w:val="20"/>
    </w:rPr>
  </w:style>
  <w:style w:type="paragraph" w:styleId="Heading4">
    <w:name w:val="heading 4"/>
    <w:aliases w:val="Level 2 - a,h4,4,Map Title"/>
    <w:basedOn w:val="Normal"/>
    <w:link w:val="Heading4Char"/>
    <w:qFormat/>
    <w:rsid w:val="00240544"/>
    <w:pPr>
      <w:numPr>
        <w:ilvl w:val="3"/>
        <w:numId w:val="2"/>
      </w:numPr>
      <w:spacing w:after="0" w:line="240" w:lineRule="auto"/>
      <w:jc w:val="both"/>
      <w:outlineLvl w:val="3"/>
    </w:pPr>
    <w:rPr>
      <w:rFonts w:ascii="Times New Roman" w:eastAsia="Times New Roman" w:hAnsi="Times New Roman"/>
      <w:szCs w:val="20"/>
    </w:rPr>
  </w:style>
  <w:style w:type="paragraph" w:styleId="Heading5">
    <w:name w:val="heading 5"/>
    <w:aliases w:val="Level 3 - i,l5,Block Label"/>
    <w:basedOn w:val="Normal"/>
    <w:next w:val="Normal"/>
    <w:link w:val="Heading5Char"/>
    <w:qFormat/>
    <w:rsid w:val="00240544"/>
    <w:pPr>
      <w:numPr>
        <w:ilvl w:val="4"/>
        <w:numId w:val="2"/>
      </w:numPr>
      <w:spacing w:after="0" w:line="240" w:lineRule="auto"/>
      <w:jc w:val="both"/>
      <w:outlineLvl w:val="4"/>
    </w:pPr>
    <w:rPr>
      <w:rFonts w:ascii="Times New Roman" w:eastAsia="Times New Roman" w:hAnsi="Times New Roman"/>
      <w:szCs w:val="20"/>
    </w:rPr>
  </w:style>
  <w:style w:type="paragraph" w:styleId="Heading6">
    <w:name w:val="heading 6"/>
    <w:aliases w:val="Legal Level 1."/>
    <w:basedOn w:val="Normal"/>
    <w:next w:val="Normal"/>
    <w:link w:val="Heading6Char"/>
    <w:qFormat/>
    <w:rsid w:val="00240544"/>
    <w:pPr>
      <w:numPr>
        <w:ilvl w:val="5"/>
        <w:numId w:val="2"/>
      </w:numPr>
      <w:spacing w:before="240" w:after="60" w:line="240" w:lineRule="auto"/>
      <w:jc w:val="both"/>
      <w:outlineLvl w:val="5"/>
    </w:pPr>
    <w:rPr>
      <w:rFonts w:ascii="Arial" w:eastAsia="Times New Roman" w:hAnsi="Arial"/>
      <w:i/>
      <w:szCs w:val="20"/>
    </w:rPr>
  </w:style>
  <w:style w:type="paragraph" w:styleId="Heading7">
    <w:name w:val="heading 7"/>
    <w:aliases w:val="Legal Level 1.1."/>
    <w:basedOn w:val="Normal"/>
    <w:next w:val="Normal"/>
    <w:link w:val="Heading7Char"/>
    <w:qFormat/>
    <w:rsid w:val="00240544"/>
    <w:pPr>
      <w:numPr>
        <w:ilvl w:val="6"/>
        <w:numId w:val="2"/>
      </w:numPr>
      <w:spacing w:before="240" w:after="60" w:line="240" w:lineRule="auto"/>
      <w:jc w:val="both"/>
      <w:outlineLvl w:val="6"/>
    </w:pPr>
    <w:rPr>
      <w:rFonts w:ascii="Arial" w:eastAsia="Times New Roman" w:hAnsi="Arial"/>
      <w:szCs w:val="20"/>
    </w:rPr>
  </w:style>
  <w:style w:type="paragraph" w:styleId="Heading8">
    <w:name w:val="heading 8"/>
    <w:aliases w:val="Legal Level 1.1.1."/>
    <w:basedOn w:val="Normal"/>
    <w:next w:val="Normal"/>
    <w:link w:val="Heading8Char"/>
    <w:qFormat/>
    <w:rsid w:val="00240544"/>
    <w:pPr>
      <w:numPr>
        <w:ilvl w:val="7"/>
        <w:numId w:val="2"/>
      </w:numPr>
      <w:spacing w:before="240" w:after="60" w:line="240" w:lineRule="auto"/>
      <w:jc w:val="both"/>
      <w:outlineLvl w:val="7"/>
    </w:pPr>
    <w:rPr>
      <w:rFonts w:ascii="Arial" w:eastAsia="Times New Roman" w:hAnsi="Arial"/>
      <w:i/>
      <w:szCs w:val="20"/>
    </w:rPr>
  </w:style>
  <w:style w:type="paragraph" w:styleId="Heading9">
    <w:name w:val="heading 9"/>
    <w:aliases w:val="Legal Level 1.1.1.1."/>
    <w:basedOn w:val="Normal"/>
    <w:next w:val="Normal"/>
    <w:link w:val="Heading9Char"/>
    <w:qFormat/>
    <w:rsid w:val="00240544"/>
    <w:pPr>
      <w:numPr>
        <w:ilvl w:val="8"/>
        <w:numId w:val="2"/>
      </w:numPr>
      <w:spacing w:before="240" w:after="60" w:line="240" w:lineRule="auto"/>
      <w:jc w:val="both"/>
      <w:outlineLvl w:val="8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C441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C441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20E3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0E3E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FC20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20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207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20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207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0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7E1A3F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E1A3F"/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122BFD"/>
    <w:rPr>
      <w:sz w:val="22"/>
      <w:szCs w:val="22"/>
    </w:rPr>
  </w:style>
  <w:style w:type="character" w:customStyle="1" w:styleId="Heading1Char">
    <w:name w:val="Heading 1 Char"/>
    <w:aliases w:val="Section Heading Char,h1 Char,Part Char"/>
    <w:basedOn w:val="DefaultParagraphFont"/>
    <w:link w:val="Heading1"/>
    <w:uiPriority w:val="9"/>
    <w:rsid w:val="00240544"/>
    <w:rPr>
      <w:rFonts w:ascii="Times New Roman" w:eastAsia="Times New Roman" w:hAnsi="Times New Roman"/>
      <w:b/>
      <w:caps/>
      <w:kern w:val="28"/>
      <w:sz w:val="22"/>
    </w:rPr>
  </w:style>
  <w:style w:type="character" w:customStyle="1" w:styleId="Heading2Char">
    <w:name w:val="Heading 2 Char"/>
    <w:aliases w:val="H2 Char,h2 Char,Reset numbering Char,Chapter Title Char"/>
    <w:basedOn w:val="DefaultParagraphFont"/>
    <w:link w:val="Heading2"/>
    <w:rsid w:val="00240544"/>
    <w:rPr>
      <w:rFonts w:ascii="Times New Roman" w:eastAsia="Times New Roman" w:hAnsi="Times New Roman"/>
      <w:b/>
      <w:sz w:val="22"/>
    </w:rPr>
  </w:style>
  <w:style w:type="character" w:customStyle="1" w:styleId="Heading3Char">
    <w:name w:val="Heading 3 Char"/>
    <w:aliases w:val="Level 1 - 1 Char,h3 Char,Contract 2nd Level Char,KJL:Octel 2nd Level Char,KJL:2nd Level Char,GPH Heading 3 Char,GPH Heading 3. Char,Char1 Char,Char Char,Section Char"/>
    <w:basedOn w:val="DefaultParagraphFont"/>
    <w:link w:val="Heading3"/>
    <w:uiPriority w:val="9"/>
    <w:rsid w:val="00240544"/>
    <w:rPr>
      <w:rFonts w:ascii="Times New Roman" w:eastAsia="Times New Roman" w:hAnsi="Times New Roman"/>
      <w:sz w:val="22"/>
    </w:rPr>
  </w:style>
  <w:style w:type="character" w:customStyle="1" w:styleId="Heading4Char">
    <w:name w:val="Heading 4 Char"/>
    <w:aliases w:val="Level 2 - a Char,h4 Char,4 Char,Map Title Char"/>
    <w:basedOn w:val="DefaultParagraphFont"/>
    <w:link w:val="Heading4"/>
    <w:rsid w:val="00240544"/>
    <w:rPr>
      <w:rFonts w:ascii="Times New Roman" w:eastAsia="Times New Roman" w:hAnsi="Times New Roman"/>
      <w:sz w:val="22"/>
    </w:rPr>
  </w:style>
  <w:style w:type="character" w:customStyle="1" w:styleId="Heading5Char">
    <w:name w:val="Heading 5 Char"/>
    <w:aliases w:val="Level 3 - i Char,l5 Char,Block Label Char"/>
    <w:basedOn w:val="DefaultParagraphFont"/>
    <w:link w:val="Heading5"/>
    <w:rsid w:val="00240544"/>
    <w:rPr>
      <w:rFonts w:ascii="Times New Roman" w:eastAsia="Times New Roman" w:hAnsi="Times New Roman"/>
      <w:sz w:val="22"/>
    </w:rPr>
  </w:style>
  <w:style w:type="character" w:customStyle="1" w:styleId="Heading6Char">
    <w:name w:val="Heading 6 Char"/>
    <w:aliases w:val="Legal Level 1. Char"/>
    <w:basedOn w:val="DefaultParagraphFont"/>
    <w:link w:val="Heading6"/>
    <w:rsid w:val="00240544"/>
    <w:rPr>
      <w:rFonts w:ascii="Arial" w:eastAsia="Times New Roman" w:hAnsi="Arial"/>
      <w:i/>
      <w:sz w:val="22"/>
    </w:rPr>
  </w:style>
  <w:style w:type="character" w:customStyle="1" w:styleId="Heading7Char">
    <w:name w:val="Heading 7 Char"/>
    <w:aliases w:val="Legal Level 1.1. Char"/>
    <w:basedOn w:val="DefaultParagraphFont"/>
    <w:link w:val="Heading7"/>
    <w:rsid w:val="00240544"/>
    <w:rPr>
      <w:rFonts w:ascii="Arial" w:eastAsia="Times New Roman" w:hAnsi="Arial"/>
      <w:sz w:val="22"/>
    </w:rPr>
  </w:style>
  <w:style w:type="character" w:customStyle="1" w:styleId="Heading8Char">
    <w:name w:val="Heading 8 Char"/>
    <w:aliases w:val="Legal Level 1.1.1. Char"/>
    <w:basedOn w:val="DefaultParagraphFont"/>
    <w:link w:val="Heading8"/>
    <w:rsid w:val="00240544"/>
    <w:rPr>
      <w:rFonts w:ascii="Arial" w:eastAsia="Times New Roman" w:hAnsi="Arial"/>
      <w:i/>
      <w:sz w:val="22"/>
    </w:rPr>
  </w:style>
  <w:style w:type="character" w:customStyle="1" w:styleId="Heading9Char">
    <w:name w:val="Heading 9 Char"/>
    <w:aliases w:val="Legal Level 1.1.1.1. Char"/>
    <w:basedOn w:val="DefaultParagraphFont"/>
    <w:link w:val="Heading9"/>
    <w:rsid w:val="00240544"/>
    <w:rPr>
      <w:rFonts w:ascii="Times New Roman" w:eastAsia="Times New Roman" w:hAnsi="Times New Roman"/>
    </w:rPr>
  </w:style>
  <w:style w:type="paragraph" w:customStyle="1" w:styleId="MO-Level3">
    <w:name w:val="MO - Level 3"/>
    <w:basedOn w:val="Heading2"/>
    <w:qFormat/>
    <w:rsid w:val="004514B4"/>
    <w:pPr>
      <w:numPr>
        <w:ilvl w:val="0"/>
        <w:numId w:val="0"/>
      </w:numPr>
      <w:spacing w:before="240" w:after="240" w:line="240" w:lineRule="exact"/>
      <w:ind w:left="3870" w:hanging="720"/>
    </w:pPr>
    <w:rPr>
      <w:b w:val="0"/>
    </w:rPr>
  </w:style>
  <w:style w:type="paragraph" w:customStyle="1" w:styleId="MO-Level4">
    <w:name w:val="MO - Level 4"/>
    <w:qFormat/>
    <w:rsid w:val="004514B4"/>
    <w:pPr>
      <w:spacing w:before="240" w:after="240"/>
      <w:ind w:left="1170" w:hanging="360"/>
    </w:pPr>
    <w:rPr>
      <w:rFonts w:ascii="Times New Roman" w:eastAsia="Times New Roman" w:hAnsi="Times New Roman"/>
      <w:sz w:val="22"/>
    </w:rPr>
  </w:style>
  <w:style w:type="paragraph" w:customStyle="1" w:styleId="MO-Level5">
    <w:name w:val="MO - Level 5"/>
    <w:basedOn w:val="MO-Level4"/>
    <w:qFormat/>
    <w:rsid w:val="004514B4"/>
    <w:pPr>
      <w:ind w:left="2142" w:hanging="432"/>
    </w:pPr>
  </w:style>
  <w:style w:type="paragraph" w:customStyle="1" w:styleId="MO-Level6">
    <w:name w:val="MO - Level 6"/>
    <w:basedOn w:val="MO-Level5"/>
    <w:qFormat/>
    <w:rsid w:val="004514B4"/>
    <w:pPr>
      <w:ind w:left="2016" w:hanging="216"/>
    </w:pPr>
  </w:style>
  <w:style w:type="paragraph" w:customStyle="1" w:styleId="MO-Level7">
    <w:name w:val="MO - Level 7"/>
    <w:basedOn w:val="MO-Level6"/>
    <w:qFormat/>
    <w:rsid w:val="004514B4"/>
    <w:pPr>
      <w:ind w:left="2376" w:hanging="360"/>
    </w:pPr>
  </w:style>
  <w:style w:type="paragraph" w:customStyle="1" w:styleId="MO-Level8">
    <w:name w:val="MO - Level 8"/>
    <w:basedOn w:val="MO-Level7"/>
    <w:qFormat/>
    <w:rsid w:val="004514B4"/>
    <w:pPr>
      <w:ind w:left="2592" w:hanging="216"/>
    </w:pPr>
  </w:style>
  <w:style w:type="paragraph" w:customStyle="1" w:styleId="MO-Level9">
    <w:name w:val="MO - Level 9"/>
    <w:basedOn w:val="MO-Level8"/>
    <w:qFormat/>
    <w:rsid w:val="004514B4"/>
    <w:pPr>
      <w:ind w:left="3240" w:hanging="360"/>
    </w:pPr>
  </w:style>
  <w:style w:type="character" w:styleId="Emphasis">
    <w:name w:val="Emphasis"/>
    <w:basedOn w:val="DefaultParagraphFont"/>
    <w:uiPriority w:val="20"/>
    <w:qFormat/>
    <w:rsid w:val="0014077B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1407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407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4077B"/>
    <w:rPr>
      <w:rFonts w:ascii="Calibri" w:eastAsia="Calibri" w:hAnsi="Calibri" w:cs="Times New Roman"/>
    </w:rPr>
  </w:style>
  <w:style w:type="character" w:customStyle="1" w:styleId="hometext1">
    <w:name w:val="hometext1"/>
    <w:basedOn w:val="DefaultParagraphFont"/>
    <w:rsid w:val="0014077B"/>
    <w:rPr>
      <w:rFonts w:ascii="Arial" w:hAnsi="Arial" w:cs="Arial" w:hint="default"/>
      <w:color w:val="333333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4077B"/>
    <w:rPr>
      <w:color w:val="0000FF"/>
      <w:u w:val="single"/>
    </w:rPr>
  </w:style>
  <w:style w:type="table" w:styleId="TableGrid">
    <w:name w:val="Table Grid"/>
    <w:basedOn w:val="TableNormal"/>
    <w:uiPriority w:val="59"/>
    <w:rsid w:val="0014077B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5185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27">
    <w:name w:val="CM27"/>
    <w:basedOn w:val="Default"/>
    <w:next w:val="Default"/>
    <w:uiPriority w:val="99"/>
    <w:rsid w:val="0015185D"/>
    <w:rPr>
      <w:color w:val="auto"/>
    </w:rPr>
  </w:style>
  <w:style w:type="paragraph" w:customStyle="1" w:styleId="CM28">
    <w:name w:val="CM28"/>
    <w:basedOn w:val="Default"/>
    <w:next w:val="Default"/>
    <w:uiPriority w:val="99"/>
    <w:rsid w:val="0015185D"/>
    <w:rPr>
      <w:color w:val="auto"/>
    </w:rPr>
  </w:style>
  <w:style w:type="paragraph" w:customStyle="1" w:styleId="CM6">
    <w:name w:val="CM6"/>
    <w:basedOn w:val="Default"/>
    <w:next w:val="Default"/>
    <w:uiPriority w:val="99"/>
    <w:rsid w:val="0015185D"/>
    <w:pPr>
      <w:spacing w:line="278" w:lineRule="atLeast"/>
    </w:pPr>
    <w:rPr>
      <w:color w:val="auto"/>
    </w:rPr>
  </w:style>
  <w:style w:type="paragraph" w:styleId="Revision">
    <w:name w:val="Revision"/>
    <w:hidden/>
    <w:uiPriority w:val="99"/>
    <w:semiHidden/>
    <w:rsid w:val="00663BA3"/>
    <w:rPr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C2961"/>
    <w:pPr>
      <w:spacing w:after="0" w:line="240" w:lineRule="auto"/>
      <w:ind w:left="720"/>
      <w:jc w:val="both"/>
    </w:pPr>
    <w:rPr>
      <w:rFonts w:ascii="Times New Roman" w:eastAsiaTheme="minorHAnsi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C2961"/>
    <w:rPr>
      <w:rFonts w:ascii="Times New Roman" w:eastAsiaTheme="minorHAns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AFFB9-9431-48D1-B05E-8DEDB481C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cd199</Template>
  <TotalTime>0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DMH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anne rodeman</dc:creator>
  <cp:lastModifiedBy>DSS-CD</cp:lastModifiedBy>
  <cp:revision>2</cp:revision>
  <cp:lastPrinted>2013-02-06T00:17:00Z</cp:lastPrinted>
  <dcterms:created xsi:type="dcterms:W3CDTF">2013-04-09T13:04:00Z</dcterms:created>
  <dcterms:modified xsi:type="dcterms:W3CDTF">2013-04-09T13:04:00Z</dcterms:modified>
</cp:coreProperties>
</file>