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1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"/>
        <w:gridCol w:w="630"/>
        <w:gridCol w:w="4230"/>
        <w:gridCol w:w="270"/>
        <w:gridCol w:w="900"/>
        <w:gridCol w:w="180"/>
        <w:gridCol w:w="3420"/>
        <w:gridCol w:w="630"/>
      </w:tblGrid>
      <w:tr w:rsidR="003B1F1E" w:rsidRPr="003C75B4" w:rsidTr="00A058B4">
        <w:trPr>
          <w:trHeight w:val="864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3C75B4" w:rsidRDefault="00BE174F" w:rsidP="00C94ECB">
            <w:pPr>
              <w:jc w:val="center"/>
              <w:rPr>
                <w:sz w:val="20"/>
                <w:szCs w:val="20"/>
              </w:rPr>
            </w:pPr>
            <w:r w:rsidRPr="003C75B4">
              <w:rPr>
                <w:noProof/>
                <w:sz w:val="20"/>
                <w:szCs w:val="20"/>
              </w:rPr>
              <w:drawing>
                <wp:inline distT="0" distB="0" distL="0" distR="0">
                  <wp:extent cx="495300" cy="474073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110" cy="477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3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60159" w:rsidRPr="003C75B4" w:rsidRDefault="00460159" w:rsidP="005B5659">
            <w:pPr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t>MISSOURI DEPARTMENT OF SOCIAL SERVICES</w:t>
            </w:r>
          </w:p>
          <w:p w:rsidR="00460159" w:rsidRPr="003C75B4" w:rsidRDefault="00D61034" w:rsidP="005B5659">
            <w:pPr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t>CHILDREN’S DIVISION</w:t>
            </w:r>
          </w:p>
          <w:p w:rsidR="00460159" w:rsidRPr="003C75B4" w:rsidRDefault="00F37804" w:rsidP="00402F16">
            <w:pPr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Critical Event Case Review</w:t>
            </w:r>
            <w:r w:rsidR="00F417D4" w:rsidRPr="003C75B4">
              <w:rPr>
                <w:b/>
                <w:sz w:val="20"/>
                <w:szCs w:val="20"/>
              </w:rPr>
              <w:t>: Open FCS</w:t>
            </w:r>
            <w:r w:rsidRPr="003C75B4">
              <w:rPr>
                <w:b/>
                <w:sz w:val="20"/>
                <w:szCs w:val="20"/>
              </w:rPr>
              <w:t xml:space="preserve">   </w:t>
            </w:r>
          </w:p>
        </w:tc>
      </w:tr>
      <w:tr w:rsidR="00667FAA" w:rsidRPr="003C75B4" w:rsidTr="003C75B4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3C75B4" w:rsidRDefault="003B3BB0" w:rsidP="00667FAA">
            <w:pPr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67FAA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667FAA" w:rsidRPr="003C75B4">
              <w:rPr>
                <w:noProof/>
                <w:sz w:val="20"/>
                <w:szCs w:val="20"/>
              </w:rPr>
              <w:t> </w:t>
            </w:r>
            <w:r w:rsidR="00667FAA" w:rsidRPr="003C75B4">
              <w:rPr>
                <w:noProof/>
                <w:sz w:val="20"/>
                <w:szCs w:val="20"/>
              </w:rPr>
              <w:t> </w:t>
            </w:r>
            <w:r w:rsidR="00667FAA" w:rsidRPr="003C75B4">
              <w:rPr>
                <w:noProof/>
                <w:sz w:val="20"/>
                <w:szCs w:val="20"/>
              </w:rPr>
              <w:t> </w:t>
            </w:r>
            <w:r w:rsidR="00667FAA" w:rsidRPr="003C75B4">
              <w:rPr>
                <w:noProof/>
                <w:sz w:val="20"/>
                <w:szCs w:val="20"/>
              </w:rPr>
              <w:t> </w:t>
            </w:r>
            <w:r w:rsidR="00667FAA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3C75B4" w:rsidRDefault="003B3BB0" w:rsidP="004C698B">
            <w:pPr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948E5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D56B04" w:rsidRPr="003C75B4" w:rsidTr="0043313F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D56B04" w:rsidRPr="003C75B4" w:rsidRDefault="00D56B04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56B04" w:rsidRPr="003C75B4" w:rsidRDefault="00D56B04" w:rsidP="00667FAA">
            <w:pPr>
              <w:jc w:val="center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Name of Child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D56B04" w:rsidRPr="003C75B4" w:rsidRDefault="00D56B04" w:rsidP="00667F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left w:val="nil"/>
              <w:bottom w:val="nil"/>
              <w:right w:val="nil"/>
            </w:tcBorders>
          </w:tcPr>
          <w:p w:rsidR="00D56B04" w:rsidRPr="003C75B4" w:rsidRDefault="00D56B04" w:rsidP="00FE0F46">
            <w:pPr>
              <w:jc w:val="center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Case Family Name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D56B04" w:rsidRPr="003C75B4" w:rsidRDefault="00D56B04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667FAA" w:rsidRPr="003C75B4" w:rsidTr="0043313F">
        <w:trPr>
          <w:trHeight w:val="360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3C75B4" w:rsidRDefault="003B3BB0" w:rsidP="00667FAA">
            <w:pPr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0948E5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="000948E5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7FAA" w:rsidRPr="003C75B4" w:rsidRDefault="003B3BB0" w:rsidP="004C698B">
            <w:pPr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DD04F9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DD04F9" w:rsidRPr="003C75B4">
              <w:rPr>
                <w:noProof/>
                <w:sz w:val="20"/>
                <w:szCs w:val="20"/>
              </w:rPr>
              <w:t> </w:t>
            </w:r>
            <w:r w:rsidR="00DD04F9" w:rsidRPr="003C75B4">
              <w:rPr>
                <w:noProof/>
                <w:sz w:val="20"/>
                <w:szCs w:val="20"/>
              </w:rPr>
              <w:t> </w:t>
            </w:r>
            <w:r w:rsidR="00DD04F9" w:rsidRPr="003C75B4">
              <w:rPr>
                <w:noProof/>
                <w:sz w:val="20"/>
                <w:szCs w:val="20"/>
              </w:rPr>
              <w:t> </w:t>
            </w:r>
            <w:r w:rsidR="00DD04F9" w:rsidRPr="003C75B4">
              <w:rPr>
                <w:noProof/>
                <w:sz w:val="20"/>
                <w:szCs w:val="20"/>
              </w:rPr>
              <w:t> </w:t>
            </w:r>
            <w:r w:rsidR="00DD04F9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667FAA" w:rsidRPr="003C75B4" w:rsidTr="0043313F">
        <w:trPr>
          <w:trHeight w:val="144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3C75B4" w:rsidRDefault="00D56B04" w:rsidP="00AB02AD">
            <w:pPr>
              <w:jc w:val="center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Date Opened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3C75B4" w:rsidRDefault="00667FAA" w:rsidP="00667FA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7FAA" w:rsidRPr="003C75B4" w:rsidRDefault="00DD04F9" w:rsidP="00966CA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Call/Case Number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</w:tcPr>
          <w:p w:rsidR="00667FAA" w:rsidRPr="003C75B4" w:rsidRDefault="00667FAA" w:rsidP="00667FAA">
            <w:pPr>
              <w:jc w:val="center"/>
              <w:rPr>
                <w:sz w:val="20"/>
                <w:szCs w:val="20"/>
              </w:rPr>
            </w:pPr>
          </w:p>
        </w:tc>
      </w:tr>
      <w:tr w:rsidR="00667FAA" w:rsidRPr="003C75B4" w:rsidTr="003C75B4">
        <w:trPr>
          <w:trHeight w:val="144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7FAA" w:rsidRPr="00C63036" w:rsidRDefault="00667FAA" w:rsidP="003C75B4">
            <w:pPr>
              <w:rPr>
                <w:sz w:val="22"/>
                <w:szCs w:val="20"/>
              </w:rPr>
            </w:pPr>
          </w:p>
        </w:tc>
      </w:tr>
      <w:tr w:rsidR="00F744C9" w:rsidRPr="003C75B4" w:rsidTr="002B061F">
        <w:trPr>
          <w:trHeight w:val="720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061F" w:rsidRDefault="00F744C9" w:rsidP="00F744C9">
            <w:pPr>
              <w:pStyle w:val="ListParagraph"/>
              <w:ind w:left="252"/>
              <w:rPr>
                <w:rFonts w:ascii="Arial" w:hAnsi="Arial" w:cs="Arial"/>
                <w:b/>
                <w:sz w:val="20"/>
                <w:szCs w:val="20"/>
              </w:rPr>
            </w:pPr>
            <w:r w:rsidRPr="002B061F">
              <w:rPr>
                <w:rFonts w:ascii="Arial" w:hAnsi="Arial" w:cs="Arial"/>
                <w:b/>
                <w:sz w:val="28"/>
                <w:szCs w:val="20"/>
              </w:rPr>
              <w:t>Family-Centered Services (FCS)</w:t>
            </w:r>
            <w:r w:rsidR="00DD04F9" w:rsidRPr="002B061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F744C9" w:rsidRPr="003C75B4" w:rsidRDefault="00DD04F9" w:rsidP="00F744C9">
            <w:pPr>
              <w:pStyle w:val="ListParagraph"/>
              <w:ind w:left="252"/>
              <w:rPr>
                <w:rFonts w:ascii="Arial" w:hAnsi="Arial" w:cs="Arial"/>
                <w:b/>
                <w:sz w:val="20"/>
                <w:szCs w:val="20"/>
              </w:rPr>
            </w:pPr>
            <w:r w:rsidRPr="002B061F">
              <w:rPr>
                <w:rFonts w:ascii="Arial" w:hAnsi="Arial" w:cs="Arial"/>
                <w:b/>
                <w:sz w:val="20"/>
                <w:szCs w:val="20"/>
              </w:rPr>
              <w:t xml:space="preserve">(Not applicable when open case was result of current incident)    </w:t>
            </w:r>
          </w:p>
        </w:tc>
      </w:tr>
      <w:tr w:rsidR="0021621E" w:rsidRPr="003C75B4" w:rsidTr="003C75B4">
        <w:trPr>
          <w:trHeight w:val="360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21E" w:rsidRPr="003C75B4" w:rsidRDefault="0021621E" w:rsidP="00621FB5">
            <w:pPr>
              <w:pStyle w:val="NoSpacing"/>
              <w:numPr>
                <w:ilvl w:val="0"/>
                <w:numId w:val="11"/>
              </w:numPr>
              <w:ind w:left="522"/>
              <w:rPr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Was initial contact made according to </w:t>
            </w:r>
            <w:r w:rsidR="00621FB5" w:rsidRPr="003C75B4">
              <w:rPr>
                <w:b/>
                <w:sz w:val="20"/>
                <w:szCs w:val="20"/>
              </w:rPr>
              <w:t>risk level</w:t>
            </w:r>
            <w:r w:rsidRPr="003C75B4">
              <w:rPr>
                <w:b/>
                <w:sz w:val="20"/>
                <w:szCs w:val="20"/>
              </w:rPr>
              <w:t>?</w:t>
            </w:r>
            <w:r w:rsidRPr="003C75B4">
              <w:rPr>
                <w:sz w:val="20"/>
                <w:szCs w:val="20"/>
              </w:rPr>
              <w:t xml:space="preserve"> </w:t>
            </w:r>
            <w:r w:rsidR="003C75B4">
              <w:rPr>
                <w:sz w:val="20"/>
                <w:szCs w:val="20"/>
              </w:rPr>
              <w:t xml:space="preserve">     </w:t>
            </w:r>
            <w:r w:rsidRPr="003C75B4">
              <w:rPr>
                <w:sz w:val="20"/>
                <w:szCs w:val="20"/>
              </w:rPr>
              <w:t xml:space="preserve"> </w:t>
            </w:r>
            <w:r w:rsidR="00F65DEE">
              <w:rPr>
                <w:sz w:val="20"/>
                <w:szCs w:val="20"/>
              </w:rPr>
              <w:t xml:space="preserve">        </w:t>
            </w:r>
            <w:r w:rsidR="003B3BB0" w:rsidRPr="003C75B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75B4">
              <w:rPr>
                <w:b/>
                <w:sz w:val="20"/>
                <w:szCs w:val="20"/>
              </w:rPr>
              <w:instrText xml:space="preserve"> FORMCHECKBOX </w:instrText>
            </w:r>
            <w:r w:rsidR="003B3BB0">
              <w:rPr>
                <w:b/>
                <w:sz w:val="20"/>
                <w:szCs w:val="20"/>
              </w:rPr>
            </w:r>
            <w:r w:rsidR="003B3BB0">
              <w:rPr>
                <w:b/>
                <w:sz w:val="20"/>
                <w:szCs w:val="20"/>
              </w:rPr>
              <w:fldChar w:fldCharType="separate"/>
            </w:r>
            <w:r w:rsidR="003B3BB0" w:rsidRPr="003C75B4">
              <w:rPr>
                <w:b/>
                <w:sz w:val="20"/>
                <w:szCs w:val="20"/>
              </w:rPr>
              <w:fldChar w:fldCharType="end"/>
            </w:r>
            <w:r w:rsidRPr="003C75B4">
              <w:rPr>
                <w:b/>
                <w:sz w:val="20"/>
                <w:szCs w:val="20"/>
              </w:rPr>
              <w:t xml:space="preserve">Yes   </w:t>
            </w:r>
            <w:r w:rsidR="00F65DEE">
              <w:rPr>
                <w:b/>
                <w:sz w:val="20"/>
                <w:szCs w:val="20"/>
              </w:rPr>
              <w:t xml:space="preserve">  </w:t>
            </w:r>
            <w:r w:rsidR="003B3BB0" w:rsidRPr="003C75B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75B4">
              <w:rPr>
                <w:b/>
                <w:sz w:val="20"/>
                <w:szCs w:val="20"/>
              </w:rPr>
              <w:instrText xml:space="preserve"> FORMCHECKBOX </w:instrText>
            </w:r>
            <w:r w:rsidR="003B3BB0">
              <w:rPr>
                <w:b/>
                <w:sz w:val="20"/>
                <w:szCs w:val="20"/>
              </w:rPr>
            </w:r>
            <w:r w:rsidR="003B3BB0">
              <w:rPr>
                <w:b/>
                <w:sz w:val="20"/>
                <w:szCs w:val="20"/>
              </w:rPr>
              <w:fldChar w:fldCharType="separate"/>
            </w:r>
            <w:r w:rsidR="003B3BB0" w:rsidRPr="003C75B4">
              <w:rPr>
                <w:b/>
                <w:sz w:val="20"/>
                <w:szCs w:val="20"/>
              </w:rPr>
              <w:fldChar w:fldCharType="end"/>
            </w:r>
            <w:r w:rsidRPr="003C75B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21621E" w:rsidRPr="003C75B4" w:rsidTr="002B061F">
        <w:trPr>
          <w:trHeight w:val="1440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1621E" w:rsidRPr="003C75B4" w:rsidRDefault="0021621E" w:rsidP="00C93D40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If no, explain? </w:t>
            </w:r>
          </w:p>
          <w:p w:rsidR="0021621E" w:rsidRPr="003C75B4" w:rsidRDefault="003B3BB0" w:rsidP="00C93D40">
            <w:pPr>
              <w:pStyle w:val="NoSpacing"/>
              <w:ind w:left="522"/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1621E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</w:tr>
      <w:tr w:rsidR="0021621E" w:rsidRPr="003C75B4" w:rsidTr="003C75B4">
        <w:trPr>
          <w:trHeight w:val="288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621E" w:rsidRPr="003C75B4" w:rsidRDefault="0021621E" w:rsidP="003C75B4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Was ongoing contact made according to </w:t>
            </w:r>
            <w:r w:rsidR="00621FB5" w:rsidRPr="003C75B4">
              <w:rPr>
                <w:b/>
                <w:sz w:val="20"/>
                <w:szCs w:val="20"/>
              </w:rPr>
              <w:t>risk level</w:t>
            </w:r>
            <w:r w:rsidRPr="003C75B4">
              <w:rPr>
                <w:b/>
                <w:sz w:val="20"/>
                <w:szCs w:val="20"/>
              </w:rPr>
              <w:t xml:space="preserve">? </w:t>
            </w:r>
            <w:r w:rsidR="003C75B4">
              <w:rPr>
                <w:b/>
                <w:sz w:val="20"/>
                <w:szCs w:val="20"/>
              </w:rPr>
              <w:t xml:space="preserve"> </w:t>
            </w:r>
            <w:r w:rsidR="00F65DEE">
              <w:rPr>
                <w:b/>
                <w:sz w:val="20"/>
                <w:szCs w:val="20"/>
              </w:rPr>
              <w:t xml:space="preserve">         </w:t>
            </w:r>
            <w:r w:rsidR="003B3BB0" w:rsidRPr="003C75B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75B4">
              <w:rPr>
                <w:b/>
                <w:sz w:val="20"/>
                <w:szCs w:val="20"/>
              </w:rPr>
              <w:instrText xml:space="preserve"> FORMCHECKBOX </w:instrText>
            </w:r>
            <w:r w:rsidR="003B3BB0">
              <w:rPr>
                <w:b/>
                <w:sz w:val="20"/>
                <w:szCs w:val="20"/>
              </w:rPr>
            </w:r>
            <w:r w:rsidR="003B3BB0">
              <w:rPr>
                <w:b/>
                <w:sz w:val="20"/>
                <w:szCs w:val="20"/>
              </w:rPr>
              <w:fldChar w:fldCharType="separate"/>
            </w:r>
            <w:r w:rsidR="003B3BB0" w:rsidRPr="003C75B4">
              <w:rPr>
                <w:b/>
                <w:sz w:val="20"/>
                <w:szCs w:val="20"/>
              </w:rPr>
              <w:fldChar w:fldCharType="end"/>
            </w:r>
            <w:r w:rsidRPr="003C75B4">
              <w:rPr>
                <w:b/>
                <w:sz w:val="20"/>
                <w:szCs w:val="20"/>
              </w:rPr>
              <w:t xml:space="preserve">Yes   </w:t>
            </w:r>
            <w:r w:rsidR="00F65DEE">
              <w:rPr>
                <w:b/>
                <w:sz w:val="20"/>
                <w:szCs w:val="20"/>
              </w:rPr>
              <w:t xml:space="preserve"> </w:t>
            </w:r>
            <w:r w:rsidR="003B3BB0" w:rsidRPr="003C75B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75B4">
              <w:rPr>
                <w:b/>
                <w:sz w:val="20"/>
                <w:szCs w:val="20"/>
              </w:rPr>
              <w:instrText xml:space="preserve"> FORMCHECKBOX </w:instrText>
            </w:r>
            <w:r w:rsidR="003B3BB0">
              <w:rPr>
                <w:b/>
                <w:sz w:val="20"/>
                <w:szCs w:val="20"/>
              </w:rPr>
            </w:r>
            <w:r w:rsidR="003B3BB0">
              <w:rPr>
                <w:b/>
                <w:sz w:val="20"/>
                <w:szCs w:val="20"/>
              </w:rPr>
              <w:fldChar w:fldCharType="separate"/>
            </w:r>
            <w:r w:rsidR="003B3BB0" w:rsidRPr="003C75B4">
              <w:rPr>
                <w:b/>
                <w:sz w:val="20"/>
                <w:szCs w:val="20"/>
              </w:rPr>
              <w:fldChar w:fldCharType="end"/>
            </w:r>
            <w:r w:rsidRPr="003C75B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21621E" w:rsidRPr="003C75B4" w:rsidTr="002B061F">
        <w:trPr>
          <w:trHeight w:val="1440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1621E" w:rsidRPr="003C75B4" w:rsidRDefault="0021621E" w:rsidP="00C93D40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If no, explain? </w:t>
            </w:r>
          </w:p>
          <w:p w:rsidR="0021621E" w:rsidRPr="003C75B4" w:rsidRDefault="003B3BB0" w:rsidP="00621FB5">
            <w:pPr>
              <w:pStyle w:val="NoSpacing"/>
              <w:ind w:left="522"/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1621E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="0021621E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</w:tr>
      <w:tr w:rsidR="00B91D08" w:rsidRPr="003C75B4" w:rsidTr="00CA74FB">
        <w:trPr>
          <w:trHeight w:val="432"/>
        </w:trPr>
        <w:tc>
          <w:tcPr>
            <w:tcW w:w="666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1D08" w:rsidRPr="003C75B4" w:rsidRDefault="00B91D08" w:rsidP="00B91D08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Last date child was seen by the worker prior to the incident</w:t>
            </w:r>
            <w:r w:rsidRPr="002B061F">
              <w:rPr>
                <w:b/>
                <w:sz w:val="20"/>
                <w:szCs w:val="20"/>
              </w:rPr>
              <w:t>?</w:t>
            </w:r>
            <w:r w:rsidRPr="002B061F">
              <w:rPr>
                <w:sz w:val="20"/>
                <w:szCs w:val="20"/>
              </w:rPr>
              <w:t xml:space="preserve">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91D08" w:rsidRPr="003C75B4" w:rsidRDefault="003B3BB0" w:rsidP="00B91D08">
            <w:pPr>
              <w:pStyle w:val="NoSpacing"/>
              <w:ind w:left="72"/>
              <w:rPr>
                <w:b/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B91D08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B91D08" w:rsidRPr="003C75B4">
              <w:rPr>
                <w:sz w:val="20"/>
                <w:szCs w:val="20"/>
              </w:rPr>
              <w:t> </w:t>
            </w:r>
            <w:r w:rsidR="00B91D08" w:rsidRPr="003C75B4">
              <w:rPr>
                <w:sz w:val="20"/>
                <w:szCs w:val="20"/>
              </w:rPr>
              <w:t> </w:t>
            </w:r>
            <w:r w:rsidR="00B91D08" w:rsidRPr="003C75B4">
              <w:rPr>
                <w:sz w:val="20"/>
                <w:szCs w:val="20"/>
              </w:rPr>
              <w:t> </w:t>
            </w:r>
            <w:r w:rsidR="00B91D08" w:rsidRPr="003C75B4">
              <w:rPr>
                <w:sz w:val="20"/>
                <w:szCs w:val="20"/>
              </w:rPr>
              <w:t> </w:t>
            </w:r>
            <w:r w:rsidR="00B91D08" w:rsidRPr="003C75B4">
              <w:rPr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91D08" w:rsidRPr="003C75B4" w:rsidRDefault="00B91D08" w:rsidP="00B91D08">
            <w:pPr>
              <w:pStyle w:val="NoSpacing"/>
              <w:ind w:left="522"/>
              <w:rPr>
                <w:b/>
                <w:sz w:val="20"/>
                <w:szCs w:val="20"/>
              </w:rPr>
            </w:pP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NoSpacing"/>
              <w:numPr>
                <w:ilvl w:val="0"/>
                <w:numId w:val="11"/>
              </w:numPr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How has ongoing safety been assured and assessed? (such as home visit, collaterals, family functioning assessment) </w:t>
            </w:r>
          </w:p>
          <w:p w:rsidR="00621FB5" w:rsidRPr="003C75B4" w:rsidRDefault="003B3BB0" w:rsidP="000259A1">
            <w:pPr>
              <w:pStyle w:val="NoSpacing"/>
              <w:ind w:left="522"/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 xml:space="preserve">What service needs </w:t>
            </w:r>
            <w:proofErr w:type="gramStart"/>
            <w:r w:rsidRPr="003C75B4">
              <w:rPr>
                <w:rFonts w:ascii="Arial" w:hAnsi="Arial" w:cs="Arial"/>
                <w:b/>
                <w:sz w:val="20"/>
                <w:szCs w:val="20"/>
              </w:rPr>
              <w:t>were</w:t>
            </w:r>
            <w:proofErr w:type="gramEnd"/>
            <w:r w:rsidRPr="003C75B4">
              <w:rPr>
                <w:rFonts w:ascii="Arial" w:hAnsi="Arial" w:cs="Arial"/>
                <w:b/>
                <w:sz w:val="20"/>
                <w:szCs w:val="20"/>
              </w:rPr>
              <w:t xml:space="preserve"> identified? (explain) </w:t>
            </w:r>
          </w:p>
          <w:p w:rsidR="00621FB5" w:rsidRPr="003C75B4" w:rsidRDefault="003B3BB0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 xml:space="preserve">What services were offered? (explain) </w:t>
            </w:r>
          </w:p>
          <w:p w:rsidR="00621FB5" w:rsidRPr="003C75B4" w:rsidRDefault="003B3BB0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 xml:space="preserve">What services have been or are being utilized by the family?  </w:t>
            </w:r>
          </w:p>
          <w:p w:rsidR="00621FB5" w:rsidRPr="003C75B4" w:rsidRDefault="003B3BB0" w:rsidP="000259A1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 xml:space="preserve">What are the case plan goals? </w:t>
            </w:r>
          </w:p>
          <w:p w:rsidR="00621FB5" w:rsidRPr="003C75B4" w:rsidRDefault="003B3BB0" w:rsidP="000259A1">
            <w:pPr>
              <w:ind w:left="522"/>
              <w:rPr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621FB5" w:rsidRPr="003C75B4">
              <w:rPr>
                <w:noProof/>
                <w:sz w:val="20"/>
                <w:szCs w:val="20"/>
              </w:rPr>
              <w:t> </w:t>
            </w:r>
            <w:r w:rsidR="00621FB5" w:rsidRPr="003C75B4">
              <w:rPr>
                <w:noProof/>
                <w:sz w:val="20"/>
                <w:szCs w:val="20"/>
              </w:rPr>
              <w:t> </w:t>
            </w:r>
            <w:r w:rsidR="00621FB5" w:rsidRPr="003C75B4">
              <w:rPr>
                <w:noProof/>
                <w:sz w:val="20"/>
                <w:szCs w:val="20"/>
              </w:rPr>
              <w:t> </w:t>
            </w:r>
            <w:r w:rsidR="00621FB5" w:rsidRPr="003C75B4">
              <w:rPr>
                <w:noProof/>
                <w:sz w:val="20"/>
                <w:szCs w:val="20"/>
              </w:rPr>
              <w:t> </w:t>
            </w:r>
            <w:r w:rsidR="00621FB5" w:rsidRPr="003C75B4">
              <w:rPr>
                <w:noProof/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Do the case plan goals address the needs identified by the family with the worker? </w:t>
            </w:r>
          </w:p>
          <w:p w:rsidR="00621FB5" w:rsidRPr="003C75B4" w:rsidRDefault="003B3BB0" w:rsidP="000259A1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21FB5" w:rsidRPr="003C75B4" w:rsidTr="002B061F">
        <w:trPr>
          <w:trHeight w:val="129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ListParagraph"/>
              <w:numPr>
                <w:ilvl w:val="0"/>
                <w:numId w:val="17"/>
              </w:numPr>
              <w:ind w:left="52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 xml:space="preserve">How was progress assessed during supervisory consultations? </w:t>
            </w:r>
          </w:p>
          <w:p w:rsidR="00621FB5" w:rsidRPr="003C75B4" w:rsidRDefault="003B3BB0" w:rsidP="000259A1">
            <w:pPr>
              <w:pStyle w:val="ListParagraph"/>
              <w:ind w:left="540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621FB5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621FB5" w:rsidRPr="003C75B4" w:rsidTr="003C75B4">
        <w:trPr>
          <w:trHeight w:val="576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1FB5" w:rsidRPr="003C75B4" w:rsidRDefault="00621FB5" w:rsidP="000259A1">
            <w:pPr>
              <w:pStyle w:val="NoSpacing"/>
              <w:numPr>
                <w:ilvl w:val="0"/>
                <w:numId w:val="17"/>
              </w:numPr>
              <w:ind w:left="522"/>
              <w:rPr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Were collateral/professional provider contacts appropriately used and documented to address the identified issue?</w:t>
            </w:r>
            <w:r w:rsidRPr="003C75B4">
              <w:rPr>
                <w:sz w:val="20"/>
                <w:szCs w:val="20"/>
              </w:rPr>
              <w:t xml:space="preserve">      </w:t>
            </w:r>
            <w:r w:rsidR="003B3BB0" w:rsidRPr="003C75B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75B4">
              <w:rPr>
                <w:b/>
                <w:sz w:val="20"/>
                <w:szCs w:val="20"/>
              </w:rPr>
              <w:instrText xml:space="preserve"> FORMCHECKBOX </w:instrText>
            </w:r>
            <w:r w:rsidR="003B3BB0">
              <w:rPr>
                <w:b/>
                <w:sz w:val="20"/>
                <w:szCs w:val="20"/>
              </w:rPr>
            </w:r>
            <w:r w:rsidR="003B3BB0">
              <w:rPr>
                <w:b/>
                <w:sz w:val="20"/>
                <w:szCs w:val="20"/>
              </w:rPr>
              <w:fldChar w:fldCharType="separate"/>
            </w:r>
            <w:r w:rsidR="003B3BB0" w:rsidRPr="003C75B4">
              <w:rPr>
                <w:b/>
                <w:sz w:val="20"/>
                <w:szCs w:val="20"/>
              </w:rPr>
              <w:fldChar w:fldCharType="end"/>
            </w:r>
            <w:r w:rsidRPr="003C75B4">
              <w:rPr>
                <w:b/>
                <w:sz w:val="20"/>
                <w:szCs w:val="20"/>
              </w:rPr>
              <w:t xml:space="preserve">Yes   </w:t>
            </w:r>
            <w:r w:rsidR="003B3BB0" w:rsidRPr="003C75B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75B4">
              <w:rPr>
                <w:b/>
                <w:sz w:val="20"/>
                <w:szCs w:val="20"/>
              </w:rPr>
              <w:instrText xml:space="preserve"> FORMCHECKBOX </w:instrText>
            </w:r>
            <w:r w:rsidR="003B3BB0">
              <w:rPr>
                <w:b/>
                <w:sz w:val="20"/>
                <w:szCs w:val="20"/>
              </w:rPr>
            </w:r>
            <w:r w:rsidR="003B3BB0">
              <w:rPr>
                <w:b/>
                <w:sz w:val="20"/>
                <w:szCs w:val="20"/>
              </w:rPr>
              <w:fldChar w:fldCharType="separate"/>
            </w:r>
            <w:r w:rsidR="003B3BB0" w:rsidRPr="003C75B4">
              <w:rPr>
                <w:b/>
                <w:sz w:val="20"/>
                <w:szCs w:val="20"/>
              </w:rPr>
              <w:fldChar w:fldCharType="end"/>
            </w:r>
            <w:r w:rsidRPr="003C75B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621FB5" w:rsidRPr="003C75B4" w:rsidTr="002B061F">
        <w:trPr>
          <w:trHeight w:val="1584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621FB5" w:rsidRPr="003C75B4" w:rsidRDefault="00621FB5" w:rsidP="000259A1">
            <w:pPr>
              <w:pStyle w:val="NoSpacing"/>
              <w:ind w:left="522"/>
              <w:rPr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>Provide Examples:</w:t>
            </w:r>
            <w:r w:rsidRPr="003C75B4">
              <w:rPr>
                <w:sz w:val="20"/>
                <w:szCs w:val="20"/>
              </w:rPr>
              <w:t xml:space="preserve"> </w:t>
            </w:r>
          </w:p>
          <w:p w:rsidR="00621FB5" w:rsidRPr="003C75B4" w:rsidRDefault="003B3BB0" w:rsidP="000259A1">
            <w:pPr>
              <w:pStyle w:val="NoSpacing"/>
              <w:ind w:left="522"/>
              <w:rPr>
                <w:b/>
                <w:sz w:val="20"/>
                <w:szCs w:val="20"/>
              </w:rPr>
            </w:pPr>
            <w:r w:rsidRPr="003C75B4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621FB5" w:rsidRPr="003C75B4">
              <w:rPr>
                <w:sz w:val="20"/>
                <w:szCs w:val="20"/>
              </w:rPr>
              <w:instrText xml:space="preserve"> FORMTEXT </w:instrText>
            </w:r>
            <w:r w:rsidRPr="003C75B4">
              <w:rPr>
                <w:sz w:val="20"/>
                <w:szCs w:val="20"/>
              </w:rPr>
            </w:r>
            <w:r w:rsidRPr="003C75B4">
              <w:rPr>
                <w:sz w:val="20"/>
                <w:szCs w:val="20"/>
              </w:rPr>
              <w:fldChar w:fldCharType="separate"/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="00621FB5" w:rsidRPr="003C75B4">
              <w:rPr>
                <w:sz w:val="20"/>
                <w:szCs w:val="20"/>
              </w:rPr>
              <w:t> </w:t>
            </w:r>
            <w:r w:rsidRPr="003C75B4">
              <w:rPr>
                <w:sz w:val="20"/>
                <w:szCs w:val="20"/>
              </w:rPr>
              <w:fldChar w:fldCharType="end"/>
            </w:r>
          </w:p>
        </w:tc>
      </w:tr>
      <w:tr w:rsidR="00F65DEE" w:rsidRPr="003C75B4" w:rsidTr="00F65DEE">
        <w:trPr>
          <w:trHeight w:val="435"/>
        </w:trPr>
        <w:tc>
          <w:tcPr>
            <w:tcW w:w="6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DEE" w:rsidRPr="003C75B4" w:rsidRDefault="00F65DEE" w:rsidP="00F65DEE">
            <w:pPr>
              <w:pStyle w:val="NoSpacing"/>
              <w:numPr>
                <w:ilvl w:val="0"/>
                <w:numId w:val="17"/>
              </w:numPr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Are there written reports from providers in the file?  </w:t>
            </w:r>
            <w:r>
              <w:rPr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DEE" w:rsidRPr="003C75B4" w:rsidRDefault="003B3BB0" w:rsidP="00F65DEE">
            <w:pPr>
              <w:pStyle w:val="ListParagraph"/>
              <w:ind w:left="72"/>
              <w:rPr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5DEE" w:rsidRPr="003C75B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3C75B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F65DEE" w:rsidRPr="003C75B4">
              <w:rPr>
                <w:rFonts w:ascii="Arial" w:hAnsi="Arial" w:cs="Arial"/>
                <w:b/>
                <w:sz w:val="20"/>
                <w:szCs w:val="20"/>
              </w:rPr>
              <w:t xml:space="preserve">Yes   </w:t>
            </w:r>
            <w:r w:rsidR="00F65DEE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Pr="003C75B4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65DEE" w:rsidRPr="003C75B4">
              <w:rPr>
                <w:rFonts w:ascii="Arial" w:hAnsi="Arial"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b/>
                <w:sz w:val="20"/>
                <w:szCs w:val="20"/>
              </w:rPr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3C75B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r w:rsidR="00F65DEE" w:rsidRPr="003C75B4">
              <w:rPr>
                <w:rFonts w:ascii="Arial" w:hAnsi="Arial" w:cs="Arial"/>
                <w:b/>
                <w:sz w:val="20"/>
                <w:szCs w:val="20"/>
              </w:rPr>
              <w:t xml:space="preserve"> No</w:t>
            </w:r>
          </w:p>
        </w:tc>
      </w:tr>
      <w:tr w:rsidR="00F65DEE" w:rsidRPr="003C75B4" w:rsidTr="00F65DEE">
        <w:trPr>
          <w:trHeight w:val="435"/>
        </w:trPr>
        <w:tc>
          <w:tcPr>
            <w:tcW w:w="64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DEE" w:rsidRPr="003C75B4" w:rsidRDefault="00F65DEE" w:rsidP="00F65DEE">
            <w:pPr>
              <w:pStyle w:val="NoSpacing"/>
              <w:numPr>
                <w:ilvl w:val="0"/>
                <w:numId w:val="17"/>
              </w:numPr>
              <w:ind w:left="52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t xml:space="preserve">Was a written referral made to the Juvenile Court?  </w:t>
            </w:r>
            <w:r>
              <w:rPr>
                <w:b/>
                <w:sz w:val="20"/>
                <w:szCs w:val="20"/>
              </w:rPr>
              <w:t xml:space="preserve">       </w:t>
            </w:r>
          </w:p>
        </w:tc>
        <w:tc>
          <w:tcPr>
            <w:tcW w:w="423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5DEE" w:rsidRPr="003C75B4" w:rsidRDefault="003B3BB0" w:rsidP="00F65DEE">
            <w:pPr>
              <w:pStyle w:val="NoSpacing"/>
              <w:ind w:left="72"/>
              <w:rPr>
                <w:b/>
                <w:sz w:val="20"/>
                <w:szCs w:val="20"/>
              </w:rPr>
            </w:pPr>
            <w:r w:rsidRPr="003C75B4">
              <w:rPr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5DEE" w:rsidRPr="003C75B4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Pr="003C75B4">
              <w:rPr>
                <w:b/>
                <w:sz w:val="20"/>
                <w:szCs w:val="20"/>
              </w:rPr>
              <w:fldChar w:fldCharType="end"/>
            </w:r>
            <w:r w:rsidR="00F65DEE" w:rsidRPr="003C75B4">
              <w:rPr>
                <w:b/>
                <w:sz w:val="20"/>
                <w:szCs w:val="20"/>
              </w:rPr>
              <w:t xml:space="preserve">Yes   </w:t>
            </w:r>
            <w:r w:rsidR="00F65DEE">
              <w:rPr>
                <w:b/>
                <w:sz w:val="20"/>
                <w:szCs w:val="20"/>
              </w:rPr>
              <w:t xml:space="preserve">   </w:t>
            </w:r>
            <w:r w:rsidRPr="003C75B4">
              <w:rPr>
                <w:b/>
                <w:sz w:val="20"/>
                <w:szCs w:val="20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5DEE" w:rsidRPr="003C75B4"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 w:rsidRPr="003C75B4">
              <w:rPr>
                <w:b/>
                <w:sz w:val="20"/>
                <w:szCs w:val="20"/>
              </w:rPr>
              <w:fldChar w:fldCharType="end"/>
            </w:r>
            <w:r w:rsidR="00F65DEE" w:rsidRPr="003C75B4">
              <w:rPr>
                <w:b/>
                <w:sz w:val="20"/>
                <w:szCs w:val="20"/>
              </w:rPr>
              <w:t xml:space="preserve"> No</w:t>
            </w:r>
          </w:p>
        </w:tc>
      </w:tr>
      <w:tr w:rsidR="0021621E" w:rsidRPr="003C75B4" w:rsidTr="00F65DEE">
        <w:trPr>
          <w:trHeight w:val="1152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1621E" w:rsidRPr="003C75B4" w:rsidRDefault="0021621E" w:rsidP="00C93D40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>If yes, discuss the request and the outcome.</w:t>
            </w:r>
            <w:r w:rsidRPr="003C75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621E" w:rsidRPr="003C75B4" w:rsidRDefault="003B3BB0" w:rsidP="00C93D40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21621E" w:rsidRPr="003C75B4" w:rsidTr="002B061F">
        <w:trPr>
          <w:trHeight w:val="1152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1621E" w:rsidRPr="003C75B4" w:rsidRDefault="0021621E" w:rsidP="00C93D40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b/>
                <w:sz w:val="20"/>
                <w:szCs w:val="20"/>
              </w:rPr>
              <w:t>If no, discuss why not.</w:t>
            </w:r>
            <w:r w:rsidRPr="003C75B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1621E" w:rsidRPr="003C75B4" w:rsidRDefault="003B3BB0" w:rsidP="00C93D40">
            <w:pPr>
              <w:pStyle w:val="ListParagraph"/>
              <w:ind w:left="522"/>
              <w:rPr>
                <w:rFonts w:ascii="Arial" w:hAnsi="Arial" w:cs="Arial"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21621E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447298" w:rsidRPr="003C75B4" w:rsidTr="003C75B4">
        <w:trPr>
          <w:trHeight w:val="288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47298" w:rsidRPr="003C75B4" w:rsidRDefault="00447298" w:rsidP="00DD04F9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3C75B4">
              <w:rPr>
                <w:rFonts w:ascii="Arial" w:hAnsi="Arial" w:cs="Arial"/>
                <w:b/>
                <w:sz w:val="22"/>
                <w:szCs w:val="20"/>
                <w:u w:val="single"/>
              </w:rPr>
              <w:t>Additional Reviewer Comments</w:t>
            </w:r>
            <w:r w:rsidR="00F65DEE">
              <w:rPr>
                <w:rFonts w:ascii="Arial" w:hAnsi="Arial" w:cs="Arial"/>
                <w:b/>
                <w:sz w:val="22"/>
                <w:szCs w:val="20"/>
                <w:u w:val="single"/>
              </w:rPr>
              <w:t>:</w:t>
            </w:r>
          </w:p>
        </w:tc>
      </w:tr>
      <w:tr w:rsidR="00447298" w:rsidRPr="003C75B4" w:rsidTr="002B061F">
        <w:trPr>
          <w:trHeight w:val="3600"/>
        </w:trPr>
        <w:tc>
          <w:tcPr>
            <w:tcW w:w="1071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D91701" w:rsidRDefault="003B3BB0" w:rsidP="00447298">
            <w:pPr>
              <w:pStyle w:val="ListParagraph"/>
              <w:ind w:left="162"/>
              <w:rPr>
                <w:rFonts w:ascii="Arial" w:hAnsi="Arial" w:cs="Arial"/>
                <w:b/>
                <w:sz w:val="20"/>
                <w:szCs w:val="20"/>
              </w:rPr>
            </w:pPr>
            <w:r w:rsidRPr="003C75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447298" w:rsidRPr="003C75B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3C75B4">
              <w:rPr>
                <w:rFonts w:ascii="Arial" w:hAnsi="Arial" w:cs="Arial"/>
                <w:sz w:val="20"/>
                <w:szCs w:val="20"/>
              </w:rPr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447298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="00447298" w:rsidRPr="003C75B4">
              <w:rPr>
                <w:rFonts w:ascii="Arial" w:hAnsi="Arial" w:cs="Arial"/>
                <w:sz w:val="20"/>
                <w:szCs w:val="20"/>
              </w:rPr>
              <w:t> </w:t>
            </w:r>
            <w:r w:rsidRPr="003C75B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 w:rsidR="00447298" w:rsidRPr="00D91701" w:rsidRDefault="00D91701" w:rsidP="00D91701">
            <w:pPr>
              <w:tabs>
                <w:tab w:val="left" w:pos="4035"/>
              </w:tabs>
            </w:pPr>
            <w:r>
              <w:tab/>
            </w:r>
          </w:p>
        </w:tc>
      </w:tr>
    </w:tbl>
    <w:p w:rsidR="0021621E" w:rsidRDefault="0021621E" w:rsidP="008622AE">
      <w:pPr>
        <w:jc w:val="right"/>
      </w:pPr>
    </w:p>
    <w:sectPr w:rsidR="0021621E" w:rsidSect="00936B60">
      <w:footerReference w:type="even" r:id="rId9"/>
      <w:footerReference w:type="default" r:id="rId10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D40" w:rsidRDefault="00C93D40">
      <w:r>
        <w:separator/>
      </w:r>
    </w:p>
  </w:endnote>
  <w:endnote w:type="continuationSeparator" w:id="0">
    <w:p w:rsidR="00C93D40" w:rsidRDefault="00C93D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3B3BB0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93D40" w:rsidRDefault="00C93D4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D40" w:rsidRDefault="003B3BB0" w:rsidP="008962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93D4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29A7">
      <w:rPr>
        <w:rStyle w:val="PageNumber"/>
        <w:noProof/>
      </w:rPr>
      <w:t>1</w:t>
    </w:r>
    <w:r>
      <w:rPr>
        <w:rStyle w:val="PageNumber"/>
      </w:rPr>
      <w:fldChar w:fldCharType="end"/>
    </w:r>
  </w:p>
  <w:p w:rsidR="00C93D40" w:rsidRDefault="00C93D40" w:rsidP="00460159">
    <w:pPr>
      <w:pStyle w:val="Footer"/>
      <w:jc w:val="right"/>
      <w:rPr>
        <w:sz w:val="16"/>
        <w:szCs w:val="16"/>
      </w:rPr>
    </w:pPr>
    <w:r>
      <w:rPr>
        <w:sz w:val="16"/>
        <w:szCs w:val="16"/>
      </w:rPr>
      <w:t>CD-164</w:t>
    </w:r>
    <w:r w:rsidR="003C75B4">
      <w:rPr>
        <w:sz w:val="16"/>
        <w:szCs w:val="16"/>
      </w:rPr>
      <w:t>fcs</w:t>
    </w:r>
    <w:r>
      <w:rPr>
        <w:sz w:val="16"/>
        <w:szCs w:val="16"/>
      </w:rPr>
      <w:t xml:space="preserve"> (Rev </w:t>
    </w:r>
    <w:r w:rsidR="00F65DEE">
      <w:rPr>
        <w:sz w:val="16"/>
        <w:szCs w:val="16"/>
      </w:rPr>
      <w:t>4/1</w:t>
    </w:r>
    <w:r w:rsidR="005E7FFC">
      <w:rPr>
        <w:sz w:val="16"/>
        <w:szCs w:val="16"/>
      </w:rPr>
      <w:t>4</w:t>
    </w:r>
    <w:r>
      <w:rPr>
        <w:sz w:val="16"/>
        <w:szCs w:val="16"/>
      </w:rPr>
      <w:t>)</w:t>
    </w:r>
  </w:p>
  <w:p w:rsidR="00C93D40" w:rsidRPr="00460159" w:rsidRDefault="00C93D40">
    <w:pPr>
      <w:pStyle w:val="Footer"/>
      <w:rPr>
        <w:sz w:val="16"/>
        <w:szCs w:val="16"/>
      </w:rPr>
    </w:pPr>
    <w:r>
      <w:rPr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D40" w:rsidRDefault="00C93D40">
      <w:r>
        <w:separator/>
      </w:r>
    </w:p>
  </w:footnote>
  <w:footnote w:type="continuationSeparator" w:id="0">
    <w:p w:rsidR="00C93D40" w:rsidRDefault="00C93D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77C4"/>
    <w:multiLevelType w:val="hybridMultilevel"/>
    <w:tmpl w:val="FB28E11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064B7C"/>
    <w:multiLevelType w:val="hybridMultilevel"/>
    <w:tmpl w:val="A3487AC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2A9A0C6D"/>
    <w:multiLevelType w:val="hybridMultilevel"/>
    <w:tmpl w:val="E0002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745E3F"/>
    <w:multiLevelType w:val="hybridMultilevel"/>
    <w:tmpl w:val="C31EDF42"/>
    <w:lvl w:ilvl="0" w:tplc="0409000F">
      <w:start w:val="1"/>
      <w:numFmt w:val="decimal"/>
      <w:lvlText w:val="%1."/>
      <w:lvlJc w:val="left"/>
      <w:pPr>
        <w:ind w:left="1347" w:hanging="360"/>
      </w:pPr>
    </w:lvl>
    <w:lvl w:ilvl="1" w:tplc="04090019" w:tentative="1">
      <w:start w:val="1"/>
      <w:numFmt w:val="lowerLetter"/>
      <w:lvlText w:val="%2."/>
      <w:lvlJc w:val="left"/>
      <w:pPr>
        <w:ind w:left="2067" w:hanging="360"/>
      </w:pPr>
    </w:lvl>
    <w:lvl w:ilvl="2" w:tplc="0409001B" w:tentative="1">
      <w:start w:val="1"/>
      <w:numFmt w:val="lowerRoman"/>
      <w:lvlText w:val="%3."/>
      <w:lvlJc w:val="right"/>
      <w:pPr>
        <w:ind w:left="2787" w:hanging="180"/>
      </w:pPr>
    </w:lvl>
    <w:lvl w:ilvl="3" w:tplc="0409000F" w:tentative="1">
      <w:start w:val="1"/>
      <w:numFmt w:val="decimal"/>
      <w:lvlText w:val="%4."/>
      <w:lvlJc w:val="left"/>
      <w:pPr>
        <w:ind w:left="3507" w:hanging="360"/>
      </w:pPr>
    </w:lvl>
    <w:lvl w:ilvl="4" w:tplc="04090019" w:tentative="1">
      <w:start w:val="1"/>
      <w:numFmt w:val="lowerLetter"/>
      <w:lvlText w:val="%5."/>
      <w:lvlJc w:val="left"/>
      <w:pPr>
        <w:ind w:left="4227" w:hanging="360"/>
      </w:pPr>
    </w:lvl>
    <w:lvl w:ilvl="5" w:tplc="0409001B" w:tentative="1">
      <w:start w:val="1"/>
      <w:numFmt w:val="lowerRoman"/>
      <w:lvlText w:val="%6."/>
      <w:lvlJc w:val="right"/>
      <w:pPr>
        <w:ind w:left="4947" w:hanging="180"/>
      </w:pPr>
    </w:lvl>
    <w:lvl w:ilvl="6" w:tplc="0409000F" w:tentative="1">
      <w:start w:val="1"/>
      <w:numFmt w:val="decimal"/>
      <w:lvlText w:val="%7."/>
      <w:lvlJc w:val="left"/>
      <w:pPr>
        <w:ind w:left="5667" w:hanging="360"/>
      </w:pPr>
    </w:lvl>
    <w:lvl w:ilvl="7" w:tplc="04090019" w:tentative="1">
      <w:start w:val="1"/>
      <w:numFmt w:val="lowerLetter"/>
      <w:lvlText w:val="%8."/>
      <w:lvlJc w:val="left"/>
      <w:pPr>
        <w:ind w:left="6387" w:hanging="360"/>
      </w:pPr>
    </w:lvl>
    <w:lvl w:ilvl="8" w:tplc="0409001B" w:tentative="1">
      <w:start w:val="1"/>
      <w:numFmt w:val="lowerRoman"/>
      <w:lvlText w:val="%9."/>
      <w:lvlJc w:val="right"/>
      <w:pPr>
        <w:ind w:left="7107" w:hanging="180"/>
      </w:pPr>
    </w:lvl>
  </w:abstractNum>
  <w:abstractNum w:abstractNumId="4">
    <w:nsid w:val="31CA4837"/>
    <w:multiLevelType w:val="hybridMultilevel"/>
    <w:tmpl w:val="632C25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2A04EC7"/>
    <w:multiLevelType w:val="hybridMultilevel"/>
    <w:tmpl w:val="39F6E73A"/>
    <w:lvl w:ilvl="0" w:tplc="2A50A5FE">
      <w:start w:val="1"/>
      <w:numFmt w:val="decimal"/>
      <w:lvlText w:val="%1."/>
      <w:lvlJc w:val="left"/>
      <w:pPr>
        <w:ind w:left="627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47" w:hanging="360"/>
      </w:pPr>
    </w:lvl>
    <w:lvl w:ilvl="2" w:tplc="0409001B" w:tentative="1">
      <w:start w:val="1"/>
      <w:numFmt w:val="lowerRoman"/>
      <w:lvlText w:val="%3."/>
      <w:lvlJc w:val="right"/>
      <w:pPr>
        <w:ind w:left="2067" w:hanging="180"/>
      </w:pPr>
    </w:lvl>
    <w:lvl w:ilvl="3" w:tplc="0409000F" w:tentative="1">
      <w:start w:val="1"/>
      <w:numFmt w:val="decimal"/>
      <w:lvlText w:val="%4."/>
      <w:lvlJc w:val="left"/>
      <w:pPr>
        <w:ind w:left="2787" w:hanging="360"/>
      </w:pPr>
    </w:lvl>
    <w:lvl w:ilvl="4" w:tplc="04090019" w:tentative="1">
      <w:start w:val="1"/>
      <w:numFmt w:val="lowerLetter"/>
      <w:lvlText w:val="%5."/>
      <w:lvlJc w:val="left"/>
      <w:pPr>
        <w:ind w:left="3507" w:hanging="360"/>
      </w:pPr>
    </w:lvl>
    <w:lvl w:ilvl="5" w:tplc="0409001B" w:tentative="1">
      <w:start w:val="1"/>
      <w:numFmt w:val="lowerRoman"/>
      <w:lvlText w:val="%6."/>
      <w:lvlJc w:val="right"/>
      <w:pPr>
        <w:ind w:left="4227" w:hanging="180"/>
      </w:pPr>
    </w:lvl>
    <w:lvl w:ilvl="6" w:tplc="0409000F" w:tentative="1">
      <w:start w:val="1"/>
      <w:numFmt w:val="decimal"/>
      <w:lvlText w:val="%7."/>
      <w:lvlJc w:val="left"/>
      <w:pPr>
        <w:ind w:left="4947" w:hanging="360"/>
      </w:pPr>
    </w:lvl>
    <w:lvl w:ilvl="7" w:tplc="04090019" w:tentative="1">
      <w:start w:val="1"/>
      <w:numFmt w:val="lowerLetter"/>
      <w:lvlText w:val="%8."/>
      <w:lvlJc w:val="left"/>
      <w:pPr>
        <w:ind w:left="5667" w:hanging="360"/>
      </w:pPr>
    </w:lvl>
    <w:lvl w:ilvl="8" w:tplc="0409001B" w:tentative="1">
      <w:start w:val="1"/>
      <w:numFmt w:val="lowerRoman"/>
      <w:lvlText w:val="%9."/>
      <w:lvlJc w:val="right"/>
      <w:pPr>
        <w:ind w:left="6387" w:hanging="180"/>
      </w:pPr>
    </w:lvl>
  </w:abstractNum>
  <w:abstractNum w:abstractNumId="6">
    <w:nsid w:val="330D3181"/>
    <w:multiLevelType w:val="hybridMultilevel"/>
    <w:tmpl w:val="DE469F2A"/>
    <w:lvl w:ilvl="0" w:tplc="04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7">
    <w:nsid w:val="49FD467A"/>
    <w:multiLevelType w:val="hybridMultilevel"/>
    <w:tmpl w:val="56FEDEB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A3637C0"/>
    <w:multiLevelType w:val="hybridMultilevel"/>
    <w:tmpl w:val="17D8354C"/>
    <w:lvl w:ilvl="0" w:tplc="04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9">
    <w:nsid w:val="4BCF02AA"/>
    <w:multiLevelType w:val="hybridMultilevel"/>
    <w:tmpl w:val="A948D6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9402678"/>
    <w:multiLevelType w:val="hybridMultilevel"/>
    <w:tmpl w:val="E3E6A4F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>
    <w:nsid w:val="5A077B2D"/>
    <w:multiLevelType w:val="hybridMultilevel"/>
    <w:tmpl w:val="8AC668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1763F4"/>
    <w:multiLevelType w:val="hybridMultilevel"/>
    <w:tmpl w:val="D2709B6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3">
    <w:nsid w:val="5A3A3ABD"/>
    <w:multiLevelType w:val="hybridMultilevel"/>
    <w:tmpl w:val="F2FE7C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05973AE"/>
    <w:multiLevelType w:val="hybridMultilevel"/>
    <w:tmpl w:val="1F706414"/>
    <w:lvl w:ilvl="0" w:tplc="09A209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5B0B60"/>
    <w:multiLevelType w:val="hybridMultilevel"/>
    <w:tmpl w:val="0B94AF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1174023"/>
    <w:multiLevelType w:val="hybridMultilevel"/>
    <w:tmpl w:val="6FA455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17A1EBE"/>
    <w:multiLevelType w:val="hybridMultilevel"/>
    <w:tmpl w:val="40D498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B751A06"/>
    <w:multiLevelType w:val="hybridMultilevel"/>
    <w:tmpl w:val="3B5C9FD8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9">
    <w:nsid w:val="7C5C302C"/>
    <w:multiLevelType w:val="hybridMultilevel"/>
    <w:tmpl w:val="2CF4EA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3"/>
  </w:num>
  <w:num w:numId="4">
    <w:abstractNumId w:val="7"/>
  </w:num>
  <w:num w:numId="5">
    <w:abstractNumId w:val="9"/>
  </w:num>
  <w:num w:numId="6">
    <w:abstractNumId w:val="15"/>
  </w:num>
  <w:num w:numId="7">
    <w:abstractNumId w:val="17"/>
  </w:num>
  <w:num w:numId="8">
    <w:abstractNumId w:val="16"/>
  </w:num>
  <w:num w:numId="9">
    <w:abstractNumId w:val="4"/>
  </w:num>
  <w:num w:numId="10">
    <w:abstractNumId w:val="0"/>
  </w:num>
  <w:num w:numId="11">
    <w:abstractNumId w:val="19"/>
  </w:num>
  <w:num w:numId="12">
    <w:abstractNumId w:val="11"/>
  </w:num>
  <w:num w:numId="13">
    <w:abstractNumId w:val="5"/>
  </w:num>
  <w:num w:numId="14">
    <w:abstractNumId w:val="2"/>
  </w:num>
  <w:num w:numId="15">
    <w:abstractNumId w:val="3"/>
  </w:num>
  <w:num w:numId="16">
    <w:abstractNumId w:val="18"/>
  </w:num>
  <w:num w:numId="17">
    <w:abstractNumId w:val="1"/>
  </w:num>
  <w:num w:numId="18">
    <w:abstractNumId w:val="12"/>
  </w:num>
  <w:num w:numId="19">
    <w:abstractNumId w:val="8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XO8E7o2MMoIaSdwjYtUxyKeEwSI=" w:salt="ikbqPt9Wz4rQMEjbtj23vw==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075D"/>
    <w:rsid w:val="00002D4B"/>
    <w:rsid w:val="00003660"/>
    <w:rsid w:val="00012B8C"/>
    <w:rsid w:val="00023CBB"/>
    <w:rsid w:val="00033B90"/>
    <w:rsid w:val="00034D8B"/>
    <w:rsid w:val="0004469C"/>
    <w:rsid w:val="00055D9D"/>
    <w:rsid w:val="000574F9"/>
    <w:rsid w:val="000836B9"/>
    <w:rsid w:val="000948E5"/>
    <w:rsid w:val="00095728"/>
    <w:rsid w:val="000A4DAC"/>
    <w:rsid w:val="000B1DB1"/>
    <w:rsid w:val="000B4BAB"/>
    <w:rsid w:val="000C3B6E"/>
    <w:rsid w:val="000C6EF6"/>
    <w:rsid w:val="000D2E67"/>
    <w:rsid w:val="000E0342"/>
    <w:rsid w:val="000E2333"/>
    <w:rsid w:val="000E6C91"/>
    <w:rsid w:val="000F050B"/>
    <w:rsid w:val="000F4BF8"/>
    <w:rsid w:val="00101A18"/>
    <w:rsid w:val="0010680F"/>
    <w:rsid w:val="0010706E"/>
    <w:rsid w:val="00111D5F"/>
    <w:rsid w:val="00115FFB"/>
    <w:rsid w:val="001167DC"/>
    <w:rsid w:val="0012451E"/>
    <w:rsid w:val="00130461"/>
    <w:rsid w:val="00136FAA"/>
    <w:rsid w:val="00140CB0"/>
    <w:rsid w:val="001428C4"/>
    <w:rsid w:val="00153EF9"/>
    <w:rsid w:val="0015484A"/>
    <w:rsid w:val="001615E6"/>
    <w:rsid w:val="00163C4B"/>
    <w:rsid w:val="001644A1"/>
    <w:rsid w:val="001726DE"/>
    <w:rsid w:val="00184973"/>
    <w:rsid w:val="001B4F10"/>
    <w:rsid w:val="001B50F7"/>
    <w:rsid w:val="001B67CA"/>
    <w:rsid w:val="001D0264"/>
    <w:rsid w:val="001D19F3"/>
    <w:rsid w:val="001D1E7E"/>
    <w:rsid w:val="001D28FB"/>
    <w:rsid w:val="001F0082"/>
    <w:rsid w:val="001F11AA"/>
    <w:rsid w:val="001F64A7"/>
    <w:rsid w:val="00200741"/>
    <w:rsid w:val="00215EC3"/>
    <w:rsid w:val="0021621E"/>
    <w:rsid w:val="0022242F"/>
    <w:rsid w:val="00223555"/>
    <w:rsid w:val="00243460"/>
    <w:rsid w:val="002507A4"/>
    <w:rsid w:val="00254216"/>
    <w:rsid w:val="00291A6B"/>
    <w:rsid w:val="002A3EE4"/>
    <w:rsid w:val="002B061F"/>
    <w:rsid w:val="002B06F7"/>
    <w:rsid w:val="002B7957"/>
    <w:rsid w:val="002C1871"/>
    <w:rsid w:val="002C3820"/>
    <w:rsid w:val="002D51B4"/>
    <w:rsid w:val="002D6054"/>
    <w:rsid w:val="002D73AB"/>
    <w:rsid w:val="002F14C8"/>
    <w:rsid w:val="003076DC"/>
    <w:rsid w:val="003159D8"/>
    <w:rsid w:val="00316669"/>
    <w:rsid w:val="003208F0"/>
    <w:rsid w:val="00324F58"/>
    <w:rsid w:val="0032599A"/>
    <w:rsid w:val="00327C55"/>
    <w:rsid w:val="00336861"/>
    <w:rsid w:val="0034392C"/>
    <w:rsid w:val="003445B1"/>
    <w:rsid w:val="00344B48"/>
    <w:rsid w:val="00345EFE"/>
    <w:rsid w:val="003631F4"/>
    <w:rsid w:val="00370E47"/>
    <w:rsid w:val="00374DCB"/>
    <w:rsid w:val="00381EE2"/>
    <w:rsid w:val="003826C0"/>
    <w:rsid w:val="00387FB9"/>
    <w:rsid w:val="00397D8E"/>
    <w:rsid w:val="003A536A"/>
    <w:rsid w:val="003B07EA"/>
    <w:rsid w:val="003B1F1E"/>
    <w:rsid w:val="003B3BB0"/>
    <w:rsid w:val="003C19AB"/>
    <w:rsid w:val="003C75B4"/>
    <w:rsid w:val="003D37D0"/>
    <w:rsid w:val="003E5131"/>
    <w:rsid w:val="003E78FF"/>
    <w:rsid w:val="003F0BD7"/>
    <w:rsid w:val="00402F16"/>
    <w:rsid w:val="0040716F"/>
    <w:rsid w:val="0041565A"/>
    <w:rsid w:val="004216B2"/>
    <w:rsid w:val="004311FB"/>
    <w:rsid w:val="0043313F"/>
    <w:rsid w:val="004360F4"/>
    <w:rsid w:val="004404F0"/>
    <w:rsid w:val="00443B40"/>
    <w:rsid w:val="00446C0A"/>
    <w:rsid w:val="00447298"/>
    <w:rsid w:val="00451206"/>
    <w:rsid w:val="00453B0E"/>
    <w:rsid w:val="0045574D"/>
    <w:rsid w:val="00460159"/>
    <w:rsid w:val="00462635"/>
    <w:rsid w:val="00466875"/>
    <w:rsid w:val="00467490"/>
    <w:rsid w:val="004708D3"/>
    <w:rsid w:val="004756D6"/>
    <w:rsid w:val="00475DF0"/>
    <w:rsid w:val="00476C1C"/>
    <w:rsid w:val="00482C83"/>
    <w:rsid w:val="00484811"/>
    <w:rsid w:val="00497C6E"/>
    <w:rsid w:val="004A080F"/>
    <w:rsid w:val="004A0F69"/>
    <w:rsid w:val="004A4A3A"/>
    <w:rsid w:val="004A5BEF"/>
    <w:rsid w:val="004B1691"/>
    <w:rsid w:val="004B2D75"/>
    <w:rsid w:val="004C075D"/>
    <w:rsid w:val="004C3319"/>
    <w:rsid w:val="004C698B"/>
    <w:rsid w:val="004E77DF"/>
    <w:rsid w:val="004F735E"/>
    <w:rsid w:val="00503A03"/>
    <w:rsid w:val="00504A73"/>
    <w:rsid w:val="0051313D"/>
    <w:rsid w:val="00516431"/>
    <w:rsid w:val="00520E6A"/>
    <w:rsid w:val="005210AD"/>
    <w:rsid w:val="00526DE3"/>
    <w:rsid w:val="00527D3B"/>
    <w:rsid w:val="005340C7"/>
    <w:rsid w:val="00534BF7"/>
    <w:rsid w:val="00545A19"/>
    <w:rsid w:val="0055669A"/>
    <w:rsid w:val="005612B9"/>
    <w:rsid w:val="005620EC"/>
    <w:rsid w:val="00562EB3"/>
    <w:rsid w:val="00570A0D"/>
    <w:rsid w:val="00571A28"/>
    <w:rsid w:val="00581BD7"/>
    <w:rsid w:val="00585665"/>
    <w:rsid w:val="005860BB"/>
    <w:rsid w:val="00593BBF"/>
    <w:rsid w:val="00594F6E"/>
    <w:rsid w:val="005A63D8"/>
    <w:rsid w:val="005A66F7"/>
    <w:rsid w:val="005B192E"/>
    <w:rsid w:val="005B24EB"/>
    <w:rsid w:val="005B2A02"/>
    <w:rsid w:val="005B542B"/>
    <w:rsid w:val="005B5659"/>
    <w:rsid w:val="005B5729"/>
    <w:rsid w:val="005B5E74"/>
    <w:rsid w:val="005C012C"/>
    <w:rsid w:val="005C0A6A"/>
    <w:rsid w:val="005D26C1"/>
    <w:rsid w:val="005E42AC"/>
    <w:rsid w:val="005E4CC3"/>
    <w:rsid w:val="005E7528"/>
    <w:rsid w:val="005E7FFC"/>
    <w:rsid w:val="005F053A"/>
    <w:rsid w:val="005F3B10"/>
    <w:rsid w:val="005F79A2"/>
    <w:rsid w:val="006014FC"/>
    <w:rsid w:val="00621FB5"/>
    <w:rsid w:val="0063295C"/>
    <w:rsid w:val="006400D5"/>
    <w:rsid w:val="0064165F"/>
    <w:rsid w:val="0066230C"/>
    <w:rsid w:val="0066423F"/>
    <w:rsid w:val="00664A82"/>
    <w:rsid w:val="00667FAA"/>
    <w:rsid w:val="00680641"/>
    <w:rsid w:val="006832B7"/>
    <w:rsid w:val="00684062"/>
    <w:rsid w:val="006849A7"/>
    <w:rsid w:val="006915E6"/>
    <w:rsid w:val="00693DF5"/>
    <w:rsid w:val="0069545B"/>
    <w:rsid w:val="00697150"/>
    <w:rsid w:val="006A77B8"/>
    <w:rsid w:val="006B4DF4"/>
    <w:rsid w:val="006C6CD6"/>
    <w:rsid w:val="006D223E"/>
    <w:rsid w:val="0070635C"/>
    <w:rsid w:val="00712DD7"/>
    <w:rsid w:val="007153AF"/>
    <w:rsid w:val="007158D5"/>
    <w:rsid w:val="00774FD5"/>
    <w:rsid w:val="00796D38"/>
    <w:rsid w:val="007A0BB3"/>
    <w:rsid w:val="007A34F6"/>
    <w:rsid w:val="007A3F95"/>
    <w:rsid w:val="007A4599"/>
    <w:rsid w:val="007B26B1"/>
    <w:rsid w:val="007B4F76"/>
    <w:rsid w:val="007B5CB5"/>
    <w:rsid w:val="007D01FE"/>
    <w:rsid w:val="007D198B"/>
    <w:rsid w:val="007D5D15"/>
    <w:rsid w:val="007D78CE"/>
    <w:rsid w:val="007E4565"/>
    <w:rsid w:val="007E528E"/>
    <w:rsid w:val="007E69D8"/>
    <w:rsid w:val="00803633"/>
    <w:rsid w:val="00803D0F"/>
    <w:rsid w:val="00816ED7"/>
    <w:rsid w:val="008272A4"/>
    <w:rsid w:val="00831813"/>
    <w:rsid w:val="00840306"/>
    <w:rsid w:val="008455C6"/>
    <w:rsid w:val="008455D4"/>
    <w:rsid w:val="00852227"/>
    <w:rsid w:val="00852E36"/>
    <w:rsid w:val="0085507C"/>
    <w:rsid w:val="008622AE"/>
    <w:rsid w:val="00864017"/>
    <w:rsid w:val="0087297C"/>
    <w:rsid w:val="008741A4"/>
    <w:rsid w:val="0088219F"/>
    <w:rsid w:val="00884C5F"/>
    <w:rsid w:val="00887484"/>
    <w:rsid w:val="008917F0"/>
    <w:rsid w:val="00896232"/>
    <w:rsid w:val="008B3015"/>
    <w:rsid w:val="008C309E"/>
    <w:rsid w:val="008C392A"/>
    <w:rsid w:val="008D5A27"/>
    <w:rsid w:val="008E384B"/>
    <w:rsid w:val="008F7DCD"/>
    <w:rsid w:val="008F7F64"/>
    <w:rsid w:val="00902184"/>
    <w:rsid w:val="00905B7A"/>
    <w:rsid w:val="009161A4"/>
    <w:rsid w:val="00920939"/>
    <w:rsid w:val="00922EF6"/>
    <w:rsid w:val="00923369"/>
    <w:rsid w:val="00931F87"/>
    <w:rsid w:val="00932199"/>
    <w:rsid w:val="00936B60"/>
    <w:rsid w:val="00950C93"/>
    <w:rsid w:val="009522AA"/>
    <w:rsid w:val="00952E9D"/>
    <w:rsid w:val="00956847"/>
    <w:rsid w:val="00966CA0"/>
    <w:rsid w:val="00977768"/>
    <w:rsid w:val="00984FFA"/>
    <w:rsid w:val="00995AEF"/>
    <w:rsid w:val="009B0958"/>
    <w:rsid w:val="009B3760"/>
    <w:rsid w:val="009B77B2"/>
    <w:rsid w:val="009C202B"/>
    <w:rsid w:val="009C4DBD"/>
    <w:rsid w:val="009E13A4"/>
    <w:rsid w:val="009F67FA"/>
    <w:rsid w:val="009F6DC8"/>
    <w:rsid w:val="00A00601"/>
    <w:rsid w:val="00A0117B"/>
    <w:rsid w:val="00A015EB"/>
    <w:rsid w:val="00A058B4"/>
    <w:rsid w:val="00A13366"/>
    <w:rsid w:val="00A13F10"/>
    <w:rsid w:val="00A235C0"/>
    <w:rsid w:val="00A2513C"/>
    <w:rsid w:val="00A34541"/>
    <w:rsid w:val="00A36751"/>
    <w:rsid w:val="00A41022"/>
    <w:rsid w:val="00A574D2"/>
    <w:rsid w:val="00A75238"/>
    <w:rsid w:val="00A76B10"/>
    <w:rsid w:val="00A76F80"/>
    <w:rsid w:val="00A82C46"/>
    <w:rsid w:val="00A82CA5"/>
    <w:rsid w:val="00A83544"/>
    <w:rsid w:val="00A85186"/>
    <w:rsid w:val="00A91B33"/>
    <w:rsid w:val="00AB02AD"/>
    <w:rsid w:val="00AB62F1"/>
    <w:rsid w:val="00AB7BAB"/>
    <w:rsid w:val="00AC4F73"/>
    <w:rsid w:val="00AD5A3D"/>
    <w:rsid w:val="00AE781C"/>
    <w:rsid w:val="00AF4BF0"/>
    <w:rsid w:val="00AF5C8C"/>
    <w:rsid w:val="00B04D40"/>
    <w:rsid w:val="00B06ADB"/>
    <w:rsid w:val="00B10DE8"/>
    <w:rsid w:val="00B206A7"/>
    <w:rsid w:val="00B3031E"/>
    <w:rsid w:val="00B4640D"/>
    <w:rsid w:val="00B506C2"/>
    <w:rsid w:val="00B55618"/>
    <w:rsid w:val="00B577F0"/>
    <w:rsid w:val="00B653D8"/>
    <w:rsid w:val="00B6753E"/>
    <w:rsid w:val="00B731BB"/>
    <w:rsid w:val="00B76471"/>
    <w:rsid w:val="00B77D22"/>
    <w:rsid w:val="00B80E45"/>
    <w:rsid w:val="00B91108"/>
    <w:rsid w:val="00B9192E"/>
    <w:rsid w:val="00B91D08"/>
    <w:rsid w:val="00B9752B"/>
    <w:rsid w:val="00BA0862"/>
    <w:rsid w:val="00BA309F"/>
    <w:rsid w:val="00BA482A"/>
    <w:rsid w:val="00BB4D01"/>
    <w:rsid w:val="00BB5C75"/>
    <w:rsid w:val="00BC3091"/>
    <w:rsid w:val="00BD11BE"/>
    <w:rsid w:val="00BD5445"/>
    <w:rsid w:val="00BD7D3C"/>
    <w:rsid w:val="00BE174F"/>
    <w:rsid w:val="00BE33A7"/>
    <w:rsid w:val="00BF067A"/>
    <w:rsid w:val="00C019F3"/>
    <w:rsid w:val="00C05D68"/>
    <w:rsid w:val="00C135E6"/>
    <w:rsid w:val="00C207E6"/>
    <w:rsid w:val="00C20B97"/>
    <w:rsid w:val="00C237B2"/>
    <w:rsid w:val="00C31E61"/>
    <w:rsid w:val="00C60BE7"/>
    <w:rsid w:val="00C6195A"/>
    <w:rsid w:val="00C627FD"/>
    <w:rsid w:val="00C63036"/>
    <w:rsid w:val="00C81100"/>
    <w:rsid w:val="00C90FF2"/>
    <w:rsid w:val="00C93D40"/>
    <w:rsid w:val="00C94ECB"/>
    <w:rsid w:val="00C974B4"/>
    <w:rsid w:val="00CA1EE0"/>
    <w:rsid w:val="00CA3790"/>
    <w:rsid w:val="00CA74FB"/>
    <w:rsid w:val="00CB2332"/>
    <w:rsid w:val="00CC53E3"/>
    <w:rsid w:val="00CC5453"/>
    <w:rsid w:val="00CC5FF5"/>
    <w:rsid w:val="00CD4F20"/>
    <w:rsid w:val="00CD63B1"/>
    <w:rsid w:val="00CD74EB"/>
    <w:rsid w:val="00CE0970"/>
    <w:rsid w:val="00CE4D17"/>
    <w:rsid w:val="00CE4F22"/>
    <w:rsid w:val="00CE6820"/>
    <w:rsid w:val="00CF09B2"/>
    <w:rsid w:val="00D06270"/>
    <w:rsid w:val="00D1382D"/>
    <w:rsid w:val="00D15DAA"/>
    <w:rsid w:val="00D20682"/>
    <w:rsid w:val="00D27A41"/>
    <w:rsid w:val="00D350AE"/>
    <w:rsid w:val="00D530AA"/>
    <w:rsid w:val="00D53233"/>
    <w:rsid w:val="00D56B04"/>
    <w:rsid w:val="00D57ED2"/>
    <w:rsid w:val="00D61034"/>
    <w:rsid w:val="00D66422"/>
    <w:rsid w:val="00D7523B"/>
    <w:rsid w:val="00D86FBA"/>
    <w:rsid w:val="00D91701"/>
    <w:rsid w:val="00D95B9A"/>
    <w:rsid w:val="00DA799E"/>
    <w:rsid w:val="00DD04F9"/>
    <w:rsid w:val="00DD4775"/>
    <w:rsid w:val="00DE11CC"/>
    <w:rsid w:val="00DF083E"/>
    <w:rsid w:val="00DF4DAC"/>
    <w:rsid w:val="00E11926"/>
    <w:rsid w:val="00E36966"/>
    <w:rsid w:val="00E370AF"/>
    <w:rsid w:val="00E45011"/>
    <w:rsid w:val="00E457CA"/>
    <w:rsid w:val="00E55AE0"/>
    <w:rsid w:val="00E6357E"/>
    <w:rsid w:val="00E63DBB"/>
    <w:rsid w:val="00E65D1E"/>
    <w:rsid w:val="00E726FC"/>
    <w:rsid w:val="00E91408"/>
    <w:rsid w:val="00EA2921"/>
    <w:rsid w:val="00EA4AAF"/>
    <w:rsid w:val="00EB152A"/>
    <w:rsid w:val="00EB3465"/>
    <w:rsid w:val="00EC1108"/>
    <w:rsid w:val="00EC1FE9"/>
    <w:rsid w:val="00ED135C"/>
    <w:rsid w:val="00ED412C"/>
    <w:rsid w:val="00ED4459"/>
    <w:rsid w:val="00EF5724"/>
    <w:rsid w:val="00EF69D4"/>
    <w:rsid w:val="00EF733E"/>
    <w:rsid w:val="00F075F1"/>
    <w:rsid w:val="00F1316E"/>
    <w:rsid w:val="00F1357B"/>
    <w:rsid w:val="00F20FF6"/>
    <w:rsid w:val="00F22895"/>
    <w:rsid w:val="00F26B00"/>
    <w:rsid w:val="00F3168D"/>
    <w:rsid w:val="00F37804"/>
    <w:rsid w:val="00F417D4"/>
    <w:rsid w:val="00F63ADA"/>
    <w:rsid w:val="00F65DEE"/>
    <w:rsid w:val="00F65F83"/>
    <w:rsid w:val="00F729A7"/>
    <w:rsid w:val="00F744C9"/>
    <w:rsid w:val="00F7647C"/>
    <w:rsid w:val="00F86E78"/>
    <w:rsid w:val="00F93031"/>
    <w:rsid w:val="00F93D77"/>
    <w:rsid w:val="00F93EB5"/>
    <w:rsid w:val="00FA1B07"/>
    <w:rsid w:val="00FD2D83"/>
    <w:rsid w:val="00FD3EEF"/>
    <w:rsid w:val="00FD4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974B4"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2E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5860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46015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601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60BE7"/>
  </w:style>
  <w:style w:type="paragraph" w:styleId="ListParagraph">
    <w:name w:val="List Paragraph"/>
    <w:basedOn w:val="Normal"/>
    <w:uiPriority w:val="34"/>
    <w:qFormat/>
    <w:rsid w:val="00F37804"/>
    <w:pPr>
      <w:ind w:left="720"/>
    </w:pPr>
    <w:rPr>
      <w:rFonts w:ascii="Times New Roman" w:hAnsi="Times New Roman" w:cs="Times New Roman"/>
    </w:rPr>
  </w:style>
  <w:style w:type="paragraph" w:styleId="NoSpacing">
    <w:name w:val="No Spacing"/>
    <w:uiPriority w:val="1"/>
    <w:qFormat/>
    <w:rsid w:val="00F20FF6"/>
    <w:rPr>
      <w:rFonts w:ascii="Arial" w:hAnsi="Arial" w:cs="Arial"/>
      <w:sz w:val="24"/>
      <w:szCs w:val="24"/>
    </w:rPr>
  </w:style>
  <w:style w:type="paragraph" w:styleId="Revision">
    <w:name w:val="Revision"/>
    <w:hidden/>
    <w:uiPriority w:val="99"/>
    <w:semiHidden/>
    <w:rsid w:val="001644A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5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FBB74-5A3C-4128-A858-614F7385F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cd164fcs</Template>
  <TotalTime>15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Event Case Review (cd164)</vt:lpstr>
    </vt:vector>
  </TitlesOfParts>
  <Company>Missouri Department of Social Services</Company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Event Case Review (cd164fcs)</dc:title>
  <dc:creator>DSS/CD</dc:creator>
  <cp:lastModifiedBy>DSS-CD</cp:lastModifiedBy>
  <cp:revision>5</cp:revision>
  <cp:lastPrinted>2013-04-03T15:02:00Z</cp:lastPrinted>
  <dcterms:created xsi:type="dcterms:W3CDTF">2014-04-21T19:22:00Z</dcterms:created>
  <dcterms:modified xsi:type="dcterms:W3CDTF">2014-04-30T19:00:00Z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Editor">
    <vt:lpwstr>08/07</vt:lpwstr>
  </property>
</Properties>
</file>