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21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260"/>
        <w:gridCol w:w="13950"/>
      </w:tblGrid>
      <w:tr w:rsidR="008E271C" w:rsidRPr="00EF2460" w:rsidTr="00B20D7A">
        <w:trPr>
          <w:cantSplit/>
          <w:trHeight w:val="1152"/>
        </w:trPr>
        <w:tc>
          <w:tcPr>
            <w:tcW w:w="1260" w:type="dxa"/>
            <w:shd w:val="clear" w:color="auto" w:fill="FFFFFF"/>
            <w:vAlign w:val="center"/>
          </w:tcPr>
          <w:p w:rsidR="008E271C" w:rsidRPr="00EF2460" w:rsidRDefault="00BA3E29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598467" cy="598467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794" cy="5987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0" w:type="dxa"/>
            <w:shd w:val="clear" w:color="auto" w:fill="FFFFFF"/>
            <w:vAlign w:val="center"/>
          </w:tcPr>
          <w:p w:rsidR="008E271C" w:rsidRPr="00570B62" w:rsidRDefault="008E271C" w:rsidP="00B20D7A">
            <w:pPr>
              <w:autoSpaceDE w:val="0"/>
              <w:autoSpaceDN w:val="0"/>
              <w:adjustRightInd w:val="0"/>
              <w:rPr>
                <w:rFonts w:cs="Arial"/>
                <w:sz w:val="20"/>
                <w:szCs w:val="18"/>
              </w:rPr>
            </w:pPr>
            <w:r w:rsidRPr="00570B62">
              <w:rPr>
                <w:rFonts w:cs="Arial"/>
                <w:sz w:val="20"/>
                <w:szCs w:val="18"/>
              </w:rPr>
              <w:t>MISSOURI DEPARTMENT OF SOCIAL SERVICES</w:t>
            </w:r>
          </w:p>
          <w:p w:rsidR="008E271C" w:rsidRPr="00570B62" w:rsidRDefault="008E271C" w:rsidP="00B20D7A">
            <w:pPr>
              <w:autoSpaceDE w:val="0"/>
              <w:autoSpaceDN w:val="0"/>
              <w:adjustRightInd w:val="0"/>
              <w:rPr>
                <w:rFonts w:cs="Arial"/>
                <w:sz w:val="20"/>
                <w:szCs w:val="18"/>
              </w:rPr>
            </w:pPr>
            <w:r w:rsidRPr="00570B62">
              <w:rPr>
                <w:rFonts w:cs="Arial"/>
                <w:sz w:val="20"/>
                <w:szCs w:val="18"/>
              </w:rPr>
              <w:t>CHILDREN’S DIVISION</w:t>
            </w:r>
          </w:p>
          <w:p w:rsidR="00B167F6" w:rsidRDefault="007F68C5" w:rsidP="00B20D7A">
            <w:pPr>
              <w:tabs>
                <w:tab w:val="left" w:pos="2880"/>
                <w:tab w:val="left" w:pos="3060"/>
                <w:tab w:val="left" w:pos="3150"/>
                <w:tab w:val="center" w:pos="7344"/>
              </w:tabs>
              <w:rPr>
                <w:rFonts w:cs="Arial"/>
                <w:b/>
                <w:bCs/>
                <w:sz w:val="20"/>
                <w:szCs w:val="18"/>
              </w:rPr>
            </w:pPr>
            <w:r w:rsidRPr="00570B62">
              <w:rPr>
                <w:rFonts w:cs="Arial"/>
                <w:b/>
                <w:bCs/>
                <w:sz w:val="20"/>
                <w:szCs w:val="18"/>
              </w:rPr>
              <w:t>STATEMENT OF CONFIDENTIALITY FOR ADOPTION STAFFING TEAM MEMBERS</w:t>
            </w:r>
          </w:p>
          <w:p w:rsidR="008E271C" w:rsidRPr="00EF2460" w:rsidRDefault="00B167F6" w:rsidP="00B20D7A">
            <w:pPr>
              <w:tabs>
                <w:tab w:val="left" w:pos="2880"/>
                <w:tab w:val="left" w:pos="3060"/>
                <w:tab w:val="left" w:pos="3150"/>
                <w:tab w:val="center" w:pos="7344"/>
              </w:tabs>
              <w:rPr>
                <w:rFonts w:cs="Arial"/>
                <w:b/>
                <w:sz w:val="18"/>
                <w:szCs w:val="18"/>
                <w:u w:val="single"/>
              </w:rPr>
            </w:pPr>
            <w:r w:rsidRPr="00570B62">
              <w:rPr>
                <w:i/>
                <w:sz w:val="20"/>
              </w:rPr>
              <w:t>(</w:t>
            </w:r>
            <w:r>
              <w:rPr>
                <w:i/>
                <w:sz w:val="20"/>
              </w:rPr>
              <w:t>May</w:t>
            </w:r>
            <w:r w:rsidRPr="00570B62">
              <w:rPr>
                <w:i/>
                <w:sz w:val="20"/>
              </w:rPr>
              <w:t xml:space="preserve"> also be </w:t>
            </w:r>
            <w:r w:rsidR="001E7163">
              <w:rPr>
                <w:i/>
                <w:sz w:val="20"/>
              </w:rPr>
              <w:t>used for Adoption</w:t>
            </w:r>
            <w:r>
              <w:rPr>
                <w:i/>
                <w:sz w:val="20"/>
              </w:rPr>
              <w:t xml:space="preserve"> </w:t>
            </w:r>
            <w:r w:rsidRPr="00570B62">
              <w:rPr>
                <w:i/>
                <w:sz w:val="20"/>
              </w:rPr>
              <w:t>Staffing</w:t>
            </w:r>
            <w:r>
              <w:rPr>
                <w:i/>
                <w:sz w:val="20"/>
              </w:rPr>
              <w:t xml:space="preserve"> - Family Support Team Meetings</w:t>
            </w:r>
            <w:r w:rsidRPr="00570B62">
              <w:rPr>
                <w:i/>
                <w:sz w:val="20"/>
              </w:rPr>
              <w:t>)</w:t>
            </w:r>
          </w:p>
        </w:tc>
      </w:tr>
    </w:tbl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1440"/>
        <w:gridCol w:w="5580"/>
        <w:gridCol w:w="5580"/>
        <w:gridCol w:w="2376"/>
      </w:tblGrid>
      <w:tr w:rsidR="00570B62" w:rsidTr="00B167F6">
        <w:trPr>
          <w:trHeight w:val="2448"/>
        </w:trPr>
        <w:tc>
          <w:tcPr>
            <w:tcW w:w="1497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70B62" w:rsidRPr="00570B62" w:rsidRDefault="00570B62" w:rsidP="00570B62">
            <w:pPr>
              <w:rPr>
                <w:sz w:val="20"/>
              </w:rPr>
            </w:pPr>
            <w:r w:rsidRPr="00570B62">
              <w:rPr>
                <w:sz w:val="20"/>
              </w:rPr>
              <w:t>On becoming a panel participant of the Adoption Staffing Team, I hereby agree to hold all information obtained in the course of the adoption staffing in the strictest of confidence.</w:t>
            </w:r>
          </w:p>
          <w:p w:rsidR="00570B62" w:rsidRPr="00570B62" w:rsidRDefault="00570B62" w:rsidP="00570B62">
            <w:pPr>
              <w:rPr>
                <w:sz w:val="16"/>
              </w:rPr>
            </w:pPr>
          </w:p>
          <w:p w:rsidR="00570B62" w:rsidRPr="00570B62" w:rsidRDefault="00570B62" w:rsidP="00570B62">
            <w:pPr>
              <w:rPr>
                <w:sz w:val="20"/>
              </w:rPr>
            </w:pPr>
            <w:r w:rsidRPr="00570B62">
              <w:rPr>
                <w:sz w:val="20"/>
              </w:rPr>
              <w:t>My signature implies that I respect the privacy of clients, the agency, agency personnel, foster parents, prospective adoptive families and children. Accordingly, I will share information received during this</w:t>
            </w:r>
            <w:r w:rsidR="003A63D9">
              <w:rPr>
                <w:sz w:val="20"/>
              </w:rPr>
              <w:t xml:space="preserve"> Adoption Staffing Team meeting</w:t>
            </w:r>
            <w:r w:rsidRPr="00570B62">
              <w:rPr>
                <w:sz w:val="20"/>
              </w:rPr>
              <w:t xml:space="preserve"> only with other team members and as provided by Chapters 210 and 211 </w:t>
            </w:r>
            <w:proofErr w:type="spellStart"/>
            <w:r w:rsidRPr="00570B62">
              <w:rPr>
                <w:sz w:val="20"/>
              </w:rPr>
              <w:t>RSMo</w:t>
            </w:r>
            <w:proofErr w:type="spellEnd"/>
            <w:r w:rsidRPr="00570B62">
              <w:rPr>
                <w:sz w:val="20"/>
              </w:rPr>
              <w:t>.</w:t>
            </w:r>
          </w:p>
          <w:p w:rsidR="00570B62" w:rsidRPr="00570B62" w:rsidRDefault="00570B62" w:rsidP="00570B62">
            <w:pPr>
              <w:rPr>
                <w:sz w:val="16"/>
              </w:rPr>
            </w:pPr>
          </w:p>
          <w:p w:rsidR="00570B62" w:rsidRPr="00570B62" w:rsidRDefault="00570B62" w:rsidP="00570B62">
            <w:pPr>
              <w:rPr>
                <w:sz w:val="20"/>
              </w:rPr>
            </w:pPr>
            <w:r w:rsidRPr="00570B62">
              <w:rPr>
                <w:sz w:val="20"/>
              </w:rPr>
              <w:t xml:space="preserve">I further understand that disclosure of information received during the adoption staffing is a Class-A Misdemeanor (punishable by a fine of up to $1,000.00, and/or a jail sentence of up to one year) as defined by Section 210.150 </w:t>
            </w:r>
            <w:proofErr w:type="spellStart"/>
            <w:r w:rsidRPr="00570B62">
              <w:rPr>
                <w:sz w:val="20"/>
              </w:rPr>
              <w:t>RSMo</w:t>
            </w:r>
            <w:proofErr w:type="spellEnd"/>
            <w:r w:rsidRPr="00570B62">
              <w:rPr>
                <w:sz w:val="20"/>
              </w:rPr>
              <w:t xml:space="preserve">. </w:t>
            </w:r>
          </w:p>
          <w:p w:rsidR="00570B62" w:rsidRPr="00570B62" w:rsidRDefault="00570B62" w:rsidP="00570B62">
            <w:pPr>
              <w:rPr>
                <w:sz w:val="16"/>
              </w:rPr>
            </w:pPr>
          </w:p>
          <w:p w:rsidR="00570B62" w:rsidRPr="00570B62" w:rsidRDefault="00570B62" w:rsidP="004D4043">
            <w:pPr>
              <w:rPr>
                <w:sz w:val="20"/>
                <w:szCs w:val="20"/>
              </w:rPr>
            </w:pPr>
            <w:r w:rsidRPr="00570B62">
              <w:rPr>
                <w:sz w:val="20"/>
              </w:rPr>
              <w:t xml:space="preserve">My signature below constitutes understanding of the above information for </w:t>
            </w:r>
            <w:r w:rsidR="004D4043">
              <w:rPr>
                <w:sz w:val="20"/>
              </w:rPr>
              <w:t>this</w:t>
            </w:r>
            <w:r w:rsidRPr="00570B62">
              <w:rPr>
                <w:sz w:val="20"/>
              </w:rPr>
              <w:t xml:space="preserve"> ad</w:t>
            </w:r>
            <w:r w:rsidR="004D4043">
              <w:rPr>
                <w:sz w:val="20"/>
              </w:rPr>
              <w:t>option staffing.</w:t>
            </w:r>
            <w:r w:rsidRPr="00570B62">
              <w:rPr>
                <w:sz w:val="20"/>
              </w:rPr>
              <w:t xml:space="preserve"> </w:t>
            </w:r>
          </w:p>
        </w:tc>
      </w:tr>
      <w:tr w:rsidR="00570B62" w:rsidTr="00B20D7A">
        <w:trPr>
          <w:trHeight w:val="144"/>
        </w:trPr>
        <w:tc>
          <w:tcPr>
            <w:tcW w:w="14976" w:type="dxa"/>
            <w:gridSpan w:val="4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:rsidR="00570B62" w:rsidRPr="00570B62" w:rsidRDefault="00570B62" w:rsidP="00584A15">
            <w:pPr>
              <w:rPr>
                <w:sz w:val="14"/>
                <w:szCs w:val="20"/>
              </w:rPr>
            </w:pPr>
          </w:p>
        </w:tc>
      </w:tr>
      <w:tr w:rsidR="00B20D7A" w:rsidTr="00B20D7A"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B20D7A" w:rsidP="00570B62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Date</w:t>
            </w:r>
          </w:p>
          <w:p w:rsidR="00B20D7A" w:rsidRPr="00EC2523" w:rsidRDefault="008379A2" w:rsidP="00570B62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bookmarkStart w:id="1" w:name="_GoBack"/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bookmarkEnd w:id="1"/>
            <w:r w:rsidRPr="00EC2523">
              <w:rPr>
                <w:rFonts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B20D7A" w:rsidP="00B20D7A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Name (</w:t>
            </w:r>
            <w:r w:rsidR="00EC2523" w:rsidRPr="00EC2523">
              <w:rPr>
                <w:rFonts w:cs="Arial"/>
                <w:sz w:val="20"/>
                <w:szCs w:val="20"/>
              </w:rPr>
              <w:t xml:space="preserve">typed or </w:t>
            </w:r>
            <w:r w:rsidRPr="00EC2523">
              <w:rPr>
                <w:rFonts w:cs="Arial"/>
                <w:sz w:val="20"/>
                <w:szCs w:val="20"/>
              </w:rPr>
              <w:t>printed)</w:t>
            </w:r>
          </w:p>
          <w:p w:rsidR="00B20D7A" w:rsidRPr="00EC2523" w:rsidRDefault="008379A2" w:rsidP="00B20D7A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D7A" w:rsidRPr="00EC2523" w:rsidRDefault="00B20D7A" w:rsidP="00B20D7A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Signature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B20D7A" w:rsidP="00570B62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Role/Relationship</w:t>
            </w:r>
          </w:p>
          <w:p w:rsidR="00B20D7A" w:rsidRPr="00EC2523" w:rsidRDefault="008379A2" w:rsidP="00570B62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  <w:bookmarkEnd w:id="3"/>
          </w:p>
        </w:tc>
      </w:tr>
      <w:tr w:rsidR="00EC2523" w:rsidTr="00B20D7A"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Date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Name (typed or printed)</w:t>
            </w:r>
          </w:p>
          <w:p w:rsidR="00EC2523" w:rsidRPr="00EC2523" w:rsidRDefault="008379A2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Signature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Role/Relationship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C2523" w:rsidTr="00B20D7A"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Date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Name (typed or printed)</w:t>
            </w:r>
          </w:p>
          <w:p w:rsidR="00EC2523" w:rsidRPr="00EC2523" w:rsidRDefault="008379A2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Signature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Role/Relationship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C2523" w:rsidTr="00B20D7A"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Date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Name (typed or printed)</w:t>
            </w:r>
          </w:p>
          <w:p w:rsidR="00EC2523" w:rsidRPr="00EC2523" w:rsidRDefault="008379A2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Signature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Role/Relationship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C2523" w:rsidTr="00B20D7A"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Date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Name (typed or printed)</w:t>
            </w:r>
          </w:p>
          <w:p w:rsidR="00EC2523" w:rsidRPr="00EC2523" w:rsidRDefault="008379A2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Signature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Role/Relationship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C2523" w:rsidTr="00B20D7A"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Date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Name (typed or printed)</w:t>
            </w:r>
          </w:p>
          <w:p w:rsidR="00EC2523" w:rsidRPr="00EC2523" w:rsidRDefault="008379A2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Signature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Role/Relationship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C2523" w:rsidRPr="00570B62" w:rsidTr="00B20D7A"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Date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Name (typed or printed)</w:t>
            </w:r>
          </w:p>
          <w:p w:rsidR="00EC2523" w:rsidRPr="00EC2523" w:rsidRDefault="008379A2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Signature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Role/Relationship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C2523" w:rsidRPr="00570B62" w:rsidTr="00B20D7A"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Date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Name (typed or printed)</w:t>
            </w:r>
          </w:p>
          <w:p w:rsidR="00EC2523" w:rsidRPr="00EC2523" w:rsidRDefault="008379A2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Signature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Role/Relationship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C2523" w:rsidRPr="00570B62" w:rsidTr="00AC37ED"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Date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Name (typed or printed)</w:t>
            </w:r>
          </w:p>
          <w:p w:rsidR="00EC2523" w:rsidRPr="00EC2523" w:rsidRDefault="008379A2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Signature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Role/Relationship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C2523" w:rsidRPr="00570B62" w:rsidTr="00AC37ED"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Date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Name (typed or printed)</w:t>
            </w:r>
          </w:p>
          <w:p w:rsidR="00EC2523" w:rsidRPr="00EC2523" w:rsidRDefault="008379A2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Signature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Role/Relationship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C2523" w:rsidRPr="00570B62" w:rsidTr="00AC37ED"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Date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Name (typed or printed)</w:t>
            </w:r>
          </w:p>
          <w:p w:rsidR="00EC2523" w:rsidRPr="00EC2523" w:rsidRDefault="008379A2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Signature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23" w:rsidRPr="00EC2523" w:rsidRDefault="00EC2523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t>Role/Relationship</w:t>
            </w:r>
          </w:p>
          <w:p w:rsidR="00EC2523" w:rsidRPr="00EC2523" w:rsidRDefault="008379A2" w:rsidP="00746FF4">
            <w:pPr>
              <w:jc w:val="center"/>
              <w:rPr>
                <w:rFonts w:cs="Arial"/>
                <w:sz w:val="20"/>
                <w:szCs w:val="20"/>
              </w:rPr>
            </w:pPr>
            <w:r w:rsidRPr="00EC2523">
              <w:rPr>
                <w:rFonts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EC2523" w:rsidRPr="00EC25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2523">
              <w:rPr>
                <w:rFonts w:cs="Arial"/>
                <w:sz w:val="20"/>
                <w:szCs w:val="20"/>
              </w:rPr>
            </w:r>
            <w:r w:rsidRPr="00EC2523">
              <w:rPr>
                <w:rFonts w:cs="Arial"/>
                <w:sz w:val="20"/>
                <w:szCs w:val="20"/>
              </w:rPr>
              <w:fldChar w:fldCharType="separate"/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="00EC2523" w:rsidRPr="00EC2523">
              <w:rPr>
                <w:rFonts w:cs="Arial"/>
                <w:noProof/>
                <w:sz w:val="20"/>
                <w:szCs w:val="20"/>
              </w:rPr>
              <w:t> </w:t>
            </w:r>
            <w:r w:rsidRPr="00EC2523"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:rsidR="00B20D7A" w:rsidRDefault="00B20D7A" w:rsidP="00584A15"/>
    <w:sectPr w:rsidR="00B20D7A" w:rsidSect="0078199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 w:code="1"/>
      <w:pgMar w:top="720" w:right="576" w:bottom="720" w:left="576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413" w:rsidRDefault="00B54413" w:rsidP="008C0D07">
      <w:pPr>
        <w:pStyle w:val="Footer"/>
      </w:pPr>
      <w:r>
        <w:separator/>
      </w:r>
    </w:p>
  </w:endnote>
  <w:endnote w:type="continuationSeparator" w:id="0">
    <w:p w:rsidR="00B54413" w:rsidRDefault="00B54413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DBC" w:rsidRDefault="007E4DB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B62" w:rsidRPr="00B20D7A" w:rsidRDefault="00570B62">
    <w:pPr>
      <w:pStyle w:val="Footer"/>
      <w:rPr>
        <w:sz w:val="18"/>
      </w:rPr>
    </w:pPr>
    <w:r w:rsidRPr="00B20D7A">
      <w:rPr>
        <w:sz w:val="18"/>
      </w:rPr>
      <w:ptab w:relativeTo="margin" w:alignment="center" w:leader="none"/>
    </w:r>
    <w:r w:rsidRPr="00B20D7A">
      <w:rPr>
        <w:sz w:val="18"/>
      </w:rPr>
      <w:ptab w:relativeTo="margin" w:alignment="right" w:leader="none"/>
    </w:r>
    <w:r w:rsidR="00DC07AF" w:rsidRPr="00B20D7A">
      <w:rPr>
        <w:color w:val="auto"/>
        <w:sz w:val="18"/>
      </w:rPr>
      <w:t>CD-135 (</w:t>
    </w:r>
    <w:r w:rsidR="00EC2523">
      <w:rPr>
        <w:color w:val="auto"/>
        <w:sz w:val="18"/>
      </w:rPr>
      <w:t>REV</w:t>
    </w:r>
    <w:r w:rsidR="00B35E8F">
      <w:rPr>
        <w:color w:val="auto"/>
        <w:sz w:val="18"/>
      </w:rPr>
      <w:t>2</w:t>
    </w:r>
    <w:r w:rsidR="008F7080">
      <w:rPr>
        <w:color w:val="auto"/>
        <w:sz w:val="18"/>
      </w:rPr>
      <w:t>/16</w:t>
    </w:r>
    <w:r w:rsidRPr="00B20D7A">
      <w:rPr>
        <w:color w:val="auto"/>
        <w:sz w:val="18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DBC" w:rsidRDefault="007E4D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413" w:rsidRDefault="00B54413" w:rsidP="008C0D07">
      <w:pPr>
        <w:pStyle w:val="Footer"/>
      </w:pPr>
      <w:r>
        <w:separator/>
      </w:r>
    </w:p>
  </w:footnote>
  <w:footnote w:type="continuationSeparator" w:id="0">
    <w:p w:rsidR="00B54413" w:rsidRDefault="00B54413" w:rsidP="008C0D07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DBC" w:rsidRDefault="007E4DB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DBC" w:rsidRDefault="007E4DB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DBC" w:rsidRDefault="007E4DB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6dmgpaavHR2OU22wl6fT5oM4byc=" w:salt="b2rxkb9QEqEgMV4j+KY+KQ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E29"/>
    <w:rsid w:val="00083D51"/>
    <w:rsid w:val="001E7163"/>
    <w:rsid w:val="00220A3F"/>
    <w:rsid w:val="002331A3"/>
    <w:rsid w:val="003743E4"/>
    <w:rsid w:val="003A63D9"/>
    <w:rsid w:val="0041390B"/>
    <w:rsid w:val="004D4043"/>
    <w:rsid w:val="0053358C"/>
    <w:rsid w:val="00570B62"/>
    <w:rsid w:val="00584A15"/>
    <w:rsid w:val="005A2AAD"/>
    <w:rsid w:val="005D06E9"/>
    <w:rsid w:val="006E2BE9"/>
    <w:rsid w:val="0072301E"/>
    <w:rsid w:val="00725444"/>
    <w:rsid w:val="00781994"/>
    <w:rsid w:val="007D167F"/>
    <w:rsid w:val="007E4DBC"/>
    <w:rsid w:val="007F68C5"/>
    <w:rsid w:val="008379A2"/>
    <w:rsid w:val="00880D59"/>
    <w:rsid w:val="008B09B6"/>
    <w:rsid w:val="008C0D07"/>
    <w:rsid w:val="008E271C"/>
    <w:rsid w:val="008F7080"/>
    <w:rsid w:val="00953909"/>
    <w:rsid w:val="00992C62"/>
    <w:rsid w:val="009D7CDB"/>
    <w:rsid w:val="009E4EB4"/>
    <w:rsid w:val="009E6E80"/>
    <w:rsid w:val="009F486F"/>
    <w:rsid w:val="00AD4DDC"/>
    <w:rsid w:val="00B167F6"/>
    <w:rsid w:val="00B20D7A"/>
    <w:rsid w:val="00B35E8F"/>
    <w:rsid w:val="00B54413"/>
    <w:rsid w:val="00BA3E29"/>
    <w:rsid w:val="00C957A6"/>
    <w:rsid w:val="00D572CA"/>
    <w:rsid w:val="00D82CFF"/>
    <w:rsid w:val="00DC07AF"/>
    <w:rsid w:val="00E61E70"/>
    <w:rsid w:val="00EC2523"/>
    <w:rsid w:val="00F1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5D06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5D06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D855E4-28A4-42BF-B145-C8EBEF6E0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CD-135 Statement of Confidentiality for Adoption Staffing Team Members</Template>
  <TotalTime>1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bash7ji</dc:creator>
  <cp:lastModifiedBy>DSS-CD</cp:lastModifiedBy>
  <cp:revision>2</cp:revision>
  <cp:lastPrinted>2009-08-24T16:16:00Z</cp:lastPrinted>
  <dcterms:created xsi:type="dcterms:W3CDTF">2016-02-17T19:59:00Z</dcterms:created>
  <dcterms:modified xsi:type="dcterms:W3CDTF">2016-02-17T19:59:00Z</dcterms:modified>
</cp:coreProperties>
</file>