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800" w:type="dxa"/>
        <w:tblInd w:w="-612" w:type="dxa"/>
        <w:tblLayout w:type="fixed"/>
        <w:tblLook w:val="01E0"/>
      </w:tblPr>
      <w:tblGrid>
        <w:gridCol w:w="1098"/>
        <w:gridCol w:w="1170"/>
        <w:gridCol w:w="3222"/>
        <w:gridCol w:w="2310"/>
        <w:gridCol w:w="1500"/>
        <w:gridCol w:w="1500"/>
      </w:tblGrid>
      <w:tr w:rsidR="00D536BF" w:rsidRPr="006A0116" w:rsidTr="00D536BF">
        <w:trPr>
          <w:trHeight w:val="288"/>
        </w:trPr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6BF" w:rsidRPr="006A0116" w:rsidRDefault="00D536BF" w:rsidP="009C02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457200" cy="457200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BF" w:rsidRPr="006A0116" w:rsidRDefault="00D536BF" w:rsidP="00D536BF">
            <w:pPr>
              <w:rPr>
                <w:rFonts w:ascii="Arial" w:hAnsi="Arial" w:cs="Arial"/>
                <w:sz w:val="22"/>
                <w:szCs w:val="22"/>
              </w:rPr>
            </w:pPr>
            <w:r w:rsidRPr="006A0116">
              <w:rPr>
                <w:rFonts w:ascii="Arial" w:hAnsi="Arial" w:cs="Arial"/>
                <w:b/>
                <w:sz w:val="22"/>
                <w:szCs w:val="22"/>
              </w:rPr>
              <w:t>Placement Report for Resource Home Record</w:t>
            </w:r>
          </w:p>
        </w:tc>
      </w:tr>
      <w:tr w:rsidR="00D536BF" w:rsidRPr="006A0116" w:rsidTr="00D536BF">
        <w:trPr>
          <w:trHeight w:val="430"/>
        </w:trPr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6BF" w:rsidRPr="006A0116" w:rsidRDefault="00D536BF" w:rsidP="00D536BF">
            <w:pPr>
              <w:rPr>
                <w:rFonts w:ascii="Arial" w:hAnsi="Arial" w:cs="Arial"/>
                <w:sz w:val="22"/>
                <w:szCs w:val="22"/>
              </w:rPr>
            </w:pPr>
            <w:r w:rsidRPr="006A0116">
              <w:rPr>
                <w:rFonts w:ascii="Arial" w:hAnsi="Arial" w:cs="Arial"/>
                <w:sz w:val="22"/>
                <w:szCs w:val="22"/>
              </w:rPr>
              <w:t>Resource Parent (1)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Text2"/>
          </w:p>
        </w:tc>
        <w:bookmarkEnd w:id="0"/>
        <w:tc>
          <w:tcPr>
            <w:tcW w:w="8532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D536BF" w:rsidRPr="006A0116" w:rsidRDefault="00D536BF" w:rsidP="00D536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536BF" w:rsidRPr="006A0116" w:rsidTr="00D536BF">
        <w:trPr>
          <w:trHeight w:val="430"/>
        </w:trPr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6BF" w:rsidRPr="006A0116" w:rsidRDefault="00D536BF" w:rsidP="00D536BF">
            <w:pPr>
              <w:rPr>
                <w:rFonts w:ascii="Arial" w:hAnsi="Arial" w:cs="Arial"/>
                <w:sz w:val="22"/>
                <w:szCs w:val="22"/>
              </w:rPr>
            </w:pPr>
            <w:r w:rsidRPr="006A0116">
              <w:rPr>
                <w:rFonts w:ascii="Arial" w:hAnsi="Arial" w:cs="Arial"/>
                <w:sz w:val="22"/>
                <w:szCs w:val="22"/>
              </w:rPr>
              <w:t>Resource Parent (2)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532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D536BF" w:rsidRPr="006A0116" w:rsidRDefault="00D536BF" w:rsidP="00D536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536BF" w:rsidRPr="006A0116" w:rsidTr="00D536BF">
        <w:trPr>
          <w:trHeight w:val="430"/>
        </w:trPr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6BF" w:rsidRPr="006A0116" w:rsidRDefault="00D536BF" w:rsidP="00D536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DVN  </w:t>
            </w:r>
          </w:p>
        </w:tc>
        <w:bookmarkStart w:id="1" w:name="Text3"/>
        <w:tc>
          <w:tcPr>
            <w:tcW w:w="8532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D536BF" w:rsidRPr="006A0116" w:rsidRDefault="00D536BF" w:rsidP="00D536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</w:tr>
      <w:tr w:rsidR="00D536BF" w:rsidRPr="006A0116" w:rsidTr="00D536BF">
        <w:trPr>
          <w:trHeight w:val="288"/>
        </w:trPr>
        <w:tc>
          <w:tcPr>
            <w:tcW w:w="108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BF" w:rsidRDefault="00D536BF" w:rsidP="00D536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3887" w:rsidRPr="006A0116" w:rsidTr="00AD6D77">
        <w:trPr>
          <w:trHeight w:val="288"/>
        </w:trPr>
        <w:tc>
          <w:tcPr>
            <w:tcW w:w="5490" w:type="dxa"/>
            <w:gridSpan w:val="3"/>
            <w:vAlign w:val="center"/>
          </w:tcPr>
          <w:p w:rsidR="00953887" w:rsidRPr="00BB6847" w:rsidRDefault="00D33EEC" w:rsidP="00D33EE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Foster Youth</w:t>
            </w:r>
            <w:r w:rsidRPr="00BB6847">
              <w:rPr>
                <w:rFonts w:ascii="Arial" w:hAnsi="Arial" w:cs="Arial"/>
                <w:b/>
                <w:sz w:val="22"/>
                <w:szCs w:val="22"/>
              </w:rPr>
              <w:t>’s</w:t>
            </w:r>
            <w:r w:rsidR="00953887" w:rsidRPr="00BB684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Initials</w:t>
            </w:r>
          </w:p>
        </w:tc>
        <w:tc>
          <w:tcPr>
            <w:tcW w:w="2310" w:type="dxa"/>
            <w:vAlign w:val="center"/>
          </w:tcPr>
          <w:p w:rsidR="00953887" w:rsidRPr="00BB6847" w:rsidRDefault="00953887" w:rsidP="00D536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Placement Type</w:t>
            </w:r>
          </w:p>
        </w:tc>
        <w:tc>
          <w:tcPr>
            <w:tcW w:w="1500" w:type="dxa"/>
            <w:vAlign w:val="center"/>
          </w:tcPr>
          <w:p w:rsidR="00953887" w:rsidRPr="00BB6847" w:rsidRDefault="00953887" w:rsidP="00D536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 Placed</w:t>
            </w:r>
          </w:p>
        </w:tc>
        <w:tc>
          <w:tcPr>
            <w:tcW w:w="1500" w:type="dxa"/>
            <w:vAlign w:val="center"/>
          </w:tcPr>
          <w:p w:rsidR="00953887" w:rsidRPr="00BB6847" w:rsidRDefault="00953887" w:rsidP="00D536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B6847">
              <w:rPr>
                <w:rFonts w:ascii="Arial" w:hAnsi="Arial" w:cs="Arial"/>
                <w:b/>
                <w:sz w:val="22"/>
                <w:szCs w:val="22"/>
              </w:rPr>
              <w:t>Date Removed</w:t>
            </w:r>
          </w:p>
        </w:tc>
      </w:tr>
      <w:bookmarkStart w:id="2" w:name="Text4"/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Pr="006A0116" w:rsidRDefault="00960A3D" w:rsidP="00D536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bookmarkStart w:id="3" w:name="Text5"/>
        <w:tc>
          <w:tcPr>
            <w:tcW w:w="231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bookmarkStart w:id="4" w:name="Text6"/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E0F8B" w:rsidRPr="006A0116" w:rsidTr="00AD6D77">
        <w:trPr>
          <w:trHeight w:val="504"/>
        </w:trPr>
        <w:tc>
          <w:tcPr>
            <w:tcW w:w="5490" w:type="dxa"/>
            <w:gridSpan w:val="3"/>
            <w:vAlign w:val="center"/>
          </w:tcPr>
          <w:p w:rsidR="00EE0F8B" w:rsidRDefault="00960A3D" w:rsidP="00D536BF">
            <w:r w:rsidRPr="005F31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45"/>
                  </w:textInput>
                </w:ffData>
              </w:fldChar>
            </w:r>
            <w:r w:rsidR="00EE0F8B" w:rsidRPr="005F31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F31D8">
              <w:rPr>
                <w:rFonts w:ascii="Arial" w:hAnsi="Arial" w:cs="Arial"/>
                <w:sz w:val="22"/>
                <w:szCs w:val="22"/>
              </w:rPr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F31D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:rsidR="00EE0F8B" w:rsidRDefault="00960A3D" w:rsidP="00D536BF">
            <w:pPr>
              <w:jc w:val="center"/>
            </w:pPr>
            <w:r w:rsidRPr="0071723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EE0F8B" w:rsidRPr="0071723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1723F">
              <w:rPr>
                <w:rFonts w:ascii="Arial" w:hAnsi="Arial" w:cs="Arial"/>
                <w:sz w:val="22"/>
                <w:szCs w:val="22"/>
              </w:rPr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1723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00" w:type="dxa"/>
            <w:vAlign w:val="center"/>
          </w:tcPr>
          <w:p w:rsidR="00EE0F8B" w:rsidRPr="006A0116" w:rsidRDefault="00960A3D" w:rsidP="00D536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EE0F8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12D3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D536BF" w:rsidRPr="00AD6D77" w:rsidRDefault="00D536BF" w:rsidP="007C5A3D">
      <w:pPr>
        <w:rPr>
          <w:sz w:val="2"/>
        </w:rPr>
      </w:pPr>
    </w:p>
    <w:sectPr w:rsidR="00D536BF" w:rsidRPr="00AD6D77" w:rsidSect="00AD6D77">
      <w:footerReference w:type="default" r:id="rId7"/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4CA" w:rsidRDefault="00F854CA">
      <w:r>
        <w:separator/>
      </w:r>
    </w:p>
  </w:endnote>
  <w:endnote w:type="continuationSeparator" w:id="0">
    <w:p w:rsidR="00F854CA" w:rsidRDefault="00F85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A4E" w:rsidRPr="00112D3D" w:rsidRDefault="00953887" w:rsidP="00D536BF">
    <w:pPr>
      <w:pStyle w:val="Footer"/>
      <w:tabs>
        <w:tab w:val="clear" w:pos="4320"/>
        <w:tab w:val="clear" w:pos="8640"/>
      </w:tabs>
      <w:ind w:right="-720"/>
      <w:jc w:val="right"/>
      <w:rPr>
        <w:rFonts w:ascii="Arial" w:hAnsi="Arial" w:cs="Arial"/>
        <w:sz w:val="18"/>
        <w:szCs w:val="18"/>
      </w:rPr>
    </w:pPr>
    <w:r>
      <w:tab/>
    </w:r>
    <w:r>
      <w:tab/>
    </w:r>
    <w:r w:rsidR="00826B9D" w:rsidRPr="00112D3D">
      <w:rPr>
        <w:rFonts w:ascii="Arial" w:hAnsi="Arial" w:cs="Arial"/>
        <w:sz w:val="18"/>
        <w:szCs w:val="18"/>
      </w:rPr>
      <w:t>CD-104 (</w:t>
    </w:r>
    <w:r w:rsidR="009D4C00">
      <w:rPr>
        <w:rFonts w:ascii="Arial" w:hAnsi="Arial" w:cs="Arial"/>
        <w:sz w:val="18"/>
        <w:szCs w:val="18"/>
      </w:rPr>
      <w:t>3</w:t>
    </w:r>
    <w:r w:rsidR="00D33EEC">
      <w:rPr>
        <w:rFonts w:ascii="Arial" w:hAnsi="Arial" w:cs="Arial"/>
        <w:sz w:val="18"/>
        <w:szCs w:val="18"/>
      </w:rPr>
      <w:t>/14</w:t>
    </w:r>
    <w:r w:rsidR="00826B9D" w:rsidRPr="00112D3D"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4CA" w:rsidRDefault="00F854CA">
      <w:r>
        <w:separator/>
      </w:r>
    </w:p>
  </w:footnote>
  <w:footnote w:type="continuationSeparator" w:id="0">
    <w:p w:rsidR="00F854CA" w:rsidRDefault="00F854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7E3A"/>
    <w:rsid w:val="001016F9"/>
    <w:rsid w:val="00112D3D"/>
    <w:rsid w:val="001E7524"/>
    <w:rsid w:val="0025256B"/>
    <w:rsid w:val="00394E28"/>
    <w:rsid w:val="004F6B83"/>
    <w:rsid w:val="004F7691"/>
    <w:rsid w:val="00526F51"/>
    <w:rsid w:val="005536E4"/>
    <w:rsid w:val="00586B41"/>
    <w:rsid w:val="00597025"/>
    <w:rsid w:val="005A2AAD"/>
    <w:rsid w:val="005B52DF"/>
    <w:rsid w:val="005F2689"/>
    <w:rsid w:val="00634FCB"/>
    <w:rsid w:val="006620C3"/>
    <w:rsid w:val="006A0116"/>
    <w:rsid w:val="00727E3A"/>
    <w:rsid w:val="00750915"/>
    <w:rsid w:val="007A2D59"/>
    <w:rsid w:val="007C5A3D"/>
    <w:rsid w:val="007D5042"/>
    <w:rsid w:val="007D597D"/>
    <w:rsid w:val="00804039"/>
    <w:rsid w:val="00826B9D"/>
    <w:rsid w:val="00883F1A"/>
    <w:rsid w:val="00922DE1"/>
    <w:rsid w:val="00953887"/>
    <w:rsid w:val="00953909"/>
    <w:rsid w:val="00960A3D"/>
    <w:rsid w:val="009A083D"/>
    <w:rsid w:val="009A6F07"/>
    <w:rsid w:val="009C022E"/>
    <w:rsid w:val="009D4C00"/>
    <w:rsid w:val="00A33D15"/>
    <w:rsid w:val="00A37A4E"/>
    <w:rsid w:val="00AA4CD2"/>
    <w:rsid w:val="00AB6B22"/>
    <w:rsid w:val="00AD6D77"/>
    <w:rsid w:val="00B2542D"/>
    <w:rsid w:val="00BA2BCA"/>
    <w:rsid w:val="00BA57D8"/>
    <w:rsid w:val="00BB6847"/>
    <w:rsid w:val="00C957A6"/>
    <w:rsid w:val="00D33EEC"/>
    <w:rsid w:val="00D536BF"/>
    <w:rsid w:val="00D55B87"/>
    <w:rsid w:val="00DC4E9E"/>
    <w:rsid w:val="00DE0122"/>
    <w:rsid w:val="00E079EF"/>
    <w:rsid w:val="00EA4CCA"/>
    <w:rsid w:val="00ED31D6"/>
    <w:rsid w:val="00EE0F8B"/>
    <w:rsid w:val="00F854CA"/>
    <w:rsid w:val="00FC03C2"/>
    <w:rsid w:val="00FE6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4CC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A08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BB684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84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538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cd104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Placement Report for Resource Home Record</vt:lpstr>
    </vt:vector>
  </TitlesOfParts>
  <Company>Missouri Department of Social Services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Placement Report for Resource Home Record</dc:title>
  <dc:creator>DSS-CD</dc:creator>
  <cp:lastModifiedBy>DSS-CD</cp:lastModifiedBy>
  <cp:revision>2</cp:revision>
  <cp:lastPrinted>2008-11-25T22:07:00Z</cp:lastPrinted>
  <dcterms:created xsi:type="dcterms:W3CDTF">2014-03-03T15:48:00Z</dcterms:created>
  <dcterms:modified xsi:type="dcterms:W3CDTF">2014-03-03T15:48:00Z</dcterms:modified>
</cp:coreProperties>
</file>