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3330"/>
        <w:gridCol w:w="875"/>
        <w:gridCol w:w="54"/>
        <w:gridCol w:w="563"/>
        <w:gridCol w:w="349"/>
        <w:gridCol w:w="1039"/>
        <w:gridCol w:w="450"/>
        <w:gridCol w:w="630"/>
        <w:gridCol w:w="127"/>
        <w:gridCol w:w="31"/>
        <w:gridCol w:w="1690"/>
        <w:gridCol w:w="949"/>
        <w:gridCol w:w="274"/>
        <w:gridCol w:w="593"/>
      </w:tblGrid>
      <w:tr w:rsidR="001570FF" w:rsidRPr="003F69BB" w:rsidTr="00A60608">
        <w:trPr>
          <w:gridAfter w:val="1"/>
          <w:wAfter w:w="593" w:type="dxa"/>
        </w:trPr>
        <w:tc>
          <w:tcPr>
            <w:tcW w:w="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70FF" w:rsidRDefault="001570FF" w:rsidP="003F69BB">
            <w:pPr>
              <w:jc w:val="center"/>
            </w:pPr>
          </w:p>
        </w:tc>
        <w:tc>
          <w:tcPr>
            <w:tcW w:w="62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0608" w:rsidRPr="00A60608" w:rsidRDefault="00A60608" w:rsidP="00A60608">
            <w:pPr>
              <w:rPr>
                <w:sz w:val="18"/>
                <w:szCs w:val="18"/>
              </w:rPr>
            </w:pPr>
            <w:r w:rsidRPr="00A60608">
              <w:rPr>
                <w:sz w:val="18"/>
                <w:szCs w:val="18"/>
              </w:rPr>
              <w:t>MISSOURI DEPARTMENT OF SOCIAL SERVICES</w:t>
            </w:r>
          </w:p>
          <w:p w:rsidR="00A60608" w:rsidRPr="00A60608" w:rsidRDefault="00A60608" w:rsidP="00A60608">
            <w:pPr>
              <w:rPr>
                <w:sz w:val="18"/>
                <w:szCs w:val="18"/>
              </w:rPr>
            </w:pPr>
            <w:r w:rsidRPr="00A60608">
              <w:rPr>
                <w:sz w:val="18"/>
                <w:szCs w:val="18"/>
              </w:rPr>
              <w:t xml:space="preserve">CHILDREN’S DIVISION </w:t>
            </w:r>
          </w:p>
          <w:p w:rsidR="00A60608" w:rsidRPr="00A60608" w:rsidRDefault="00A60608" w:rsidP="00A60608">
            <w:pPr>
              <w:rPr>
                <w:sz w:val="18"/>
                <w:szCs w:val="18"/>
              </w:rPr>
            </w:pPr>
            <w:r w:rsidRPr="00A60608">
              <w:rPr>
                <w:sz w:val="18"/>
                <w:szCs w:val="18"/>
              </w:rPr>
              <w:t xml:space="preserve">INTERSTATE COMPACT ON THE PLACEMENT OF CHILDREN (ICPC) </w:t>
            </w:r>
          </w:p>
          <w:p w:rsidR="001570FF" w:rsidRPr="00A60608" w:rsidRDefault="00A60608" w:rsidP="00A60608">
            <w:pPr>
              <w:rPr>
                <w:sz w:val="18"/>
                <w:szCs w:val="18"/>
              </w:rPr>
            </w:pPr>
            <w:r w:rsidRPr="00A60608">
              <w:rPr>
                <w:sz w:val="18"/>
                <w:szCs w:val="18"/>
              </w:rPr>
              <w:t>RECEIVING STATE’S PRIORITY HOME STUDY</w:t>
            </w:r>
          </w:p>
        </w:tc>
        <w:tc>
          <w:tcPr>
            <w:tcW w:w="41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0608" w:rsidRDefault="001570FF" w:rsidP="00A60608">
            <w:pPr>
              <w:spacing w:before="120"/>
              <w:rPr>
                <w:sz w:val="18"/>
                <w:szCs w:val="18"/>
              </w:rPr>
            </w:pPr>
            <w:r>
              <w:rPr>
                <w:sz w:val="14"/>
                <w:szCs w:val="14"/>
              </w:rPr>
              <w:t>ASSOCIATION OF ADMINISTRATORS OF THE INTERSTATE</w:t>
            </w:r>
          </w:p>
          <w:p w:rsidR="001570FF" w:rsidRPr="009331CA" w:rsidRDefault="001570FF" w:rsidP="00A60608">
            <w:pPr>
              <w:spacing w:before="40"/>
              <w:rPr>
                <w:sz w:val="20"/>
                <w:szCs w:val="20"/>
              </w:rPr>
            </w:pPr>
            <w:r w:rsidRPr="00F6029F">
              <w:rPr>
                <w:sz w:val="14"/>
                <w:szCs w:val="14"/>
              </w:rPr>
              <w:t>COMPACT ON THE PLACEMENT OF CHILDREN</w:t>
            </w:r>
          </w:p>
        </w:tc>
      </w:tr>
      <w:tr w:rsidR="00F6029F" w:rsidRPr="003F69BB" w:rsidTr="00A60608">
        <w:trPr>
          <w:gridAfter w:val="1"/>
          <w:wAfter w:w="593" w:type="dxa"/>
        </w:trPr>
        <w:tc>
          <w:tcPr>
            <w:tcW w:w="10649" w:type="dxa"/>
            <w:gridSpan w:val="14"/>
            <w:tcBorders>
              <w:top w:val="single" w:sz="4" w:space="0" w:color="auto"/>
            </w:tcBorders>
          </w:tcPr>
          <w:p w:rsidR="00F6029F" w:rsidRPr="003F69BB" w:rsidRDefault="00A26FBD" w:rsidP="003F69BB">
            <w:pPr>
              <w:jc w:val="center"/>
              <w:rPr>
                <w:sz w:val="22"/>
                <w:szCs w:val="22"/>
              </w:rPr>
            </w:pPr>
            <w:r w:rsidRPr="003F69BB">
              <w:rPr>
                <w:sz w:val="22"/>
                <w:szCs w:val="22"/>
              </w:rPr>
              <w:t>EACH SECTION MUST BE COMPLETED</w:t>
            </w:r>
          </w:p>
        </w:tc>
      </w:tr>
      <w:tr w:rsidR="00481267" w:rsidRPr="003F69BB" w:rsidTr="000704AD">
        <w:trPr>
          <w:gridAfter w:val="1"/>
          <w:wAfter w:w="593" w:type="dxa"/>
          <w:trHeight w:val="504"/>
        </w:trPr>
        <w:tc>
          <w:tcPr>
            <w:tcW w:w="5110" w:type="dxa"/>
            <w:gridSpan w:val="5"/>
          </w:tcPr>
          <w:p w:rsidR="00891464" w:rsidRDefault="00481267" w:rsidP="00A26FB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 OF CHILD TO BE PLACED</w:t>
            </w:r>
          </w:p>
          <w:p w:rsidR="00481267" w:rsidRPr="009331CA" w:rsidRDefault="00891464" w:rsidP="00891464">
            <w:r>
              <w:rPr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5539" w:type="dxa"/>
            <w:gridSpan w:val="9"/>
          </w:tcPr>
          <w:p w:rsidR="00891464" w:rsidRDefault="00481267" w:rsidP="003F69BB">
            <w:pPr>
              <w:ind w:right="-108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SENDING </w:t>
            </w:r>
            <w:r w:rsidR="00976575" w:rsidRPr="003F69BB">
              <w:rPr>
                <w:sz w:val="18"/>
                <w:szCs w:val="18"/>
              </w:rPr>
              <w:t>STATE</w:t>
            </w:r>
          </w:p>
          <w:p w:rsidR="00481267" w:rsidRPr="003F69BB" w:rsidRDefault="00891464" w:rsidP="003F69BB">
            <w:pPr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"/>
          </w:p>
        </w:tc>
      </w:tr>
      <w:tr w:rsidR="00891464" w:rsidRPr="003F69BB" w:rsidTr="00A60608">
        <w:trPr>
          <w:gridAfter w:val="1"/>
          <w:wAfter w:w="593" w:type="dxa"/>
        </w:trPr>
        <w:tc>
          <w:tcPr>
            <w:tcW w:w="7578" w:type="dxa"/>
            <w:gridSpan w:val="9"/>
          </w:tcPr>
          <w:p w:rsidR="00891464" w:rsidRDefault="00891464" w:rsidP="00891464">
            <w:pPr>
              <w:rPr>
                <w:sz w:val="20"/>
                <w:szCs w:val="20"/>
              </w:rPr>
            </w:pPr>
            <w:r w:rsidRPr="003F69BB">
              <w:rPr>
                <w:sz w:val="18"/>
                <w:szCs w:val="18"/>
              </w:rPr>
              <w:t>ETHNIC GROUP</w:t>
            </w:r>
            <w:r>
              <w:rPr>
                <w:sz w:val="18"/>
                <w:szCs w:val="18"/>
              </w:rPr>
              <w:t>:</w:t>
            </w:r>
            <w:r w:rsidRPr="003F69BB">
              <w:rPr>
                <w:sz w:val="18"/>
                <w:szCs w:val="18"/>
              </w:rPr>
              <w:t xml:space="preserve">    </w:t>
            </w:r>
            <w:bookmarkStart w:id="2" w:name="_GoBack"/>
            <w: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23"/>
            <w:r>
              <w:instrText xml:space="preserve"> FORMCHECKBOX </w:instrText>
            </w:r>
            <w:r w:rsidR="001922A1">
              <w:fldChar w:fldCharType="separate"/>
            </w:r>
            <w:r>
              <w:fldChar w:fldCharType="end"/>
            </w:r>
            <w:bookmarkEnd w:id="3"/>
            <w:bookmarkEnd w:id="2"/>
            <w:r w:rsidRPr="003F69BB">
              <w:rPr>
                <w:sz w:val="20"/>
                <w:szCs w:val="20"/>
              </w:rPr>
              <w:t xml:space="preserve">White  </w:t>
            </w:r>
            <w:r>
              <w:rPr>
                <w:sz w:val="20"/>
                <w:szCs w:val="20"/>
              </w:rPr>
              <w:t xml:space="preserve">   </w:t>
            </w:r>
            <w:r w:rsidRPr="003F69BB">
              <w:rPr>
                <w:sz w:val="20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4"/>
            <w:r w:rsidRPr="003F69BB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3F69BB">
              <w:rPr>
                <w:sz w:val="20"/>
                <w:szCs w:val="20"/>
              </w:rPr>
              <w:fldChar w:fldCharType="end"/>
            </w:r>
            <w:bookmarkEnd w:id="4"/>
            <w:r w:rsidRPr="003F69BB">
              <w:rPr>
                <w:sz w:val="20"/>
                <w:szCs w:val="20"/>
              </w:rPr>
              <w:t xml:space="preserve">Hispanic  </w:t>
            </w:r>
            <w:r>
              <w:rPr>
                <w:sz w:val="20"/>
                <w:szCs w:val="20"/>
              </w:rPr>
              <w:t xml:space="preserve">  </w:t>
            </w:r>
            <w:r w:rsidRPr="003F69BB">
              <w:rPr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5"/>
            <w:r w:rsidRPr="003F69BB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3F69BB">
              <w:rPr>
                <w:sz w:val="20"/>
                <w:szCs w:val="20"/>
              </w:rPr>
              <w:fldChar w:fldCharType="end"/>
            </w:r>
            <w:bookmarkEnd w:id="5"/>
            <w:r w:rsidRPr="003F69BB">
              <w:rPr>
                <w:sz w:val="20"/>
                <w:szCs w:val="20"/>
              </w:rPr>
              <w:t xml:space="preserve"> Black  </w:t>
            </w:r>
            <w:r>
              <w:rPr>
                <w:sz w:val="20"/>
                <w:szCs w:val="20"/>
              </w:rPr>
              <w:t xml:space="preserve"> </w:t>
            </w:r>
            <w:r w:rsidRPr="003F69BB">
              <w:rPr>
                <w:sz w:val="20"/>
                <w:szCs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26"/>
            <w:r w:rsidRPr="003F69BB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3F69BB">
              <w:rPr>
                <w:sz w:val="20"/>
                <w:szCs w:val="20"/>
              </w:rPr>
              <w:fldChar w:fldCharType="end"/>
            </w:r>
            <w:bookmarkEnd w:id="6"/>
            <w:r w:rsidRPr="003F69BB">
              <w:rPr>
                <w:sz w:val="20"/>
                <w:szCs w:val="20"/>
              </w:rPr>
              <w:t xml:space="preserve">Amer. Indian/Alaskan Native  </w:t>
            </w:r>
          </w:p>
          <w:p w:rsidR="00891464" w:rsidRPr="003F69BB" w:rsidRDefault="00891464" w:rsidP="00891464">
            <w:pPr>
              <w:rPr>
                <w:sz w:val="20"/>
                <w:szCs w:val="20"/>
              </w:rPr>
            </w:pPr>
            <w:r w:rsidRPr="003F69BB">
              <w:rPr>
                <w:sz w:val="20"/>
                <w:szCs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7"/>
            <w:r w:rsidRPr="003F69BB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3F69BB">
              <w:rPr>
                <w:sz w:val="20"/>
                <w:szCs w:val="20"/>
              </w:rPr>
              <w:fldChar w:fldCharType="end"/>
            </w:r>
            <w:bookmarkEnd w:id="7"/>
            <w:r>
              <w:rPr>
                <w:sz w:val="20"/>
                <w:szCs w:val="20"/>
              </w:rPr>
              <w:t xml:space="preserve"> Other </w:t>
            </w:r>
            <w:r w:rsidRPr="00891464">
              <w:rPr>
                <w:sz w:val="20"/>
                <w:szCs w:val="20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8" w:name="Text3"/>
            <w:r w:rsidRPr="00891464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891464">
              <w:rPr>
                <w:sz w:val="20"/>
                <w:szCs w:val="20"/>
                <w:u w:val="single"/>
              </w:rPr>
            </w:r>
            <w:r w:rsidRPr="00891464">
              <w:rPr>
                <w:sz w:val="20"/>
                <w:szCs w:val="20"/>
                <w:u w:val="single"/>
              </w:rPr>
              <w:fldChar w:fldCharType="separate"/>
            </w:r>
            <w:r w:rsidRPr="00891464">
              <w:rPr>
                <w:noProof/>
                <w:sz w:val="20"/>
                <w:szCs w:val="20"/>
                <w:u w:val="single"/>
              </w:rPr>
              <w:t> </w:t>
            </w:r>
            <w:r w:rsidRPr="00891464">
              <w:rPr>
                <w:noProof/>
                <w:sz w:val="20"/>
                <w:szCs w:val="20"/>
                <w:u w:val="single"/>
              </w:rPr>
              <w:t> </w:t>
            </w:r>
            <w:r w:rsidRPr="00891464">
              <w:rPr>
                <w:noProof/>
                <w:sz w:val="20"/>
                <w:szCs w:val="20"/>
                <w:u w:val="single"/>
              </w:rPr>
              <w:t> </w:t>
            </w:r>
            <w:r w:rsidRPr="00891464">
              <w:rPr>
                <w:noProof/>
                <w:sz w:val="20"/>
                <w:szCs w:val="20"/>
                <w:u w:val="single"/>
              </w:rPr>
              <w:t> </w:t>
            </w:r>
            <w:r w:rsidRPr="00891464">
              <w:rPr>
                <w:noProof/>
                <w:sz w:val="20"/>
                <w:szCs w:val="20"/>
                <w:u w:val="single"/>
              </w:rPr>
              <w:t> </w:t>
            </w:r>
            <w:r w:rsidRPr="00891464">
              <w:rPr>
                <w:sz w:val="20"/>
                <w:szCs w:val="20"/>
                <w:u w:val="single"/>
              </w:rPr>
              <w:fldChar w:fldCharType="end"/>
            </w:r>
            <w:bookmarkEnd w:id="8"/>
          </w:p>
        </w:tc>
        <w:tc>
          <w:tcPr>
            <w:tcW w:w="1848" w:type="dxa"/>
            <w:gridSpan w:val="3"/>
          </w:tcPr>
          <w:p w:rsidR="00891464" w:rsidRDefault="00891464" w:rsidP="00891464">
            <w:pPr>
              <w:jc w:val="center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DATE OF BIRTH</w:t>
            </w:r>
          </w:p>
          <w:p w:rsidR="00891464" w:rsidRPr="003F69BB" w:rsidRDefault="00891464" w:rsidP="008914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223" w:type="dxa"/>
            <w:gridSpan w:val="2"/>
          </w:tcPr>
          <w:p w:rsidR="00891464" w:rsidRDefault="00891464" w:rsidP="00891464">
            <w:pPr>
              <w:jc w:val="center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AGE</w:t>
            </w:r>
          </w:p>
          <w:p w:rsidR="00891464" w:rsidRPr="003F69BB" w:rsidRDefault="00891464" w:rsidP="008914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A26FBD" w:rsidRPr="003F69BB" w:rsidTr="00A60608">
        <w:trPr>
          <w:gridAfter w:val="1"/>
          <w:wAfter w:w="593" w:type="dxa"/>
        </w:trPr>
        <w:tc>
          <w:tcPr>
            <w:tcW w:w="10649" w:type="dxa"/>
            <w:gridSpan w:val="14"/>
            <w:shd w:val="clear" w:color="auto" w:fill="0C0C0C"/>
          </w:tcPr>
          <w:p w:rsidR="00A26FBD" w:rsidRPr="003F69BB" w:rsidRDefault="00976575" w:rsidP="00F6029F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t>PROPOSED PLACEMENT RESOURCE</w:t>
            </w:r>
          </w:p>
        </w:tc>
      </w:tr>
      <w:tr w:rsidR="0053344F" w:rsidRPr="003F69BB" w:rsidTr="00A60608">
        <w:trPr>
          <w:gridAfter w:val="1"/>
          <w:wAfter w:w="593" w:type="dxa"/>
        </w:trPr>
        <w:tc>
          <w:tcPr>
            <w:tcW w:w="4547" w:type="dxa"/>
            <w:gridSpan w:val="4"/>
          </w:tcPr>
          <w:p w:rsidR="00984B80" w:rsidRDefault="0053344F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</w:t>
            </w:r>
          </w:p>
          <w:p w:rsidR="009331CA" w:rsidRPr="009331CA" w:rsidRDefault="00984B80" w:rsidP="00984B80"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031" w:type="dxa"/>
            <w:gridSpan w:val="5"/>
          </w:tcPr>
          <w:p w:rsidR="00984B80" w:rsidRDefault="0053344F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SOCIAL SECURITY NUMBER</w:t>
            </w:r>
          </w:p>
          <w:p w:rsidR="0053344F" w:rsidRPr="003F69BB" w:rsidRDefault="00984B80" w:rsidP="00F602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071" w:type="dxa"/>
            <w:gridSpan w:val="5"/>
          </w:tcPr>
          <w:p w:rsidR="0053344F" w:rsidRPr="003F69BB" w:rsidRDefault="0053344F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HOME TELEPHONE NUMBER</w:t>
            </w:r>
          </w:p>
          <w:p w:rsidR="0053344F" w:rsidRPr="003F69BB" w:rsidRDefault="00984B80" w:rsidP="00F602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53344F" w:rsidRPr="003F69BB" w:rsidTr="00A60608">
        <w:trPr>
          <w:gridAfter w:val="1"/>
          <w:wAfter w:w="593" w:type="dxa"/>
        </w:trPr>
        <w:tc>
          <w:tcPr>
            <w:tcW w:w="7578" w:type="dxa"/>
            <w:gridSpan w:val="9"/>
          </w:tcPr>
          <w:p w:rsidR="0053344F" w:rsidRPr="003F69BB" w:rsidRDefault="0053344F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ADDRESS</w:t>
            </w:r>
          </w:p>
          <w:p w:rsidR="009331CA" w:rsidRPr="009331CA" w:rsidRDefault="00984B80" w:rsidP="00F6029F"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071" w:type="dxa"/>
            <w:gridSpan w:val="5"/>
          </w:tcPr>
          <w:p w:rsidR="0053344F" w:rsidRPr="003F69BB" w:rsidRDefault="003C776E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OTHER </w:t>
            </w:r>
            <w:r w:rsidR="0053344F" w:rsidRPr="003F69BB">
              <w:rPr>
                <w:sz w:val="18"/>
                <w:szCs w:val="18"/>
              </w:rPr>
              <w:t>TELEPHONE NUMBER</w:t>
            </w:r>
          </w:p>
          <w:p w:rsidR="0053344F" w:rsidRPr="003F69BB" w:rsidRDefault="00984B80" w:rsidP="00F602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984B80" w:rsidRPr="003F69BB" w:rsidTr="00A60608">
        <w:trPr>
          <w:gridAfter w:val="1"/>
          <w:wAfter w:w="593" w:type="dxa"/>
          <w:trHeight w:val="288"/>
        </w:trPr>
        <w:tc>
          <w:tcPr>
            <w:tcW w:w="3618" w:type="dxa"/>
            <w:gridSpan w:val="2"/>
            <w:vMerge w:val="restart"/>
          </w:tcPr>
          <w:p w:rsidR="00984B80" w:rsidRPr="003F69BB" w:rsidRDefault="00984B80" w:rsidP="00984B80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MARITAL STATUS </w:t>
            </w:r>
          </w:p>
          <w:p w:rsidR="00984B80" w:rsidRPr="00984B80" w:rsidRDefault="00984B80" w:rsidP="00984B80">
            <w:pPr>
              <w:spacing w:before="80"/>
              <w:rPr>
                <w:sz w:val="20"/>
                <w:szCs w:val="20"/>
              </w:rPr>
            </w:pPr>
            <w:r w:rsidRPr="00984B80">
              <w:rPr>
                <w:sz w:val="20"/>
                <w:szCs w:val="20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7"/>
            <w:r w:rsidRPr="00984B80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984B80">
              <w:rPr>
                <w:sz w:val="20"/>
                <w:szCs w:val="20"/>
              </w:rPr>
              <w:fldChar w:fldCharType="end"/>
            </w:r>
            <w:bookmarkEnd w:id="9"/>
            <w:r w:rsidRPr="00984B80">
              <w:rPr>
                <w:sz w:val="20"/>
                <w:szCs w:val="20"/>
              </w:rPr>
              <w:t xml:space="preserve"> Married   </w:t>
            </w:r>
            <w:r>
              <w:rPr>
                <w:sz w:val="20"/>
                <w:szCs w:val="20"/>
              </w:rPr>
              <w:t xml:space="preserve">  </w:t>
            </w:r>
            <w:r w:rsidRPr="00984B80">
              <w:rPr>
                <w:sz w:val="20"/>
                <w:szCs w:val="20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58"/>
            <w:r w:rsidRPr="00984B80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984B80">
              <w:rPr>
                <w:sz w:val="20"/>
                <w:szCs w:val="20"/>
              </w:rPr>
              <w:fldChar w:fldCharType="end"/>
            </w:r>
            <w:bookmarkEnd w:id="10"/>
            <w:r w:rsidRPr="00984B80">
              <w:rPr>
                <w:sz w:val="20"/>
                <w:szCs w:val="20"/>
              </w:rPr>
              <w:t xml:space="preserve"> Single  </w:t>
            </w:r>
            <w:r>
              <w:rPr>
                <w:sz w:val="20"/>
                <w:szCs w:val="20"/>
              </w:rPr>
              <w:t xml:space="preserve">   </w:t>
            </w:r>
            <w:r w:rsidRPr="00984B80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59"/>
            <w:r w:rsidRPr="00984B80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984B80">
              <w:rPr>
                <w:sz w:val="20"/>
                <w:szCs w:val="20"/>
              </w:rPr>
              <w:fldChar w:fldCharType="end"/>
            </w:r>
            <w:bookmarkEnd w:id="11"/>
            <w:r w:rsidRPr="00984B80">
              <w:rPr>
                <w:sz w:val="20"/>
                <w:szCs w:val="20"/>
              </w:rPr>
              <w:t xml:space="preserve"> Divorced</w:t>
            </w:r>
          </w:p>
          <w:p w:rsidR="00984B80" w:rsidRPr="009331CA" w:rsidRDefault="00984B80" w:rsidP="00A60608">
            <w:pPr>
              <w:spacing w:before="80"/>
            </w:pPr>
            <w:r w:rsidRPr="00984B80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60"/>
            <w:r w:rsidRPr="00984B80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984B80">
              <w:rPr>
                <w:sz w:val="20"/>
                <w:szCs w:val="20"/>
              </w:rPr>
              <w:fldChar w:fldCharType="end"/>
            </w:r>
            <w:bookmarkEnd w:id="12"/>
            <w:r w:rsidRPr="00984B80">
              <w:rPr>
                <w:sz w:val="20"/>
                <w:szCs w:val="20"/>
              </w:rPr>
              <w:t xml:space="preserve"> Widowed  </w:t>
            </w:r>
            <w:r w:rsidRPr="00984B80">
              <w:rPr>
                <w:sz w:val="20"/>
                <w:szCs w:val="20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61"/>
            <w:r w:rsidRPr="00984B80">
              <w:rPr>
                <w:sz w:val="20"/>
                <w:szCs w:val="20"/>
              </w:rPr>
              <w:instrText xml:space="preserve"> FORMCHECKBOX </w:instrText>
            </w:r>
            <w:r w:rsidR="001922A1">
              <w:rPr>
                <w:sz w:val="20"/>
                <w:szCs w:val="20"/>
              </w:rPr>
            </w:r>
            <w:r w:rsidR="001922A1">
              <w:rPr>
                <w:sz w:val="20"/>
                <w:szCs w:val="20"/>
              </w:rPr>
              <w:fldChar w:fldCharType="separate"/>
            </w:r>
            <w:r w:rsidRPr="00984B80">
              <w:rPr>
                <w:sz w:val="20"/>
                <w:szCs w:val="20"/>
              </w:rPr>
              <w:fldChar w:fldCharType="end"/>
            </w:r>
            <w:bookmarkEnd w:id="13"/>
            <w:r w:rsidRPr="00984B80">
              <w:rPr>
                <w:sz w:val="20"/>
                <w:szCs w:val="20"/>
              </w:rPr>
              <w:t xml:space="preserve"> Separated</w:t>
            </w:r>
          </w:p>
        </w:tc>
        <w:tc>
          <w:tcPr>
            <w:tcW w:w="7031" w:type="dxa"/>
            <w:gridSpan w:val="12"/>
          </w:tcPr>
          <w:p w:rsidR="00984B80" w:rsidRPr="003F69BB" w:rsidRDefault="00984B80" w:rsidP="00481267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 OF CARETAKERS SPOUSE (or other adult household members, if applicable)</w:t>
            </w:r>
          </w:p>
          <w:p w:rsidR="00984B80" w:rsidRPr="003F69BB" w:rsidRDefault="00984B80" w:rsidP="00F602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</w:t>
            </w:r>
          </w:p>
        </w:tc>
      </w:tr>
      <w:tr w:rsidR="00984B80" w:rsidRPr="003F69BB" w:rsidTr="00A60608">
        <w:trPr>
          <w:gridAfter w:val="1"/>
          <w:wAfter w:w="593" w:type="dxa"/>
          <w:trHeight w:val="288"/>
        </w:trPr>
        <w:tc>
          <w:tcPr>
            <w:tcW w:w="3618" w:type="dxa"/>
            <w:gridSpan w:val="2"/>
            <w:vMerge/>
          </w:tcPr>
          <w:p w:rsidR="00984B80" w:rsidRPr="003F69BB" w:rsidRDefault="00984B80" w:rsidP="00984B80">
            <w:pPr>
              <w:rPr>
                <w:sz w:val="18"/>
                <w:szCs w:val="18"/>
              </w:rPr>
            </w:pPr>
          </w:p>
        </w:tc>
        <w:tc>
          <w:tcPr>
            <w:tcW w:w="3330" w:type="dxa"/>
            <w:gridSpan w:val="6"/>
          </w:tcPr>
          <w:p w:rsidR="00984B80" w:rsidRDefault="00984B80" w:rsidP="00984B80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LENGTH OF RELATIONSHIP</w:t>
            </w:r>
          </w:p>
          <w:p w:rsidR="00984B80" w:rsidRPr="003F69BB" w:rsidRDefault="00984B80" w:rsidP="00984B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701" w:type="dxa"/>
            <w:gridSpan w:val="6"/>
          </w:tcPr>
          <w:p w:rsidR="00984B80" w:rsidRDefault="00984B80" w:rsidP="00984B80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SOCIAL SECURITY NUMBER</w:t>
            </w:r>
          </w:p>
          <w:p w:rsidR="00984B80" w:rsidRPr="009331CA" w:rsidRDefault="00984B80" w:rsidP="00984B80">
            <w:r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481267" w:rsidRPr="003F69BB" w:rsidTr="000704AD">
        <w:trPr>
          <w:gridAfter w:val="1"/>
          <w:wAfter w:w="593" w:type="dxa"/>
          <w:trHeight w:val="504"/>
        </w:trPr>
        <w:tc>
          <w:tcPr>
            <w:tcW w:w="3618" w:type="dxa"/>
            <w:gridSpan w:val="2"/>
            <w:vAlign w:val="center"/>
          </w:tcPr>
          <w:p w:rsidR="00481267" w:rsidRPr="003F69BB" w:rsidRDefault="0048126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NUMBER OF MEMBERS IN HOUSEHOLD</w:t>
            </w:r>
          </w:p>
          <w:p w:rsidR="00481267" w:rsidRPr="004F02FB" w:rsidRDefault="00984B80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4" w:name="Text4"/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7031" w:type="dxa"/>
            <w:gridSpan w:val="12"/>
            <w:vAlign w:val="center"/>
          </w:tcPr>
          <w:p w:rsidR="004F02FB" w:rsidRDefault="0048126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PROPOSED CARETAKER</w:t>
            </w:r>
          </w:p>
          <w:p w:rsidR="00481267" w:rsidRPr="003F69BB" w:rsidRDefault="004F02FB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847C45" w:rsidRPr="003F69BB" w:rsidTr="000704AD">
        <w:trPr>
          <w:gridAfter w:val="1"/>
          <w:wAfter w:w="593" w:type="dxa"/>
          <w:trHeight w:val="504"/>
        </w:trPr>
        <w:tc>
          <w:tcPr>
            <w:tcW w:w="7736" w:type="dxa"/>
            <w:gridSpan w:val="11"/>
            <w:vAlign w:val="center"/>
          </w:tcPr>
          <w:p w:rsidR="004F02FB" w:rsidRDefault="00847C45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EMPLOYERS NAME AND ADDRESS</w:t>
            </w:r>
          </w:p>
          <w:p w:rsidR="009331CA" w:rsidRPr="009331CA" w:rsidRDefault="004F02FB" w:rsidP="000704AD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2913" w:type="dxa"/>
            <w:gridSpan w:val="3"/>
            <w:vAlign w:val="center"/>
          </w:tcPr>
          <w:p w:rsidR="004F02FB" w:rsidRDefault="003C776E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WORK </w:t>
            </w:r>
            <w:r w:rsidR="00847C45" w:rsidRPr="003F69BB">
              <w:rPr>
                <w:sz w:val="18"/>
                <w:szCs w:val="18"/>
              </w:rPr>
              <w:t>TELEPHONE NUMBER</w:t>
            </w:r>
          </w:p>
          <w:p w:rsidR="00847C45" w:rsidRPr="003F69BB" w:rsidRDefault="004F02FB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3C776E" w:rsidRPr="003F69BB" w:rsidTr="000704AD">
        <w:trPr>
          <w:gridAfter w:val="1"/>
          <w:wAfter w:w="593" w:type="dxa"/>
          <w:trHeight w:val="504"/>
        </w:trPr>
        <w:tc>
          <w:tcPr>
            <w:tcW w:w="7736" w:type="dxa"/>
            <w:gridSpan w:val="11"/>
            <w:vAlign w:val="center"/>
          </w:tcPr>
          <w:p w:rsidR="003C776E" w:rsidRPr="003F69BB" w:rsidRDefault="003C776E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SPOUSE’S EMPLOYERS NAME AND ADDRESS</w:t>
            </w:r>
          </w:p>
          <w:p w:rsidR="003C776E" w:rsidRPr="003F69BB" w:rsidRDefault="004F02FB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2913" w:type="dxa"/>
            <w:gridSpan w:val="3"/>
            <w:vAlign w:val="center"/>
          </w:tcPr>
          <w:p w:rsidR="004F02FB" w:rsidRDefault="003C776E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WORK TELEPHONE NUMBER</w:t>
            </w:r>
          </w:p>
          <w:p w:rsidR="003C776E" w:rsidRPr="003F69BB" w:rsidRDefault="004F02FB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F04104" w:rsidRPr="003F69BB" w:rsidTr="00A60608">
        <w:trPr>
          <w:gridAfter w:val="1"/>
          <w:wAfter w:w="593" w:type="dxa"/>
          <w:trHeight w:val="1872"/>
        </w:trPr>
        <w:tc>
          <w:tcPr>
            <w:tcW w:w="10649" w:type="dxa"/>
            <w:gridSpan w:val="14"/>
          </w:tcPr>
          <w:p w:rsidR="004F02FB" w:rsidRDefault="00F04104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RELATIONSHIP OF </w:t>
            </w:r>
            <w:r w:rsidR="009B701E" w:rsidRPr="003F69BB">
              <w:rPr>
                <w:sz w:val="18"/>
                <w:szCs w:val="18"/>
              </w:rPr>
              <w:t xml:space="preserve"> PROPOSED CARETAKER TO CHILD(REN) </w:t>
            </w:r>
            <w:r w:rsidRPr="003F69BB">
              <w:rPr>
                <w:sz w:val="18"/>
                <w:szCs w:val="18"/>
              </w:rPr>
              <w:t>TO BE PLACED</w:t>
            </w:r>
            <w:r w:rsidR="009B701E" w:rsidRPr="003F69BB">
              <w:rPr>
                <w:sz w:val="18"/>
                <w:szCs w:val="18"/>
              </w:rPr>
              <w:t>:</w:t>
            </w:r>
          </w:p>
          <w:p w:rsidR="00F04104" w:rsidRPr="003F69BB" w:rsidRDefault="004F02FB" w:rsidP="00A17A5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3037E" w:rsidRPr="003F69BB" w:rsidTr="00A60608">
        <w:trPr>
          <w:gridAfter w:val="1"/>
          <w:wAfter w:w="593" w:type="dxa"/>
          <w:trHeight w:val="1872"/>
        </w:trPr>
        <w:tc>
          <w:tcPr>
            <w:tcW w:w="10649" w:type="dxa"/>
            <w:gridSpan w:val="14"/>
          </w:tcPr>
          <w:p w:rsidR="0043037E" w:rsidRPr="003F69BB" w:rsidRDefault="0043037E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REASON FOR WANTING TO CARE FOR CHILD</w:t>
            </w:r>
            <w:r w:rsidR="009B701E" w:rsidRPr="003F69BB">
              <w:rPr>
                <w:sz w:val="18"/>
                <w:szCs w:val="18"/>
              </w:rPr>
              <w:t>(</w:t>
            </w:r>
            <w:r w:rsidRPr="003F69BB">
              <w:rPr>
                <w:sz w:val="18"/>
                <w:szCs w:val="18"/>
              </w:rPr>
              <w:t>REN</w:t>
            </w:r>
            <w:r w:rsidR="009B701E" w:rsidRPr="003F69BB">
              <w:rPr>
                <w:sz w:val="18"/>
                <w:szCs w:val="18"/>
              </w:rPr>
              <w:t>):</w:t>
            </w:r>
          </w:p>
          <w:p w:rsidR="0043037E" w:rsidRPr="003F69BB" w:rsidRDefault="004F02FB" w:rsidP="004F02F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976575" w:rsidRPr="003F69BB" w:rsidTr="000704AD">
        <w:trPr>
          <w:gridAfter w:val="1"/>
          <w:wAfter w:w="593" w:type="dxa"/>
          <w:trHeight w:val="504"/>
        </w:trPr>
        <w:tc>
          <w:tcPr>
            <w:tcW w:w="10649" w:type="dxa"/>
            <w:gridSpan w:val="14"/>
          </w:tcPr>
          <w:p w:rsidR="004F02FB" w:rsidRDefault="00976575" w:rsidP="009C3974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DATES OF TELEPHONE CONTACT</w:t>
            </w:r>
          </w:p>
          <w:p w:rsidR="00976575" w:rsidRPr="009331CA" w:rsidRDefault="004F02FB" w:rsidP="004F02F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976575" w:rsidRPr="003F69BB" w:rsidTr="000704AD">
        <w:trPr>
          <w:gridAfter w:val="1"/>
          <w:wAfter w:w="593" w:type="dxa"/>
          <w:trHeight w:val="504"/>
        </w:trPr>
        <w:tc>
          <w:tcPr>
            <w:tcW w:w="10649" w:type="dxa"/>
            <w:gridSpan w:val="14"/>
            <w:tcBorders>
              <w:bottom w:val="single" w:sz="4" w:space="0" w:color="auto"/>
            </w:tcBorders>
          </w:tcPr>
          <w:p w:rsidR="004F02FB" w:rsidRDefault="00976575" w:rsidP="009C3974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DATES OF HOME VISITS</w:t>
            </w:r>
          </w:p>
          <w:p w:rsidR="00976575" w:rsidRPr="004F02FB" w:rsidRDefault="004F02FB" w:rsidP="009C397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3037E" w:rsidRPr="003F69BB" w:rsidTr="00A60608">
        <w:trPr>
          <w:gridAfter w:val="1"/>
          <w:wAfter w:w="593" w:type="dxa"/>
          <w:trHeight w:val="2304"/>
        </w:trPr>
        <w:tc>
          <w:tcPr>
            <w:tcW w:w="10649" w:type="dxa"/>
            <w:gridSpan w:val="14"/>
            <w:tcBorders>
              <w:bottom w:val="nil"/>
            </w:tcBorders>
          </w:tcPr>
          <w:p w:rsidR="004F02FB" w:rsidRDefault="0043037E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HOW DID </w:t>
            </w:r>
            <w:r w:rsidR="0024402F" w:rsidRPr="003F69BB">
              <w:rPr>
                <w:sz w:val="18"/>
                <w:szCs w:val="18"/>
              </w:rPr>
              <w:t>PROPOSED RESOURCE</w:t>
            </w:r>
            <w:r w:rsidRPr="003F69BB">
              <w:rPr>
                <w:sz w:val="18"/>
                <w:szCs w:val="18"/>
              </w:rPr>
              <w:t xml:space="preserve"> HEAR ABOUT CHILD</w:t>
            </w:r>
            <w:r w:rsidR="009B701E" w:rsidRPr="003F69BB">
              <w:rPr>
                <w:sz w:val="18"/>
                <w:szCs w:val="18"/>
              </w:rPr>
              <w:t>(REN)</w:t>
            </w:r>
            <w:r w:rsidRPr="003F69BB">
              <w:rPr>
                <w:sz w:val="18"/>
                <w:szCs w:val="18"/>
              </w:rPr>
              <w:t>’S SITUATION?</w:t>
            </w:r>
            <w:r w:rsidR="004F02FB" w:rsidRPr="004F02FB">
              <w:rPr>
                <w:sz w:val="18"/>
                <w:szCs w:val="18"/>
              </w:rPr>
              <w:t xml:space="preserve"> </w:t>
            </w:r>
          </w:p>
          <w:p w:rsidR="0043037E" w:rsidRPr="003F69BB" w:rsidRDefault="004F02FB" w:rsidP="004F02F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3037E" w:rsidRPr="003F69BB" w:rsidTr="00A60608">
        <w:trPr>
          <w:gridAfter w:val="1"/>
          <w:wAfter w:w="593" w:type="dxa"/>
        </w:trPr>
        <w:tc>
          <w:tcPr>
            <w:tcW w:w="10649" w:type="dxa"/>
            <w:gridSpan w:val="14"/>
            <w:tcBorders>
              <w:top w:val="nil"/>
            </w:tcBorders>
          </w:tcPr>
          <w:p w:rsidR="0043037E" w:rsidRPr="003F69BB" w:rsidRDefault="0043037E" w:rsidP="00F6029F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IF THERE IS MORE THAN ONE (1) CHILD TO BE PLACED WITH THE PROPOSED CARETAKER, LIST THE NAME OF THE OTHER CHILDREN ON </w:t>
            </w:r>
            <w:r w:rsidR="00136063" w:rsidRPr="003F69BB">
              <w:rPr>
                <w:sz w:val="18"/>
                <w:szCs w:val="18"/>
              </w:rPr>
              <w:t>A</w:t>
            </w:r>
            <w:r w:rsidRPr="003F69BB">
              <w:rPr>
                <w:sz w:val="18"/>
                <w:szCs w:val="18"/>
              </w:rPr>
              <w:t xml:space="preserve"> SEPARATE PAGE AND ATTACH THAT INFORMATION TO THIS FORM.</w:t>
            </w:r>
          </w:p>
        </w:tc>
      </w:tr>
      <w:tr w:rsidR="00292383" w:rsidRPr="003F69BB" w:rsidTr="00B9347B">
        <w:trPr>
          <w:trHeight w:val="2016"/>
        </w:trPr>
        <w:tc>
          <w:tcPr>
            <w:tcW w:w="11242" w:type="dxa"/>
            <w:gridSpan w:val="15"/>
          </w:tcPr>
          <w:p w:rsidR="004F02FB" w:rsidRDefault="002A4306" w:rsidP="00A60608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lastRenderedPageBreak/>
              <w:t xml:space="preserve">PROPOSED RESOURCE’S </w:t>
            </w:r>
            <w:r w:rsidR="00292383" w:rsidRPr="003F69BB">
              <w:rPr>
                <w:sz w:val="18"/>
                <w:szCs w:val="18"/>
              </w:rPr>
              <w:t>UNDERSTAND</w:t>
            </w:r>
            <w:r w:rsidR="00346A44" w:rsidRPr="003F69BB">
              <w:rPr>
                <w:sz w:val="18"/>
                <w:szCs w:val="18"/>
              </w:rPr>
              <w:t xml:space="preserve">ING OF </w:t>
            </w:r>
            <w:r w:rsidR="00292383" w:rsidRPr="003F69BB">
              <w:rPr>
                <w:sz w:val="18"/>
                <w:szCs w:val="18"/>
              </w:rPr>
              <w:t xml:space="preserve">THE SITUATION </w:t>
            </w:r>
            <w:r w:rsidR="009C55F1" w:rsidRPr="003F69BB">
              <w:rPr>
                <w:sz w:val="18"/>
                <w:szCs w:val="18"/>
              </w:rPr>
              <w:t>WHICH</w:t>
            </w:r>
            <w:r w:rsidR="00292383" w:rsidRPr="003F69BB">
              <w:rPr>
                <w:sz w:val="18"/>
                <w:szCs w:val="18"/>
              </w:rPr>
              <w:t xml:space="preserve"> CAUSED THIS REQUEST?</w:t>
            </w:r>
            <w:r w:rsidR="004F02FB" w:rsidRPr="004F02FB">
              <w:rPr>
                <w:sz w:val="18"/>
                <w:szCs w:val="18"/>
              </w:rPr>
              <w:t xml:space="preserve"> </w:t>
            </w:r>
          </w:p>
          <w:p w:rsidR="00292383" w:rsidRPr="003F69BB" w:rsidRDefault="004F02FB" w:rsidP="00102215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DD65A3" w:rsidRPr="003F69BB" w:rsidTr="00B9347B">
        <w:trPr>
          <w:trHeight w:val="2016"/>
        </w:trPr>
        <w:tc>
          <w:tcPr>
            <w:tcW w:w="11242" w:type="dxa"/>
            <w:gridSpan w:val="15"/>
          </w:tcPr>
          <w:p w:rsidR="00DD65A3" w:rsidRPr="003F69BB" w:rsidRDefault="00DD65A3" w:rsidP="00A60608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ABILITY TO PROTECT CHILD</w:t>
            </w:r>
            <w:r w:rsidR="009B701E" w:rsidRPr="003F69BB">
              <w:rPr>
                <w:sz w:val="18"/>
                <w:szCs w:val="18"/>
              </w:rPr>
              <w:t>(REN)</w:t>
            </w:r>
            <w:r w:rsidRPr="003F69BB">
              <w:rPr>
                <w:sz w:val="18"/>
                <w:szCs w:val="18"/>
              </w:rPr>
              <w:t xml:space="preserve"> FROM OFFENDER</w:t>
            </w:r>
            <w:r w:rsidR="009B701E" w:rsidRPr="003F69BB">
              <w:rPr>
                <w:sz w:val="18"/>
                <w:szCs w:val="18"/>
              </w:rPr>
              <w:t>, IF NECESSARY:</w:t>
            </w:r>
          </w:p>
          <w:p w:rsidR="00DD65A3" w:rsidRPr="003F69BB" w:rsidRDefault="004F02FB" w:rsidP="00102215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DD65A3" w:rsidRPr="003F69BB" w:rsidTr="00B9347B">
        <w:trPr>
          <w:trHeight w:val="1872"/>
        </w:trPr>
        <w:tc>
          <w:tcPr>
            <w:tcW w:w="11242" w:type="dxa"/>
            <w:gridSpan w:val="15"/>
          </w:tcPr>
          <w:p w:rsidR="00DD65A3" w:rsidRPr="003F69BB" w:rsidRDefault="00DD65A3" w:rsidP="00A60608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WILLINGNESS TO PROVIDE CARE (TIME LIMITED?) (OPEN ENDED?)</w:t>
            </w:r>
          </w:p>
          <w:p w:rsidR="00DD65A3" w:rsidRPr="003F69BB" w:rsidRDefault="004F02FB" w:rsidP="004F02F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DD65A3" w:rsidRPr="003F69BB" w:rsidTr="00B9347B">
        <w:trPr>
          <w:trHeight w:val="1872"/>
        </w:trPr>
        <w:tc>
          <w:tcPr>
            <w:tcW w:w="11242" w:type="dxa"/>
            <w:gridSpan w:val="15"/>
          </w:tcPr>
          <w:p w:rsidR="00DD65A3" w:rsidRPr="003F69BB" w:rsidRDefault="00DD65A3" w:rsidP="00A60608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APPROPRIATENESS OF CHILD CARE PLANS</w:t>
            </w:r>
            <w:r w:rsidR="009B701E" w:rsidRPr="003F69BB">
              <w:rPr>
                <w:sz w:val="18"/>
                <w:szCs w:val="18"/>
              </w:rPr>
              <w:t>:</w:t>
            </w:r>
          </w:p>
          <w:p w:rsidR="00DD65A3" w:rsidRPr="003F69BB" w:rsidRDefault="004F02FB" w:rsidP="004F02F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DD65A3" w:rsidRPr="003F69BB" w:rsidTr="00B9347B">
        <w:trPr>
          <w:trHeight w:val="2016"/>
        </w:trPr>
        <w:tc>
          <w:tcPr>
            <w:tcW w:w="11242" w:type="dxa"/>
            <w:gridSpan w:val="15"/>
          </w:tcPr>
          <w:p w:rsidR="00DD65A3" w:rsidRPr="003F69BB" w:rsidRDefault="00DD65A3" w:rsidP="00A60608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F</w:t>
            </w:r>
            <w:r w:rsidR="002A4306" w:rsidRPr="003F69BB">
              <w:rPr>
                <w:sz w:val="18"/>
                <w:szCs w:val="18"/>
              </w:rPr>
              <w:t>OR</w:t>
            </w:r>
            <w:r w:rsidRPr="003F69BB">
              <w:rPr>
                <w:sz w:val="18"/>
                <w:szCs w:val="18"/>
              </w:rPr>
              <w:t>MS OF DISCIPLIN</w:t>
            </w:r>
            <w:r w:rsidR="009B701E" w:rsidRPr="003F69BB">
              <w:rPr>
                <w:sz w:val="18"/>
                <w:szCs w:val="18"/>
              </w:rPr>
              <w:t>E:</w:t>
            </w:r>
          </w:p>
          <w:p w:rsidR="009B701E" w:rsidRPr="003F69BB" w:rsidRDefault="009B701E" w:rsidP="00DD65A3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Signed Agency Discipline Policy:  </w:t>
            </w:r>
            <w:r w:rsidR="00A60608">
              <w:rPr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8"/>
            <w:r w:rsidR="00A60608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A60608">
              <w:rPr>
                <w:sz w:val="18"/>
                <w:szCs w:val="18"/>
              </w:rPr>
              <w:fldChar w:fldCharType="end"/>
            </w:r>
            <w:bookmarkEnd w:id="15"/>
            <w:r w:rsidRPr="003F69BB">
              <w:rPr>
                <w:sz w:val="18"/>
                <w:szCs w:val="18"/>
              </w:rPr>
              <w:t xml:space="preserve"> Yes   </w:t>
            </w:r>
            <w:r w:rsidR="00A60608">
              <w:rPr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9"/>
            <w:r w:rsidR="00A60608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A60608">
              <w:rPr>
                <w:sz w:val="18"/>
                <w:szCs w:val="18"/>
              </w:rPr>
              <w:fldChar w:fldCharType="end"/>
            </w:r>
            <w:bookmarkEnd w:id="16"/>
            <w:r w:rsidRPr="003F69BB">
              <w:rPr>
                <w:sz w:val="18"/>
                <w:szCs w:val="18"/>
              </w:rPr>
              <w:t xml:space="preserve"> No</w:t>
            </w:r>
          </w:p>
          <w:p w:rsidR="00DD65A3" w:rsidRPr="003F69BB" w:rsidRDefault="004F02FB" w:rsidP="004F02F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288"/>
        </w:trPr>
        <w:tc>
          <w:tcPr>
            <w:tcW w:w="11242" w:type="dxa"/>
            <w:gridSpan w:val="15"/>
            <w:vAlign w:val="center"/>
          </w:tcPr>
          <w:p w:rsidR="004F0797" w:rsidRPr="003F69BB" w:rsidRDefault="004F0797" w:rsidP="00A60608">
            <w:pPr>
              <w:rPr>
                <w:sz w:val="18"/>
                <w:szCs w:val="18"/>
              </w:rPr>
            </w:pPr>
            <w:r w:rsidRPr="003F69BB">
              <w:rPr>
                <w:b/>
                <w:sz w:val="18"/>
                <w:szCs w:val="18"/>
              </w:rPr>
              <w:t>YOU MUST SUBMIT INCOME VERIFICATION</w:t>
            </w:r>
          </w:p>
        </w:tc>
      </w:tr>
      <w:tr w:rsidR="004F0797" w:rsidRPr="003F69BB" w:rsidTr="00B9347B">
        <w:trPr>
          <w:trHeight w:val="504"/>
        </w:trPr>
        <w:tc>
          <w:tcPr>
            <w:tcW w:w="11242" w:type="dxa"/>
            <w:gridSpan w:val="15"/>
          </w:tcPr>
          <w:p w:rsidR="004F0797" w:rsidRPr="003F69BB" w:rsidRDefault="004F0797" w:rsidP="004F0797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INCOME</w:t>
            </w:r>
          </w:p>
          <w:p w:rsidR="004F0797" w:rsidRPr="009331CA" w:rsidRDefault="004F0797" w:rsidP="00A60608">
            <w:r w:rsidRPr="009331CA">
              <w:t>$</w:t>
            </w:r>
            <w:r w:rsidR="00A60608">
              <w:t xml:space="preserve"> </w:t>
            </w:r>
            <w:r w:rsidR="00A60608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7" w:name="Text5"/>
            <w:r w:rsidR="00A60608">
              <w:instrText xml:space="preserve"> FORMTEXT </w:instrText>
            </w:r>
            <w:r w:rsidR="00A60608">
              <w:fldChar w:fldCharType="separate"/>
            </w:r>
            <w:r w:rsidR="00A60608">
              <w:rPr>
                <w:noProof/>
              </w:rPr>
              <w:t> </w:t>
            </w:r>
            <w:r w:rsidR="00A60608">
              <w:rPr>
                <w:noProof/>
              </w:rPr>
              <w:t> </w:t>
            </w:r>
            <w:r w:rsidR="00A60608">
              <w:rPr>
                <w:noProof/>
              </w:rPr>
              <w:t> </w:t>
            </w:r>
            <w:r w:rsidR="00A60608">
              <w:rPr>
                <w:noProof/>
              </w:rPr>
              <w:t> </w:t>
            </w:r>
            <w:r w:rsidR="00A60608">
              <w:rPr>
                <w:noProof/>
              </w:rPr>
              <w:t> </w:t>
            </w:r>
            <w:r w:rsidR="00A60608">
              <w:fldChar w:fldCharType="end"/>
            </w:r>
            <w:bookmarkEnd w:id="17"/>
            <w:r w:rsidRPr="009331CA">
              <w:t xml:space="preserve">              </w:t>
            </w:r>
            <w:r>
              <w:t xml:space="preserve">  </w:t>
            </w:r>
            <w:r w:rsidRPr="003F69BB">
              <w:rPr>
                <w:sz w:val="22"/>
                <w:szCs w:val="22"/>
              </w:rPr>
              <w:t xml:space="preserve">CHECK ONE:     </w:t>
            </w:r>
            <w:r w:rsidR="00A60608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"/>
            <w:r w:rsidR="00A60608">
              <w:rPr>
                <w:sz w:val="22"/>
                <w:szCs w:val="22"/>
              </w:rPr>
              <w:instrText xml:space="preserve"> FORMCHECKBOX </w:instrText>
            </w:r>
            <w:r w:rsidR="001922A1">
              <w:rPr>
                <w:sz w:val="22"/>
                <w:szCs w:val="22"/>
              </w:rPr>
            </w:r>
            <w:r w:rsidR="001922A1">
              <w:rPr>
                <w:sz w:val="22"/>
                <w:szCs w:val="22"/>
              </w:rPr>
              <w:fldChar w:fldCharType="separate"/>
            </w:r>
            <w:r w:rsidR="00A60608">
              <w:rPr>
                <w:sz w:val="22"/>
                <w:szCs w:val="22"/>
              </w:rPr>
              <w:fldChar w:fldCharType="end"/>
            </w:r>
            <w:bookmarkEnd w:id="18"/>
            <w:r w:rsidRPr="003F69BB">
              <w:rPr>
                <w:sz w:val="22"/>
                <w:szCs w:val="22"/>
              </w:rPr>
              <w:t xml:space="preserve"> YEARLY     </w:t>
            </w:r>
            <w:r w:rsidR="00A60608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"/>
            <w:r w:rsidR="00A60608">
              <w:rPr>
                <w:sz w:val="22"/>
                <w:szCs w:val="22"/>
              </w:rPr>
              <w:instrText xml:space="preserve"> FORMCHECKBOX </w:instrText>
            </w:r>
            <w:r w:rsidR="001922A1">
              <w:rPr>
                <w:sz w:val="22"/>
                <w:szCs w:val="22"/>
              </w:rPr>
            </w:r>
            <w:r w:rsidR="001922A1">
              <w:rPr>
                <w:sz w:val="22"/>
                <w:szCs w:val="22"/>
              </w:rPr>
              <w:fldChar w:fldCharType="separate"/>
            </w:r>
            <w:r w:rsidR="00A60608">
              <w:rPr>
                <w:sz w:val="22"/>
                <w:szCs w:val="22"/>
              </w:rPr>
              <w:fldChar w:fldCharType="end"/>
            </w:r>
            <w:bookmarkEnd w:id="19"/>
            <w:r w:rsidRPr="003F69BB">
              <w:rPr>
                <w:sz w:val="22"/>
                <w:szCs w:val="22"/>
              </w:rPr>
              <w:t xml:space="preserve"> MONTHLY     </w:t>
            </w:r>
            <w:r w:rsidRPr="003F69BB">
              <w:rPr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22"/>
                <w:szCs w:val="22"/>
              </w:rPr>
              <w:instrText xml:space="preserve"> FORMCHECKBOX </w:instrText>
            </w:r>
            <w:r w:rsidR="001922A1">
              <w:rPr>
                <w:sz w:val="22"/>
                <w:szCs w:val="22"/>
              </w:rPr>
            </w:r>
            <w:r w:rsidR="001922A1">
              <w:rPr>
                <w:sz w:val="22"/>
                <w:szCs w:val="22"/>
              </w:rPr>
              <w:fldChar w:fldCharType="separate"/>
            </w:r>
            <w:r w:rsidRPr="003F69BB">
              <w:rPr>
                <w:sz w:val="22"/>
                <w:szCs w:val="22"/>
              </w:rPr>
              <w:fldChar w:fldCharType="end"/>
            </w:r>
            <w:r w:rsidRPr="003F69BB">
              <w:rPr>
                <w:sz w:val="22"/>
                <w:szCs w:val="22"/>
              </w:rPr>
              <w:t xml:space="preserve">BIWEEKLY     </w:t>
            </w:r>
            <w:r w:rsidRPr="003F69BB">
              <w:rPr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22"/>
                <w:szCs w:val="22"/>
              </w:rPr>
              <w:instrText xml:space="preserve"> FORMCHECKBOX </w:instrText>
            </w:r>
            <w:r w:rsidR="001922A1">
              <w:rPr>
                <w:sz w:val="22"/>
                <w:szCs w:val="22"/>
              </w:rPr>
            </w:r>
            <w:r w:rsidR="001922A1">
              <w:rPr>
                <w:sz w:val="22"/>
                <w:szCs w:val="22"/>
              </w:rPr>
              <w:fldChar w:fldCharType="separate"/>
            </w:r>
            <w:r w:rsidRPr="003F69BB">
              <w:rPr>
                <w:sz w:val="22"/>
                <w:szCs w:val="22"/>
              </w:rPr>
              <w:fldChar w:fldCharType="end"/>
            </w:r>
            <w:r w:rsidRPr="003F69BB">
              <w:rPr>
                <w:sz w:val="22"/>
                <w:szCs w:val="22"/>
              </w:rPr>
              <w:t xml:space="preserve"> WEEKLY</w:t>
            </w:r>
          </w:p>
        </w:tc>
      </w:tr>
      <w:tr w:rsidR="004F0797" w:rsidRPr="003F69BB" w:rsidTr="00B9347B">
        <w:trPr>
          <w:trHeight w:val="504"/>
        </w:trPr>
        <w:tc>
          <w:tcPr>
            <w:tcW w:w="11242" w:type="dxa"/>
            <w:gridSpan w:val="15"/>
          </w:tcPr>
          <w:p w:rsidR="004F0797" w:rsidRPr="003F69BB" w:rsidRDefault="004F0797" w:rsidP="004F0797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HEAD OF HOUSEHOLD (NAME ON RENT RECIEPTS, UTILITY BILLS, ETC.)</w:t>
            </w:r>
          </w:p>
          <w:p w:rsidR="004F0797" w:rsidRPr="009331CA" w:rsidRDefault="004F0797" w:rsidP="004F0797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504"/>
        </w:trPr>
        <w:tc>
          <w:tcPr>
            <w:tcW w:w="11242" w:type="dxa"/>
            <w:gridSpan w:val="15"/>
          </w:tcPr>
          <w:p w:rsidR="004F0797" w:rsidRPr="003F69BB" w:rsidRDefault="004F0797" w:rsidP="004F0797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IS PRESENT INCOME ADEQUATE FOR THE ADDITION OF CHILD(REN)?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YES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NO</w:t>
            </w:r>
          </w:p>
          <w:p w:rsidR="004F0797" w:rsidRPr="003F69BB" w:rsidRDefault="004F0797" w:rsidP="004F0797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504"/>
        </w:trPr>
        <w:tc>
          <w:tcPr>
            <w:tcW w:w="7705" w:type="dxa"/>
            <w:gridSpan w:val="10"/>
          </w:tcPr>
          <w:p w:rsidR="004F0797" w:rsidRDefault="004F0797" w:rsidP="004F02F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WILLINGNESS (ABILITY) TO CARE FOR CHILD WITHOUT FINANCIAL HELP? </w:t>
            </w:r>
          </w:p>
          <w:p w:rsidR="004F0797" w:rsidRPr="003F69BB" w:rsidRDefault="004F0797" w:rsidP="004F02FB">
            <w:pPr>
              <w:rPr>
                <w:sz w:val="16"/>
                <w:szCs w:val="16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3537" w:type="dxa"/>
            <w:gridSpan w:val="5"/>
            <w:vAlign w:val="center"/>
          </w:tcPr>
          <w:p w:rsidR="004F0797" w:rsidRPr="003F69BB" w:rsidRDefault="004F0797" w:rsidP="004F0797">
            <w:pPr>
              <w:tabs>
                <w:tab w:val="left" w:pos="4932"/>
                <w:tab w:val="left" w:pos="8679"/>
              </w:tabs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 YES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NO</w:t>
            </w:r>
          </w:p>
        </w:tc>
      </w:tr>
      <w:tr w:rsidR="004F0797" w:rsidRPr="003F69BB" w:rsidTr="00B9347B">
        <w:trPr>
          <w:trHeight w:val="504"/>
        </w:trPr>
        <w:tc>
          <w:tcPr>
            <w:tcW w:w="7705" w:type="dxa"/>
            <w:gridSpan w:val="10"/>
          </w:tcPr>
          <w:p w:rsidR="004F0797" w:rsidRPr="003F69BB" w:rsidRDefault="004F0797" w:rsidP="004F0797">
            <w:pPr>
              <w:rPr>
                <w:sz w:val="16"/>
                <w:szCs w:val="16"/>
              </w:rPr>
            </w:pPr>
            <w:r w:rsidRPr="003F69BB">
              <w:rPr>
                <w:sz w:val="18"/>
                <w:szCs w:val="18"/>
              </w:rPr>
              <w:t>WILLINGNESS TO ACCEPT/APPLY FOR PUBLIC ASSISTANCE (TANF/ FOODSTAMPS)?</w:t>
            </w:r>
            <w:r w:rsidRPr="004F02FB">
              <w:rPr>
                <w:sz w:val="18"/>
                <w:szCs w:val="18"/>
              </w:rPr>
              <w:t xml:space="preserve"> </w:t>
            </w: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3537" w:type="dxa"/>
            <w:gridSpan w:val="5"/>
            <w:vAlign w:val="center"/>
          </w:tcPr>
          <w:p w:rsidR="004F0797" w:rsidRPr="003F69BB" w:rsidRDefault="004F0797" w:rsidP="004F0797">
            <w:pPr>
              <w:tabs>
                <w:tab w:val="left" w:pos="4932"/>
                <w:tab w:val="left" w:pos="8679"/>
              </w:tabs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 YES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NO</w:t>
            </w:r>
          </w:p>
        </w:tc>
      </w:tr>
      <w:tr w:rsidR="004F0797" w:rsidRPr="003F69BB" w:rsidTr="00B9347B">
        <w:trPr>
          <w:trHeight w:val="504"/>
        </w:trPr>
        <w:tc>
          <w:tcPr>
            <w:tcW w:w="7705" w:type="dxa"/>
            <w:gridSpan w:val="10"/>
          </w:tcPr>
          <w:p w:rsidR="004F0797" w:rsidRDefault="004F0797" w:rsidP="004F0797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REQUESTS FOSTER CARE BENEFITS?</w:t>
            </w:r>
            <w:r w:rsidRPr="004F02FB">
              <w:rPr>
                <w:sz w:val="18"/>
                <w:szCs w:val="18"/>
              </w:rPr>
              <w:t xml:space="preserve"> </w:t>
            </w:r>
          </w:p>
          <w:p w:rsidR="004F0797" w:rsidRPr="003F69BB" w:rsidRDefault="004F0797" w:rsidP="004F0797">
            <w:pPr>
              <w:rPr>
                <w:sz w:val="16"/>
                <w:szCs w:val="16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3537" w:type="dxa"/>
            <w:gridSpan w:val="5"/>
            <w:vAlign w:val="center"/>
          </w:tcPr>
          <w:p w:rsidR="004F0797" w:rsidRPr="003F69BB" w:rsidRDefault="004F0797" w:rsidP="004F0797">
            <w:pPr>
              <w:tabs>
                <w:tab w:val="left" w:pos="4932"/>
                <w:tab w:val="left" w:pos="8679"/>
              </w:tabs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 YES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NO</w:t>
            </w:r>
          </w:p>
        </w:tc>
      </w:tr>
      <w:tr w:rsidR="004F0797" w:rsidRPr="003F69BB" w:rsidTr="00B9347B">
        <w:trPr>
          <w:trHeight w:val="504"/>
        </w:trPr>
        <w:tc>
          <w:tcPr>
            <w:tcW w:w="7705" w:type="dxa"/>
            <w:gridSpan w:val="10"/>
          </w:tcPr>
          <w:p w:rsidR="004F0797" w:rsidRDefault="004F0797" w:rsidP="004F0797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WILLINGNESS TO BECOME LICENSED IF NECESSARY? </w:t>
            </w:r>
          </w:p>
          <w:p w:rsidR="004F0797" w:rsidRPr="003F69BB" w:rsidRDefault="004F0797" w:rsidP="004F0797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3537" w:type="dxa"/>
            <w:gridSpan w:val="5"/>
            <w:vAlign w:val="center"/>
          </w:tcPr>
          <w:p w:rsidR="004F0797" w:rsidRPr="003F69BB" w:rsidRDefault="004F0797" w:rsidP="004F0797">
            <w:pPr>
              <w:tabs>
                <w:tab w:val="left" w:pos="4932"/>
                <w:tab w:val="left" w:pos="8679"/>
              </w:tabs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 YES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 NO</w:t>
            </w:r>
          </w:p>
        </w:tc>
      </w:tr>
      <w:tr w:rsidR="004F0797" w:rsidRPr="003F69BB" w:rsidTr="00B9347B">
        <w:tc>
          <w:tcPr>
            <w:tcW w:w="11242" w:type="dxa"/>
            <w:gridSpan w:val="15"/>
            <w:shd w:val="clear" w:color="auto" w:fill="0C0C0C"/>
          </w:tcPr>
          <w:p w:rsidR="004F0797" w:rsidRPr="003F69BB" w:rsidRDefault="004F0797" w:rsidP="0043037E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lastRenderedPageBreak/>
              <w:t>SPECIAL NEEDS</w:t>
            </w:r>
          </w:p>
        </w:tc>
      </w:tr>
      <w:tr w:rsidR="004F0797" w:rsidRPr="003F69BB" w:rsidTr="00B9347B">
        <w:trPr>
          <w:trHeight w:val="2448"/>
        </w:trPr>
        <w:tc>
          <w:tcPr>
            <w:tcW w:w="11242" w:type="dxa"/>
            <w:gridSpan w:val="15"/>
            <w:tcBorders>
              <w:bottom w:val="single" w:sz="4" w:space="0" w:color="auto"/>
            </w:tcBorders>
          </w:tcPr>
          <w:p w:rsidR="004F0797" w:rsidRPr="003F69BB" w:rsidRDefault="004F0797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ABILITY OF CARETAKER, COMMUNITY, SCHOOLS, TO MEET CHILDREN’S SPECIAL NEEDS</w:t>
            </w:r>
          </w:p>
          <w:p w:rsidR="004F0797" w:rsidRPr="003F69BB" w:rsidRDefault="004F0797" w:rsidP="004F02F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c>
          <w:tcPr>
            <w:tcW w:w="11242" w:type="dxa"/>
            <w:gridSpan w:val="15"/>
            <w:shd w:val="clear" w:color="auto" w:fill="0C0C0C"/>
          </w:tcPr>
          <w:p w:rsidR="004F0797" w:rsidRPr="003F69BB" w:rsidRDefault="004F0797" w:rsidP="00FC55D3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t>HOUSEHOLD COMPOSITION</w:t>
            </w:r>
          </w:p>
        </w:tc>
      </w:tr>
      <w:tr w:rsidR="004F0797" w:rsidRPr="003F69BB" w:rsidTr="00B9347B">
        <w:tc>
          <w:tcPr>
            <w:tcW w:w="11242" w:type="dxa"/>
            <w:gridSpan w:val="15"/>
          </w:tcPr>
          <w:p w:rsidR="004F0797" w:rsidRPr="003F69BB" w:rsidRDefault="004F0797" w:rsidP="0043037E">
            <w:pPr>
              <w:rPr>
                <w:sz w:val="22"/>
                <w:szCs w:val="22"/>
              </w:rPr>
            </w:pPr>
            <w:r w:rsidRPr="003F69BB">
              <w:rPr>
                <w:sz w:val="22"/>
                <w:szCs w:val="22"/>
              </w:rPr>
              <w:t>LIST SEPARATELY/USE ADDITIONAL SHEET TO LIST HOUSEHOLD MEMEBERS IF NEEDED</w:t>
            </w:r>
          </w:p>
        </w:tc>
      </w:tr>
      <w:tr w:rsidR="004F0797" w:rsidRPr="003F69BB" w:rsidTr="00B9347B">
        <w:trPr>
          <w:trHeight w:val="504"/>
        </w:trPr>
        <w:tc>
          <w:tcPr>
            <w:tcW w:w="4493" w:type="dxa"/>
            <w:gridSpan w:val="3"/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 (Adult)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t xml:space="preserve"> </w:t>
            </w: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966" w:type="dxa"/>
            <w:gridSpan w:val="3"/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AGE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916" w:type="dxa"/>
            <w:gridSpan w:val="7"/>
            <w:vAlign w:val="center"/>
          </w:tcPr>
          <w:p w:rsidR="004F0797" w:rsidRPr="003F69BB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 (Adult)</w:t>
            </w:r>
          </w:p>
          <w:p w:rsidR="004F0797" w:rsidRPr="00734AE5" w:rsidRDefault="00345C84" w:rsidP="000704AD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867" w:type="dxa"/>
            <w:gridSpan w:val="2"/>
            <w:vAlign w:val="center"/>
          </w:tcPr>
          <w:p w:rsidR="004F0797" w:rsidRPr="003F69BB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AGE</w:t>
            </w:r>
            <w:r w:rsidR="00345C8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345C84">
              <w:rPr>
                <w:sz w:val="18"/>
                <w:szCs w:val="18"/>
              </w:rPr>
              <w:instrText xml:space="preserve"> FORMTEXT </w:instrText>
            </w:r>
            <w:r w:rsidR="00345C84">
              <w:rPr>
                <w:sz w:val="18"/>
                <w:szCs w:val="18"/>
              </w:rPr>
            </w:r>
            <w:r w:rsidR="00345C84">
              <w:rPr>
                <w:sz w:val="18"/>
                <w:szCs w:val="18"/>
              </w:rPr>
              <w:fldChar w:fldCharType="separate"/>
            </w:r>
            <w:r w:rsidR="00345C84">
              <w:rPr>
                <w:noProof/>
                <w:sz w:val="18"/>
                <w:szCs w:val="18"/>
              </w:rPr>
              <w:t> </w:t>
            </w:r>
            <w:r w:rsidR="00345C84">
              <w:rPr>
                <w:noProof/>
                <w:sz w:val="18"/>
                <w:szCs w:val="18"/>
              </w:rPr>
              <w:t> </w:t>
            </w:r>
            <w:r w:rsidR="00345C84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504"/>
        </w:trPr>
        <w:tc>
          <w:tcPr>
            <w:tcW w:w="5459" w:type="dxa"/>
            <w:gridSpan w:val="6"/>
            <w:vAlign w:val="center"/>
          </w:tcPr>
          <w:p w:rsidR="004F0797" w:rsidRPr="003F69BB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PROPOSED CARETAKER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9"/>
            <w:vAlign w:val="center"/>
          </w:tcPr>
          <w:p w:rsidR="004F0797" w:rsidRPr="003F69BB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PROPOSED CARETAKER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504"/>
        </w:trPr>
        <w:tc>
          <w:tcPr>
            <w:tcW w:w="5459" w:type="dxa"/>
            <w:gridSpan w:val="6"/>
            <w:tcBorders>
              <w:bottom w:val="single" w:sz="4" w:space="0" w:color="auto"/>
            </w:tcBorders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CHILD TO BE PLACED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9"/>
            <w:tcBorders>
              <w:bottom w:val="single" w:sz="4" w:space="0" w:color="auto"/>
            </w:tcBorders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CHILD TO BE PLACED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0704AD" w:rsidRPr="003F69BB" w:rsidTr="00B9347B">
        <w:trPr>
          <w:trHeight w:val="504"/>
        </w:trPr>
        <w:tc>
          <w:tcPr>
            <w:tcW w:w="5459" w:type="dxa"/>
            <w:gridSpan w:val="6"/>
            <w:tcBorders>
              <w:bottom w:val="single" w:sz="4" w:space="0" w:color="auto"/>
            </w:tcBorders>
            <w:vAlign w:val="center"/>
          </w:tcPr>
          <w:p w:rsidR="000704AD" w:rsidRPr="003F69BB" w:rsidRDefault="000704AD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32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0"/>
            <w:r w:rsidRPr="003F69BB">
              <w:rPr>
                <w:sz w:val="18"/>
                <w:szCs w:val="18"/>
              </w:rPr>
              <w:t xml:space="preserve">FBI RESULTS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3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1"/>
            <w:r w:rsidRPr="003F69BB">
              <w:rPr>
                <w:sz w:val="18"/>
                <w:szCs w:val="18"/>
              </w:rPr>
              <w:t xml:space="preserve">FSCR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4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2"/>
            <w:r w:rsidRPr="003F69BB">
              <w:rPr>
                <w:sz w:val="18"/>
                <w:szCs w:val="18"/>
              </w:rPr>
              <w:t>CA/N CHECK</w:t>
            </w:r>
          </w:p>
        </w:tc>
        <w:tc>
          <w:tcPr>
            <w:tcW w:w="5783" w:type="dxa"/>
            <w:gridSpan w:val="9"/>
            <w:tcBorders>
              <w:bottom w:val="single" w:sz="4" w:space="0" w:color="auto"/>
            </w:tcBorders>
            <w:vAlign w:val="center"/>
          </w:tcPr>
          <w:p w:rsidR="000704AD" w:rsidRPr="003F69BB" w:rsidRDefault="000704AD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FBI RESULTS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FSCR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>CA/N CHECK</w:t>
            </w:r>
          </w:p>
        </w:tc>
      </w:tr>
      <w:tr w:rsidR="004F0797" w:rsidRPr="003F69BB" w:rsidTr="00B9347B">
        <w:trPr>
          <w:trHeight w:val="504"/>
        </w:trPr>
        <w:tc>
          <w:tcPr>
            <w:tcW w:w="5459" w:type="dxa"/>
            <w:gridSpan w:val="6"/>
            <w:tcBorders>
              <w:bottom w:val="single" w:sz="4" w:space="0" w:color="auto"/>
            </w:tcBorders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ATTITUDE TOWARDS PLACEMENT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9"/>
            <w:tcBorders>
              <w:bottom w:val="single" w:sz="4" w:space="0" w:color="auto"/>
            </w:tcBorders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ATTITUDE TOWARDS PLACEMENT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c>
          <w:tcPr>
            <w:tcW w:w="11242" w:type="dxa"/>
            <w:gridSpan w:val="15"/>
            <w:shd w:val="clear" w:color="auto" w:fill="0C0C0C"/>
          </w:tcPr>
          <w:p w:rsidR="004F0797" w:rsidRPr="003F69BB" w:rsidRDefault="004F0797" w:rsidP="0043037E">
            <w:pPr>
              <w:rPr>
                <w:b/>
                <w:color w:val="FFFFFF"/>
                <w:sz w:val="22"/>
                <w:szCs w:val="22"/>
              </w:rPr>
            </w:pPr>
          </w:p>
        </w:tc>
      </w:tr>
      <w:tr w:rsidR="00345C84" w:rsidRPr="003F69BB" w:rsidTr="00B9347B">
        <w:trPr>
          <w:trHeight w:val="504"/>
        </w:trPr>
        <w:tc>
          <w:tcPr>
            <w:tcW w:w="4493" w:type="dxa"/>
            <w:gridSpan w:val="3"/>
            <w:vAlign w:val="center"/>
          </w:tcPr>
          <w:p w:rsidR="00345C84" w:rsidRDefault="00345C84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 (Child)</w:t>
            </w:r>
            <w:r w:rsidRPr="004F02FB">
              <w:rPr>
                <w:sz w:val="18"/>
                <w:szCs w:val="18"/>
              </w:rPr>
              <w:t xml:space="preserve"> </w:t>
            </w:r>
          </w:p>
          <w:p w:rsidR="00345C84" w:rsidRPr="00906373" w:rsidRDefault="00345C84" w:rsidP="000704AD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966" w:type="dxa"/>
            <w:gridSpan w:val="3"/>
            <w:vAlign w:val="center"/>
          </w:tcPr>
          <w:p w:rsidR="00345C84" w:rsidRDefault="00345C84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AGE</w:t>
            </w:r>
          </w:p>
          <w:p w:rsidR="00345C84" w:rsidRPr="003F69BB" w:rsidRDefault="00345C84" w:rsidP="000704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916" w:type="dxa"/>
            <w:gridSpan w:val="7"/>
            <w:vAlign w:val="center"/>
          </w:tcPr>
          <w:p w:rsidR="00345C84" w:rsidRDefault="00345C84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 (Child)</w:t>
            </w:r>
            <w:r w:rsidRPr="004F02FB">
              <w:rPr>
                <w:sz w:val="18"/>
                <w:szCs w:val="18"/>
              </w:rPr>
              <w:t xml:space="preserve"> </w:t>
            </w:r>
          </w:p>
          <w:p w:rsidR="00345C84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867" w:type="dxa"/>
            <w:gridSpan w:val="2"/>
            <w:vAlign w:val="center"/>
          </w:tcPr>
          <w:p w:rsidR="00345C84" w:rsidRDefault="00345C84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AGE</w:t>
            </w:r>
          </w:p>
          <w:p w:rsidR="00345C84" w:rsidRPr="003F69BB" w:rsidRDefault="00345C84" w:rsidP="000704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504"/>
        </w:trPr>
        <w:tc>
          <w:tcPr>
            <w:tcW w:w="5459" w:type="dxa"/>
            <w:gridSpan w:val="6"/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PROPOSED CARETAKER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9"/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PROPOSED CARETAKER</w:t>
            </w:r>
          </w:p>
          <w:p w:rsidR="004F0797" w:rsidRPr="00906373" w:rsidRDefault="00345C84" w:rsidP="000704AD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504"/>
        </w:trPr>
        <w:tc>
          <w:tcPr>
            <w:tcW w:w="5459" w:type="dxa"/>
            <w:gridSpan w:val="6"/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CHILD TO BE PLACED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9"/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RELATIONSHIP TO CHILD TO BE PLACED</w:t>
            </w:r>
          </w:p>
          <w:p w:rsidR="004F0797" w:rsidRPr="00FC55D3" w:rsidRDefault="00345C84" w:rsidP="000704AD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504"/>
        </w:trPr>
        <w:tc>
          <w:tcPr>
            <w:tcW w:w="5459" w:type="dxa"/>
            <w:gridSpan w:val="6"/>
            <w:vAlign w:val="center"/>
          </w:tcPr>
          <w:p w:rsidR="00345C84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ATTITUDE TOWARDS PLACEMENT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9"/>
            <w:vAlign w:val="center"/>
          </w:tcPr>
          <w:p w:rsidR="004F0797" w:rsidRPr="003F69BB" w:rsidRDefault="004F0797" w:rsidP="000704AD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ATTITUDE TOWARDS PLACEMENT</w:t>
            </w:r>
          </w:p>
          <w:p w:rsidR="004F0797" w:rsidRPr="003F69BB" w:rsidRDefault="00345C84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1584"/>
        </w:trPr>
        <w:tc>
          <w:tcPr>
            <w:tcW w:w="11242" w:type="dxa"/>
            <w:gridSpan w:val="15"/>
          </w:tcPr>
          <w:p w:rsidR="004F0797" w:rsidRPr="003F69BB" w:rsidRDefault="004F0797" w:rsidP="00BE69BC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SCHOOL PROGRESS / PROBLEMS: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46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3"/>
            <w:r w:rsidRPr="003F69BB">
              <w:rPr>
                <w:sz w:val="18"/>
                <w:szCs w:val="18"/>
              </w:rPr>
              <w:t xml:space="preserve">SCHOOL REFERENCE OBTAINED FOR EACH CHILD IN HOME?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7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4"/>
            <w:r w:rsidRPr="003F69BB">
              <w:rPr>
                <w:sz w:val="18"/>
                <w:szCs w:val="18"/>
              </w:rPr>
              <w:t xml:space="preserve">YES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8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5"/>
            <w:r w:rsidRPr="003F69BB">
              <w:rPr>
                <w:sz w:val="18"/>
                <w:szCs w:val="18"/>
              </w:rPr>
              <w:t>NO</w:t>
            </w:r>
          </w:p>
          <w:p w:rsidR="004F0797" w:rsidRPr="003F69BB" w:rsidRDefault="00345C84" w:rsidP="00345C8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4F0797" w:rsidRPr="003F69BB" w:rsidTr="00B9347B">
        <w:trPr>
          <w:trHeight w:val="1584"/>
        </w:trPr>
        <w:tc>
          <w:tcPr>
            <w:tcW w:w="11242" w:type="dxa"/>
            <w:gridSpan w:val="15"/>
          </w:tcPr>
          <w:p w:rsidR="004F0797" w:rsidRPr="003F69BB" w:rsidRDefault="004F0797" w:rsidP="00BE69BC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PREVIOUS CONTACTS WITH PUBLIC /SOCIAL SERVICE AGENCIES: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9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6"/>
            <w:r w:rsidRPr="003F69BB">
              <w:rPr>
                <w:sz w:val="18"/>
                <w:szCs w:val="18"/>
              </w:rPr>
              <w:t xml:space="preserve">NO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50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7"/>
            <w:r w:rsidRPr="003F69BB">
              <w:rPr>
                <w:sz w:val="18"/>
                <w:szCs w:val="18"/>
              </w:rPr>
              <w:t>YES (IF YES PLEASE EXPLAIN BELOW)</w:t>
            </w:r>
          </w:p>
          <w:p w:rsidR="004F0797" w:rsidRPr="003F69BB" w:rsidRDefault="00345C84" w:rsidP="00345C8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320AC5" w:rsidRPr="003F69BB" w:rsidTr="00B9347B">
        <w:tc>
          <w:tcPr>
            <w:tcW w:w="11242" w:type="dxa"/>
            <w:gridSpan w:val="15"/>
            <w:shd w:val="clear" w:color="auto" w:fill="0C0C0C"/>
          </w:tcPr>
          <w:p w:rsidR="00320AC5" w:rsidRPr="003F69BB" w:rsidRDefault="00320AC5" w:rsidP="0043037E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t>CLEARANCES (IN ACCORDANCE WITH RECEIVING STATE LAW)</w:t>
            </w:r>
          </w:p>
        </w:tc>
      </w:tr>
      <w:tr w:rsidR="00320AC5" w:rsidRPr="003F69BB" w:rsidTr="00B9347B">
        <w:trPr>
          <w:trHeight w:val="720"/>
        </w:trPr>
        <w:tc>
          <w:tcPr>
            <w:tcW w:w="11242" w:type="dxa"/>
            <w:gridSpan w:val="15"/>
            <w:vAlign w:val="center"/>
          </w:tcPr>
          <w:p w:rsidR="00320AC5" w:rsidRPr="003F69BB" w:rsidRDefault="00EA5081" w:rsidP="00102215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STATE STATUTE REQUIRES FBI FINGERPRINT SCREENINGS ON ALL ADULTS AGE 18 AND OLDER AS WELL AS CHILD ABUSE/ NEGLECT CLEARANCES.</w:t>
            </w:r>
          </w:p>
        </w:tc>
      </w:tr>
      <w:tr w:rsidR="00320AC5" w:rsidRPr="003F69BB" w:rsidTr="00B9347B">
        <w:trPr>
          <w:trHeight w:val="1440"/>
        </w:trPr>
        <w:tc>
          <w:tcPr>
            <w:tcW w:w="11242" w:type="dxa"/>
            <w:gridSpan w:val="15"/>
          </w:tcPr>
          <w:p w:rsidR="00320AC5" w:rsidRPr="003F69BB" w:rsidRDefault="00EA5081" w:rsidP="00102215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lastRenderedPageBreak/>
              <w:t>FBI/ Mo STATE HIGHWAY PATROL CLEARANCES:</w:t>
            </w:r>
          </w:p>
          <w:p w:rsidR="00EA5081" w:rsidRPr="003F69BB" w:rsidRDefault="00EA5081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5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8"/>
            <w:r w:rsidRPr="003F69BB">
              <w:rPr>
                <w:sz w:val="18"/>
                <w:szCs w:val="18"/>
              </w:rPr>
              <w:t xml:space="preserve">No Record Found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6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29"/>
            <w:r w:rsidRPr="003F69BB">
              <w:rPr>
                <w:sz w:val="18"/>
                <w:szCs w:val="18"/>
              </w:rPr>
              <w:t>Criminal Record(explain/ list below)</w:t>
            </w:r>
          </w:p>
          <w:p w:rsidR="00320AC5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320AC5" w:rsidRPr="003F69BB" w:rsidTr="00B9347B">
        <w:trPr>
          <w:trHeight w:val="1440"/>
        </w:trPr>
        <w:tc>
          <w:tcPr>
            <w:tcW w:w="11242" w:type="dxa"/>
            <w:gridSpan w:val="15"/>
          </w:tcPr>
          <w:p w:rsidR="00320AC5" w:rsidRPr="003F69BB" w:rsidRDefault="00320AC5" w:rsidP="00102215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CHILD ABUSE AND NEGLECT</w:t>
            </w:r>
          </w:p>
          <w:p w:rsidR="00EA5081" w:rsidRPr="003F69BB" w:rsidRDefault="00EA5081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No Record Found  </w:t>
            </w:r>
            <w:r w:rsidR="002D0779" w:rsidRPr="003F69BB">
              <w:rPr>
                <w:sz w:val="18"/>
                <w:szCs w:val="18"/>
              </w:rPr>
              <w:t xml:space="preserve">         </w:t>
            </w:r>
            <w:r w:rsidR="002D0779" w:rsidRPr="003F69BB">
              <w:rPr>
                <w:sz w:val="18"/>
                <w:szCs w:val="18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7"/>
            <w:r w:rsidR="002D0779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2D0779" w:rsidRPr="003F69BB">
              <w:rPr>
                <w:sz w:val="18"/>
                <w:szCs w:val="18"/>
              </w:rPr>
              <w:fldChar w:fldCharType="end"/>
            </w:r>
            <w:bookmarkEnd w:id="30"/>
            <w:r w:rsidR="002D0779" w:rsidRPr="003F69BB">
              <w:rPr>
                <w:sz w:val="18"/>
                <w:szCs w:val="18"/>
              </w:rPr>
              <w:t>Record Found (explain/ list below)</w:t>
            </w:r>
          </w:p>
          <w:p w:rsidR="00320AC5" w:rsidRPr="003F69BB" w:rsidRDefault="00D75F94" w:rsidP="00102215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320AC5" w:rsidRPr="003F69BB" w:rsidTr="00B9347B">
        <w:trPr>
          <w:trHeight w:val="1440"/>
        </w:trPr>
        <w:tc>
          <w:tcPr>
            <w:tcW w:w="11242" w:type="dxa"/>
            <w:gridSpan w:val="15"/>
            <w:tcBorders>
              <w:bottom w:val="single" w:sz="4" w:space="0" w:color="auto"/>
            </w:tcBorders>
          </w:tcPr>
          <w:p w:rsidR="00320AC5" w:rsidRPr="003F69BB" w:rsidRDefault="00320AC5" w:rsidP="00102215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FAMILY KNOWN TO PUBLIC.SOCIAL SERVICES (IF YES, PLEASE EXPLAIN)</w:t>
            </w:r>
          </w:p>
          <w:p w:rsidR="00320AC5" w:rsidRPr="003F69BB" w:rsidRDefault="00D75F94" w:rsidP="00102215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320AC5" w:rsidRPr="003F69BB" w:rsidTr="00B9347B">
        <w:tc>
          <w:tcPr>
            <w:tcW w:w="11242" w:type="dxa"/>
            <w:gridSpan w:val="15"/>
            <w:shd w:val="clear" w:color="auto" w:fill="0C0C0C"/>
          </w:tcPr>
          <w:p w:rsidR="00320AC5" w:rsidRPr="003F69BB" w:rsidRDefault="00320AC5" w:rsidP="0043037E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t>HEALTH</w:t>
            </w:r>
          </w:p>
        </w:tc>
      </w:tr>
      <w:tr w:rsidR="00320AC5" w:rsidRPr="003F69BB" w:rsidTr="00B9347B">
        <w:tc>
          <w:tcPr>
            <w:tcW w:w="11242" w:type="dxa"/>
            <w:gridSpan w:val="15"/>
            <w:tcBorders>
              <w:bottom w:val="single" w:sz="4" w:space="0" w:color="auto"/>
            </w:tcBorders>
          </w:tcPr>
          <w:p w:rsidR="00704B45" w:rsidRPr="003F69BB" w:rsidRDefault="00320AC5" w:rsidP="000704AD">
            <w:pPr>
              <w:spacing w:before="120" w:after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PROPOSED CARETAKER AND OTHER FAMILY MEMBERS</w:t>
            </w:r>
            <w:r w:rsidR="00704B45" w:rsidRPr="003F69BB">
              <w:rPr>
                <w:sz w:val="18"/>
                <w:szCs w:val="18"/>
              </w:rPr>
              <w:t xml:space="preserve"> STATE THAT THEY ARE IN BASIC GOOD HEALTH AND FREE OF </w:t>
            </w:r>
            <w:r w:rsidR="000704AD">
              <w:rPr>
                <w:sz w:val="18"/>
                <w:szCs w:val="18"/>
              </w:rPr>
              <w:t>C</w:t>
            </w:r>
            <w:r w:rsidR="00704B45" w:rsidRPr="003F69BB">
              <w:rPr>
                <w:sz w:val="18"/>
                <w:szCs w:val="18"/>
              </w:rPr>
              <w:t xml:space="preserve">OMMUNICABLE DISEASES         </w:t>
            </w:r>
            <w:r w:rsidR="00704B45" w:rsidRPr="003F69BB">
              <w:rPr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7"/>
            <w:r w:rsidR="00704B45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704B45" w:rsidRPr="003F69BB">
              <w:rPr>
                <w:sz w:val="18"/>
                <w:szCs w:val="18"/>
              </w:rPr>
              <w:fldChar w:fldCharType="end"/>
            </w:r>
            <w:bookmarkEnd w:id="31"/>
            <w:r w:rsidR="00704B45" w:rsidRPr="003F69BB">
              <w:rPr>
                <w:sz w:val="18"/>
                <w:szCs w:val="18"/>
              </w:rPr>
              <w:t xml:space="preserve"> YES        </w:t>
            </w:r>
            <w:r w:rsidR="00704B45" w:rsidRPr="003F69BB">
              <w:rPr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8"/>
            <w:r w:rsidR="00704B45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704B45" w:rsidRPr="003F69BB">
              <w:rPr>
                <w:sz w:val="18"/>
                <w:szCs w:val="18"/>
              </w:rPr>
              <w:fldChar w:fldCharType="end"/>
            </w:r>
            <w:bookmarkEnd w:id="32"/>
            <w:r w:rsidR="00704B45" w:rsidRPr="003F69BB">
              <w:rPr>
                <w:sz w:val="18"/>
                <w:szCs w:val="18"/>
              </w:rPr>
              <w:t xml:space="preserve"> NO</w:t>
            </w:r>
            <w:r w:rsidR="002D0779" w:rsidRPr="003F69BB">
              <w:rPr>
                <w:sz w:val="18"/>
                <w:szCs w:val="18"/>
              </w:rPr>
              <w:t xml:space="preserve">          DOCTOR’S STATEMENT</w:t>
            </w:r>
            <w:r w:rsidR="008E42F5" w:rsidRPr="003F69BB">
              <w:rPr>
                <w:sz w:val="18"/>
                <w:szCs w:val="18"/>
              </w:rPr>
              <w:t xml:space="preserve"> OBTAINED</w:t>
            </w:r>
            <w:r w:rsidR="002D0779" w:rsidRPr="003F69BB">
              <w:rPr>
                <w:sz w:val="18"/>
                <w:szCs w:val="18"/>
              </w:rPr>
              <w:t xml:space="preserve">?    </w:t>
            </w:r>
            <w:r w:rsidR="002D0779" w:rsidRPr="003F69BB">
              <w:rPr>
                <w:sz w:val="18"/>
                <w:szCs w:val="18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8"/>
            <w:r w:rsidR="002D0779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2D0779" w:rsidRPr="003F69BB">
              <w:rPr>
                <w:sz w:val="18"/>
                <w:szCs w:val="18"/>
              </w:rPr>
              <w:fldChar w:fldCharType="end"/>
            </w:r>
            <w:bookmarkEnd w:id="33"/>
            <w:r w:rsidR="002D0779" w:rsidRPr="003F69BB">
              <w:rPr>
                <w:sz w:val="18"/>
                <w:szCs w:val="18"/>
              </w:rPr>
              <w:t xml:space="preserve">YES         </w:t>
            </w:r>
            <w:r w:rsidR="002D0779" w:rsidRPr="003F69BB">
              <w:rPr>
                <w:sz w:val="18"/>
                <w:szCs w:val="18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9"/>
            <w:r w:rsidR="002D0779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2D0779" w:rsidRPr="003F69BB">
              <w:rPr>
                <w:sz w:val="18"/>
                <w:szCs w:val="18"/>
              </w:rPr>
              <w:fldChar w:fldCharType="end"/>
            </w:r>
            <w:bookmarkEnd w:id="34"/>
            <w:r w:rsidR="002D0779" w:rsidRPr="003F69BB">
              <w:rPr>
                <w:sz w:val="18"/>
                <w:szCs w:val="18"/>
              </w:rPr>
              <w:t>NO</w:t>
            </w:r>
          </w:p>
        </w:tc>
      </w:tr>
      <w:tr w:rsidR="00704B45" w:rsidRPr="003F69BB" w:rsidTr="00B9347B">
        <w:tc>
          <w:tcPr>
            <w:tcW w:w="11242" w:type="dxa"/>
            <w:gridSpan w:val="15"/>
            <w:shd w:val="clear" w:color="auto" w:fill="0C0C0C"/>
          </w:tcPr>
          <w:p w:rsidR="00704B45" w:rsidRPr="003F69BB" w:rsidRDefault="00704B45" w:rsidP="0043037E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t>HOME AND COMMUNITY</w:t>
            </w:r>
          </w:p>
        </w:tc>
      </w:tr>
      <w:tr w:rsidR="00704B45" w:rsidRPr="003F69BB" w:rsidTr="00B9347B">
        <w:trPr>
          <w:trHeight w:val="720"/>
        </w:trPr>
        <w:tc>
          <w:tcPr>
            <w:tcW w:w="11242" w:type="dxa"/>
            <w:gridSpan w:val="15"/>
          </w:tcPr>
          <w:p w:rsidR="00704B45" w:rsidRPr="003F69BB" w:rsidRDefault="00704B45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ADEQUACY OF SPACE</w:t>
            </w:r>
          </w:p>
          <w:p w:rsidR="00704B45" w:rsidRPr="003F69BB" w:rsidRDefault="00D75F94" w:rsidP="003B221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704B45" w:rsidRPr="003F69BB" w:rsidTr="00B9347B">
        <w:trPr>
          <w:trHeight w:val="720"/>
        </w:trPr>
        <w:tc>
          <w:tcPr>
            <w:tcW w:w="11242" w:type="dxa"/>
            <w:gridSpan w:val="15"/>
            <w:vAlign w:val="center"/>
          </w:tcPr>
          <w:p w:rsidR="000704AD" w:rsidRDefault="00704B45" w:rsidP="000704A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WILL THE CHILD HAVE HIS/HER OWN BED?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9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35"/>
            <w:r w:rsidRPr="003F69BB">
              <w:rPr>
                <w:sz w:val="18"/>
                <w:szCs w:val="18"/>
              </w:rPr>
              <w:t xml:space="preserve"> YES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0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36"/>
            <w:r w:rsidRPr="003F69BB">
              <w:rPr>
                <w:sz w:val="18"/>
                <w:szCs w:val="18"/>
              </w:rPr>
              <w:t xml:space="preserve"> NO                             CLOSET SPACE?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1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37"/>
            <w:r w:rsidRPr="003F69BB">
              <w:rPr>
                <w:sz w:val="18"/>
                <w:szCs w:val="18"/>
              </w:rPr>
              <w:t xml:space="preserve"> YES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2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38"/>
            <w:r w:rsidRPr="003F69BB">
              <w:rPr>
                <w:sz w:val="18"/>
                <w:szCs w:val="18"/>
              </w:rPr>
              <w:t>NO</w:t>
            </w:r>
          </w:p>
          <w:p w:rsidR="00704B45" w:rsidRPr="003F69BB" w:rsidRDefault="00704B45" w:rsidP="000704AD">
            <w:pPr>
              <w:spacing w:before="120" w:after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WILL THE CHILD SHARE A BEDROOM?  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3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39"/>
            <w:r w:rsidRPr="003F69BB">
              <w:rPr>
                <w:sz w:val="18"/>
                <w:szCs w:val="18"/>
              </w:rPr>
              <w:t xml:space="preserve"> YES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14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40"/>
            <w:r w:rsidRPr="003F69BB">
              <w:rPr>
                <w:sz w:val="18"/>
                <w:szCs w:val="18"/>
              </w:rPr>
              <w:t xml:space="preserve"> NO      (IF YES, LIST NAME(S) </w:t>
            </w:r>
            <w:r w:rsidR="008E42F5" w:rsidRPr="003F69BB">
              <w:rPr>
                <w:sz w:val="18"/>
                <w:szCs w:val="18"/>
              </w:rPr>
              <w:t xml:space="preserve"> AND AGES </w:t>
            </w:r>
            <w:r w:rsidRPr="003F69BB">
              <w:rPr>
                <w:sz w:val="18"/>
                <w:szCs w:val="18"/>
              </w:rPr>
              <w:t>BELOW)</w:t>
            </w:r>
          </w:p>
        </w:tc>
      </w:tr>
      <w:tr w:rsidR="00704B45" w:rsidRPr="003F69BB" w:rsidTr="0074294A">
        <w:trPr>
          <w:trHeight w:val="2160"/>
        </w:trPr>
        <w:tc>
          <w:tcPr>
            <w:tcW w:w="11242" w:type="dxa"/>
            <w:gridSpan w:val="15"/>
          </w:tcPr>
          <w:p w:rsidR="00D75F94" w:rsidRDefault="00704B45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WITH WHOM?</w:t>
            </w:r>
            <w:r w:rsidR="00D75F94" w:rsidRPr="004F02FB">
              <w:rPr>
                <w:sz w:val="18"/>
                <w:szCs w:val="18"/>
              </w:rPr>
              <w:t xml:space="preserve"> </w:t>
            </w:r>
          </w:p>
          <w:p w:rsidR="00704B45" w:rsidRPr="00704B45" w:rsidRDefault="00D75F94" w:rsidP="003B221D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53465F" w:rsidRPr="003F69BB" w:rsidTr="0074294A">
        <w:trPr>
          <w:trHeight w:val="2160"/>
        </w:trPr>
        <w:tc>
          <w:tcPr>
            <w:tcW w:w="11242" w:type="dxa"/>
            <w:gridSpan w:val="15"/>
          </w:tcPr>
          <w:p w:rsidR="00D75F94" w:rsidRDefault="0053465F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HOUSEKEEPING STANDARDS:</w:t>
            </w:r>
            <w:r w:rsidR="002B6CF8" w:rsidRPr="003F69BB">
              <w:rPr>
                <w:sz w:val="18"/>
                <w:szCs w:val="18"/>
              </w:rPr>
              <w:t xml:space="preserve">  </w:t>
            </w:r>
          </w:p>
          <w:p w:rsidR="00C230A4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6B096D" w:rsidRPr="003F69BB" w:rsidTr="0074294A">
        <w:trPr>
          <w:trHeight w:val="2160"/>
        </w:trPr>
        <w:tc>
          <w:tcPr>
            <w:tcW w:w="11242" w:type="dxa"/>
            <w:gridSpan w:val="15"/>
          </w:tcPr>
          <w:p w:rsidR="006B096D" w:rsidRPr="003F69BB" w:rsidRDefault="0009098B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POTENTIAL HAZARDS OR </w:t>
            </w:r>
            <w:r w:rsidR="006B096D" w:rsidRPr="003F69BB">
              <w:rPr>
                <w:sz w:val="18"/>
                <w:szCs w:val="18"/>
              </w:rPr>
              <w:t xml:space="preserve">SAFETY </w:t>
            </w:r>
            <w:r w:rsidRPr="003F69BB">
              <w:rPr>
                <w:sz w:val="18"/>
                <w:szCs w:val="18"/>
              </w:rPr>
              <w:t>ISSUES</w:t>
            </w:r>
            <w:r w:rsidR="0053465F" w:rsidRPr="003F69BB">
              <w:rPr>
                <w:sz w:val="18"/>
                <w:szCs w:val="18"/>
              </w:rPr>
              <w:t xml:space="preserve">:   </w:t>
            </w:r>
            <w:r w:rsidR="0053465F" w:rsidRPr="003F69BB">
              <w:rPr>
                <w:sz w:val="18"/>
                <w:szCs w:val="18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40"/>
            <w:r w:rsidR="0053465F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53465F" w:rsidRPr="003F69BB">
              <w:rPr>
                <w:sz w:val="18"/>
                <w:szCs w:val="18"/>
              </w:rPr>
              <w:fldChar w:fldCharType="end"/>
            </w:r>
            <w:bookmarkEnd w:id="41"/>
            <w:r w:rsidR="0053465F" w:rsidRPr="003F69BB">
              <w:rPr>
                <w:sz w:val="18"/>
                <w:szCs w:val="18"/>
              </w:rPr>
              <w:t xml:space="preserve">NONE FOUND     </w:t>
            </w:r>
            <w:r w:rsidR="0053465F" w:rsidRPr="003F69BB">
              <w:rPr>
                <w:sz w:val="18"/>
                <w:szCs w:val="18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41"/>
            <w:r w:rsidR="0053465F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53465F" w:rsidRPr="003F69BB">
              <w:rPr>
                <w:sz w:val="18"/>
                <w:szCs w:val="18"/>
              </w:rPr>
              <w:fldChar w:fldCharType="end"/>
            </w:r>
            <w:bookmarkEnd w:id="42"/>
            <w:r w:rsidR="0053465F" w:rsidRPr="003F69BB">
              <w:rPr>
                <w:sz w:val="18"/>
                <w:szCs w:val="18"/>
              </w:rPr>
              <w:t>SAFETY ISSUES FOUND (please explain below)</w:t>
            </w:r>
          </w:p>
          <w:p w:rsidR="006B096D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6B096D" w:rsidRPr="003F69BB" w:rsidTr="0074294A">
        <w:trPr>
          <w:trHeight w:val="2160"/>
        </w:trPr>
        <w:tc>
          <w:tcPr>
            <w:tcW w:w="11242" w:type="dxa"/>
            <w:gridSpan w:val="15"/>
          </w:tcPr>
          <w:p w:rsidR="006B096D" w:rsidRPr="003F69BB" w:rsidRDefault="006B096D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lastRenderedPageBreak/>
              <w:t>APPROPRIATENESS OF NEIGHBORHOOD</w:t>
            </w:r>
          </w:p>
          <w:p w:rsidR="006B096D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6B096D" w:rsidRPr="003F69BB" w:rsidTr="0074294A">
        <w:trPr>
          <w:trHeight w:val="2160"/>
        </w:trPr>
        <w:tc>
          <w:tcPr>
            <w:tcW w:w="11242" w:type="dxa"/>
            <w:gridSpan w:val="15"/>
            <w:tcBorders>
              <w:bottom w:val="single" w:sz="4" w:space="0" w:color="auto"/>
            </w:tcBorders>
          </w:tcPr>
          <w:p w:rsidR="006B096D" w:rsidRPr="003F69BB" w:rsidRDefault="006B096D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PRO</w:t>
            </w:r>
            <w:r w:rsidR="0053465F" w:rsidRPr="003F69BB">
              <w:rPr>
                <w:sz w:val="18"/>
                <w:szCs w:val="18"/>
              </w:rPr>
              <w:t>XIM</w:t>
            </w:r>
            <w:r w:rsidRPr="003F69BB">
              <w:rPr>
                <w:sz w:val="18"/>
                <w:szCs w:val="18"/>
              </w:rPr>
              <w:t>ITY TO SCHOOLS, MEDICAL SERVICES, ETC.</w:t>
            </w:r>
          </w:p>
          <w:p w:rsidR="006B096D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6B096D" w:rsidRPr="003F69BB" w:rsidTr="00B9347B">
        <w:tc>
          <w:tcPr>
            <w:tcW w:w="11242" w:type="dxa"/>
            <w:gridSpan w:val="15"/>
            <w:shd w:val="clear" w:color="auto" w:fill="0C0C0C"/>
          </w:tcPr>
          <w:p w:rsidR="006B096D" w:rsidRPr="003F69BB" w:rsidRDefault="006B096D" w:rsidP="0043037E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t>AREA</w:t>
            </w:r>
            <w:r w:rsidR="00A95FD1" w:rsidRPr="003F69BB">
              <w:rPr>
                <w:b/>
                <w:color w:val="FFFFFF"/>
                <w:sz w:val="22"/>
                <w:szCs w:val="22"/>
              </w:rPr>
              <w:t>S</w:t>
            </w:r>
            <w:r w:rsidRPr="003F69BB">
              <w:rPr>
                <w:b/>
                <w:color w:val="FFFFFF"/>
                <w:sz w:val="22"/>
                <w:szCs w:val="22"/>
              </w:rPr>
              <w:t xml:space="preserve"> OF CON</w:t>
            </w:r>
            <w:r w:rsidR="00A95FD1" w:rsidRPr="003F69BB">
              <w:rPr>
                <w:b/>
                <w:color w:val="FFFFFF"/>
                <w:sz w:val="22"/>
                <w:szCs w:val="22"/>
              </w:rPr>
              <w:t>C</w:t>
            </w:r>
            <w:r w:rsidRPr="003F69BB">
              <w:rPr>
                <w:b/>
                <w:color w:val="FFFFFF"/>
                <w:sz w:val="22"/>
                <w:szCs w:val="22"/>
              </w:rPr>
              <w:t>ERN</w:t>
            </w:r>
          </w:p>
        </w:tc>
      </w:tr>
      <w:tr w:rsidR="006B096D" w:rsidRPr="003F69BB" w:rsidTr="0074294A">
        <w:trPr>
          <w:trHeight w:val="2304"/>
        </w:trPr>
        <w:tc>
          <w:tcPr>
            <w:tcW w:w="11242" w:type="dxa"/>
            <w:gridSpan w:val="15"/>
            <w:tcBorders>
              <w:bottom w:val="single" w:sz="4" w:space="0" w:color="auto"/>
            </w:tcBorders>
          </w:tcPr>
          <w:p w:rsidR="006B096D" w:rsidRPr="003F69BB" w:rsidRDefault="0009098B" w:rsidP="00D75F94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DOES WORKER </w:t>
            </w:r>
            <w:r w:rsidR="006B096D" w:rsidRPr="003F69BB">
              <w:rPr>
                <w:sz w:val="18"/>
                <w:szCs w:val="18"/>
              </w:rPr>
              <w:t>VISUALIZE OR ANTICIPATE ANY POTENTIAL PROBLEM AREAS WITH THIS CASE (EXPLAIN)?</w:t>
            </w:r>
          </w:p>
          <w:p w:rsidR="006B096D" w:rsidRPr="003F69BB" w:rsidRDefault="00173A4D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51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43"/>
            <w:r w:rsidRPr="003F69BB">
              <w:rPr>
                <w:sz w:val="18"/>
                <w:szCs w:val="18"/>
              </w:rPr>
              <w:t xml:space="preserve">NO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52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44"/>
            <w:r w:rsidRPr="003F69BB">
              <w:rPr>
                <w:sz w:val="18"/>
                <w:szCs w:val="18"/>
              </w:rPr>
              <w:t>YES  EXPLAIN BELOW:</w:t>
            </w:r>
          </w:p>
          <w:p w:rsidR="006B096D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6B096D" w:rsidRPr="003F69BB" w:rsidTr="00B9347B">
        <w:trPr>
          <w:trHeight w:val="288"/>
        </w:trPr>
        <w:tc>
          <w:tcPr>
            <w:tcW w:w="11242" w:type="dxa"/>
            <w:gridSpan w:val="15"/>
            <w:shd w:val="clear" w:color="auto" w:fill="0C0C0C"/>
          </w:tcPr>
          <w:p w:rsidR="006B096D" w:rsidRPr="003F69BB" w:rsidRDefault="000F30E8" w:rsidP="0043037E">
            <w:pPr>
              <w:rPr>
                <w:b/>
                <w:sz w:val="22"/>
                <w:szCs w:val="22"/>
              </w:rPr>
            </w:pPr>
            <w:r w:rsidRPr="003F69BB">
              <w:rPr>
                <w:b/>
                <w:sz w:val="22"/>
                <w:szCs w:val="22"/>
              </w:rPr>
              <w:t>CASE PLAN FROM SENDING STATE</w:t>
            </w:r>
          </w:p>
        </w:tc>
      </w:tr>
      <w:tr w:rsidR="0053465F" w:rsidRPr="003F69BB" w:rsidTr="00B9347B">
        <w:trPr>
          <w:trHeight w:val="2304"/>
        </w:trPr>
        <w:tc>
          <w:tcPr>
            <w:tcW w:w="11242" w:type="dxa"/>
            <w:gridSpan w:val="15"/>
          </w:tcPr>
          <w:p w:rsidR="0053465F" w:rsidRPr="003F69BB" w:rsidRDefault="0053465F" w:rsidP="00D75F94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IS THE PLACEMENT RESOURCE WILLING/ ABLE TO SUPPORT THE STATED CASE PLAN FOR CHILD(REN)?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42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45"/>
            <w:r w:rsidRPr="003F69BB">
              <w:rPr>
                <w:sz w:val="18"/>
                <w:szCs w:val="18"/>
              </w:rPr>
              <w:t xml:space="preserve">YES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43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46"/>
            <w:r w:rsidRPr="003F69BB">
              <w:rPr>
                <w:sz w:val="18"/>
                <w:szCs w:val="18"/>
              </w:rPr>
              <w:t xml:space="preserve"> NO</w:t>
            </w:r>
          </w:p>
          <w:p w:rsidR="0053465F" w:rsidRPr="003F69BB" w:rsidRDefault="0053465F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IF NO, EXPLAIN:</w:t>
            </w:r>
          </w:p>
          <w:p w:rsidR="00C230A4" w:rsidRPr="003F69BB" w:rsidRDefault="00D75F94" w:rsidP="003B221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6B096D" w:rsidRPr="003F69BB" w:rsidTr="0074294A">
        <w:trPr>
          <w:trHeight w:val="2016"/>
        </w:trPr>
        <w:tc>
          <w:tcPr>
            <w:tcW w:w="11242" w:type="dxa"/>
            <w:gridSpan w:val="15"/>
          </w:tcPr>
          <w:p w:rsidR="006B096D" w:rsidRPr="003F69BB" w:rsidRDefault="000F30E8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IS THE SUBMITTED CASE PLAN SUITABLE/ACCURATE FOR THIS PROPOSED PLACEMENT?</w:t>
            </w:r>
            <w:r w:rsidR="00C230A4" w:rsidRPr="003F69BB">
              <w:rPr>
                <w:sz w:val="18"/>
                <w:szCs w:val="18"/>
              </w:rPr>
              <w:t xml:space="preserve">   </w:t>
            </w:r>
            <w:r w:rsidR="00C230A4" w:rsidRPr="003F69BB">
              <w:rPr>
                <w:sz w:val="18"/>
                <w:szCs w:val="18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44"/>
            <w:r w:rsidR="00C230A4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C230A4" w:rsidRPr="003F69BB">
              <w:rPr>
                <w:sz w:val="18"/>
                <w:szCs w:val="18"/>
              </w:rPr>
              <w:fldChar w:fldCharType="end"/>
            </w:r>
            <w:bookmarkEnd w:id="47"/>
            <w:r w:rsidR="00C230A4" w:rsidRPr="003F69BB">
              <w:rPr>
                <w:sz w:val="18"/>
                <w:szCs w:val="18"/>
              </w:rPr>
              <w:t xml:space="preserve">YES               </w:t>
            </w:r>
            <w:r w:rsidR="00C230A4" w:rsidRPr="003F69BB">
              <w:rPr>
                <w:sz w:val="18"/>
                <w:szCs w:val="18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45"/>
            <w:r w:rsidR="00C230A4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C230A4" w:rsidRPr="003F69BB">
              <w:rPr>
                <w:sz w:val="18"/>
                <w:szCs w:val="18"/>
              </w:rPr>
              <w:fldChar w:fldCharType="end"/>
            </w:r>
            <w:bookmarkEnd w:id="48"/>
            <w:r w:rsidR="00C230A4" w:rsidRPr="003F69BB">
              <w:rPr>
                <w:sz w:val="18"/>
                <w:szCs w:val="18"/>
              </w:rPr>
              <w:t>NO</w:t>
            </w:r>
          </w:p>
          <w:p w:rsidR="000F30E8" w:rsidRPr="003F69BB" w:rsidRDefault="000F30E8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IF NO, EXPLAIN BELOW</w:t>
            </w:r>
            <w:r w:rsidR="00C230A4" w:rsidRPr="003F69BB">
              <w:rPr>
                <w:sz w:val="18"/>
                <w:szCs w:val="18"/>
              </w:rPr>
              <w:t>:</w:t>
            </w:r>
          </w:p>
          <w:p w:rsidR="000F30E8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0F30E8" w:rsidRPr="003F69BB" w:rsidTr="0074294A">
        <w:trPr>
          <w:trHeight w:val="2016"/>
        </w:trPr>
        <w:tc>
          <w:tcPr>
            <w:tcW w:w="11242" w:type="dxa"/>
            <w:gridSpan w:val="15"/>
          </w:tcPr>
          <w:p w:rsidR="000F30E8" w:rsidRPr="003F69BB" w:rsidRDefault="00F254E6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ARE THERE </w:t>
            </w:r>
            <w:r w:rsidR="000F30E8" w:rsidRPr="003F69BB">
              <w:rPr>
                <w:sz w:val="18"/>
                <w:szCs w:val="18"/>
              </w:rPr>
              <w:t xml:space="preserve">ANY RECOMMENDED CHANGES </w:t>
            </w:r>
            <w:r w:rsidR="008E42F5" w:rsidRPr="003F69BB">
              <w:rPr>
                <w:sz w:val="18"/>
                <w:szCs w:val="18"/>
              </w:rPr>
              <w:t xml:space="preserve">OR ADDITIONS TO </w:t>
            </w:r>
            <w:r w:rsidR="000F30E8" w:rsidRPr="003F69BB">
              <w:rPr>
                <w:sz w:val="18"/>
                <w:szCs w:val="18"/>
              </w:rPr>
              <w:t xml:space="preserve">THE </w:t>
            </w:r>
            <w:r w:rsidR="008E42F5" w:rsidRPr="003F69BB">
              <w:rPr>
                <w:sz w:val="18"/>
                <w:szCs w:val="18"/>
              </w:rPr>
              <w:t xml:space="preserve">STATED </w:t>
            </w:r>
            <w:r w:rsidR="000F30E8" w:rsidRPr="003F69BB">
              <w:rPr>
                <w:sz w:val="18"/>
                <w:szCs w:val="18"/>
              </w:rPr>
              <w:t>CASE PLAN OR GOAL</w:t>
            </w:r>
            <w:r w:rsidRPr="003F69BB">
              <w:rPr>
                <w:sz w:val="18"/>
                <w:szCs w:val="18"/>
              </w:rPr>
              <w:t xml:space="preserve"> BY WORKER</w:t>
            </w:r>
            <w:r w:rsidR="000F30E8" w:rsidRPr="003F69BB">
              <w:rPr>
                <w:sz w:val="18"/>
                <w:szCs w:val="18"/>
              </w:rPr>
              <w:t>?</w:t>
            </w:r>
            <w:r w:rsidRPr="003F69BB">
              <w:rPr>
                <w:sz w:val="18"/>
                <w:szCs w:val="18"/>
              </w:rPr>
              <w:t xml:space="preserve">                     </w:t>
            </w:r>
            <w:r w:rsidR="00173A4D" w:rsidRPr="003F69BB">
              <w:rPr>
                <w:sz w:val="18"/>
                <w:szCs w:val="18"/>
              </w:rPr>
              <w:t xml:space="preserve">  </w:t>
            </w:r>
            <w:r w:rsidR="00173A4D" w:rsidRPr="003F69BB">
              <w:rPr>
                <w:sz w:val="18"/>
                <w:szCs w:val="18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53"/>
            <w:r w:rsidR="00173A4D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173A4D" w:rsidRPr="003F69BB">
              <w:rPr>
                <w:sz w:val="18"/>
                <w:szCs w:val="18"/>
              </w:rPr>
              <w:fldChar w:fldCharType="end"/>
            </w:r>
            <w:bookmarkEnd w:id="49"/>
            <w:r w:rsidR="00173A4D" w:rsidRPr="003F69BB">
              <w:rPr>
                <w:sz w:val="18"/>
                <w:szCs w:val="18"/>
              </w:rPr>
              <w:t xml:space="preserve"> NO   </w:t>
            </w:r>
            <w:r w:rsidR="00173A4D" w:rsidRPr="003F69BB">
              <w:rPr>
                <w:sz w:val="18"/>
                <w:szCs w:val="18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54"/>
            <w:r w:rsidR="00173A4D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173A4D" w:rsidRPr="003F69BB">
              <w:rPr>
                <w:sz w:val="18"/>
                <w:szCs w:val="18"/>
              </w:rPr>
              <w:fldChar w:fldCharType="end"/>
            </w:r>
            <w:bookmarkEnd w:id="50"/>
            <w:r w:rsidR="00173A4D" w:rsidRPr="003F69BB">
              <w:rPr>
                <w:sz w:val="18"/>
                <w:szCs w:val="18"/>
              </w:rPr>
              <w:t>YES</w:t>
            </w:r>
            <w:r w:rsidRPr="003F69BB">
              <w:rPr>
                <w:sz w:val="18"/>
                <w:szCs w:val="18"/>
              </w:rPr>
              <w:t xml:space="preserve">   IF YES, INDICATE BELOW</w:t>
            </w:r>
          </w:p>
          <w:p w:rsidR="000F30E8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0F30E8" w:rsidRPr="003F69BB" w:rsidTr="0074294A">
        <w:trPr>
          <w:trHeight w:val="3456"/>
        </w:trPr>
        <w:tc>
          <w:tcPr>
            <w:tcW w:w="11242" w:type="dxa"/>
            <w:gridSpan w:val="15"/>
          </w:tcPr>
          <w:p w:rsidR="000F30E8" w:rsidRPr="003F69BB" w:rsidRDefault="008E42F5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lastRenderedPageBreak/>
              <w:t xml:space="preserve">ARE THERE ANY RESTRICTIONS OR </w:t>
            </w:r>
            <w:r w:rsidR="000F30E8" w:rsidRPr="003F69BB">
              <w:rPr>
                <w:sz w:val="18"/>
                <w:szCs w:val="18"/>
              </w:rPr>
              <w:t xml:space="preserve">LIMITATIONS </w:t>
            </w:r>
            <w:r w:rsidR="00B87B95" w:rsidRPr="003F69BB">
              <w:rPr>
                <w:sz w:val="18"/>
                <w:szCs w:val="18"/>
              </w:rPr>
              <w:t>WORKER</w:t>
            </w:r>
            <w:r w:rsidR="000F30E8" w:rsidRPr="003F69BB">
              <w:rPr>
                <w:sz w:val="18"/>
                <w:szCs w:val="18"/>
              </w:rPr>
              <w:t xml:space="preserve"> WOULD PLACE ON THE PROPOSED FAMILY, THE COURT, </w:t>
            </w:r>
            <w:r w:rsidR="00136063" w:rsidRPr="003F69BB">
              <w:rPr>
                <w:sz w:val="18"/>
                <w:szCs w:val="18"/>
              </w:rPr>
              <w:t>AND THE</w:t>
            </w:r>
            <w:r w:rsidR="000F30E8" w:rsidRPr="003F69BB">
              <w:rPr>
                <w:sz w:val="18"/>
                <w:szCs w:val="18"/>
              </w:rPr>
              <w:t xml:space="preserve"> PLACING AGENCY?</w:t>
            </w:r>
            <w:r w:rsidR="00D55B23" w:rsidRPr="003F69BB">
              <w:rPr>
                <w:sz w:val="18"/>
                <w:szCs w:val="18"/>
              </w:rPr>
              <w:t xml:space="preserve"> </w:t>
            </w:r>
            <w:r w:rsidR="00D55B23" w:rsidRPr="003F69BB">
              <w:rPr>
                <w:sz w:val="18"/>
                <w:szCs w:val="18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55"/>
            <w:r w:rsidR="00D55B23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D55B23" w:rsidRPr="003F69BB">
              <w:rPr>
                <w:sz w:val="18"/>
                <w:szCs w:val="18"/>
              </w:rPr>
              <w:fldChar w:fldCharType="end"/>
            </w:r>
            <w:bookmarkEnd w:id="51"/>
            <w:r w:rsidR="00D55B23" w:rsidRPr="003F69BB">
              <w:rPr>
                <w:sz w:val="18"/>
                <w:szCs w:val="18"/>
              </w:rPr>
              <w:t xml:space="preserve"> NO        </w:t>
            </w:r>
            <w:r w:rsidR="00D55B23" w:rsidRPr="003F69BB">
              <w:rPr>
                <w:sz w:val="18"/>
                <w:szCs w:val="18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56"/>
            <w:r w:rsidR="00D55B23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D55B23" w:rsidRPr="003F69BB">
              <w:rPr>
                <w:sz w:val="18"/>
                <w:szCs w:val="18"/>
              </w:rPr>
              <w:fldChar w:fldCharType="end"/>
            </w:r>
            <w:bookmarkEnd w:id="52"/>
            <w:r w:rsidR="00D55B23" w:rsidRPr="003F69BB">
              <w:rPr>
                <w:sz w:val="18"/>
                <w:szCs w:val="18"/>
              </w:rPr>
              <w:t>YES      IF YES, PLEASE EXPLAIN BELOW:</w:t>
            </w:r>
          </w:p>
          <w:p w:rsidR="000F30E8" w:rsidRPr="003F69BB" w:rsidRDefault="00D75F94" w:rsidP="0043037E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0F30E8" w:rsidRPr="003F69BB" w:rsidTr="0074294A">
        <w:trPr>
          <w:trHeight w:val="3456"/>
        </w:trPr>
        <w:tc>
          <w:tcPr>
            <w:tcW w:w="11242" w:type="dxa"/>
            <w:gridSpan w:val="15"/>
            <w:tcBorders>
              <w:bottom w:val="single" w:sz="4" w:space="0" w:color="auto"/>
            </w:tcBorders>
          </w:tcPr>
          <w:p w:rsidR="000F30E8" w:rsidRPr="003F69BB" w:rsidRDefault="008E42F5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IS THE </w:t>
            </w:r>
            <w:r w:rsidR="00D94BBD" w:rsidRPr="003F69BB">
              <w:rPr>
                <w:sz w:val="18"/>
                <w:szCs w:val="18"/>
              </w:rPr>
              <w:t>FINANCIAL</w:t>
            </w:r>
            <w:r w:rsidR="00E85F53" w:rsidRPr="003F69BB">
              <w:rPr>
                <w:sz w:val="18"/>
                <w:szCs w:val="18"/>
              </w:rPr>
              <w:t>/</w:t>
            </w:r>
            <w:r w:rsidR="00D94BBD" w:rsidRPr="003F69BB">
              <w:rPr>
                <w:sz w:val="18"/>
                <w:szCs w:val="18"/>
              </w:rPr>
              <w:t xml:space="preserve"> MEDICAL PLAN FROM SENDIN</w:t>
            </w:r>
            <w:r w:rsidR="00456EBF" w:rsidRPr="003F69BB">
              <w:rPr>
                <w:sz w:val="18"/>
                <w:szCs w:val="18"/>
              </w:rPr>
              <w:t xml:space="preserve">G STATE </w:t>
            </w:r>
            <w:r w:rsidR="00D75F94" w:rsidRPr="003F69BB">
              <w:rPr>
                <w:sz w:val="18"/>
                <w:szCs w:val="18"/>
              </w:rPr>
              <w:t>ADEQUATE TO</w:t>
            </w:r>
            <w:r w:rsidRPr="003F69BB">
              <w:rPr>
                <w:sz w:val="18"/>
                <w:szCs w:val="18"/>
              </w:rPr>
              <w:t xml:space="preserve"> MEE T THE NEEDS OF CHILD(REN)</w:t>
            </w:r>
            <w:r w:rsidR="00D94BBD" w:rsidRPr="003F69BB">
              <w:rPr>
                <w:sz w:val="18"/>
                <w:szCs w:val="18"/>
              </w:rPr>
              <w:t>?</w:t>
            </w:r>
            <w:r w:rsidR="00456EBF" w:rsidRPr="003F69BB">
              <w:rPr>
                <w:sz w:val="18"/>
                <w:szCs w:val="18"/>
              </w:rPr>
              <w:t xml:space="preserve">               </w:t>
            </w:r>
            <w:r w:rsidR="00456EBF" w:rsidRPr="003F69BB">
              <w:rPr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17"/>
            <w:r w:rsidR="00456EBF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456EBF" w:rsidRPr="003F69BB">
              <w:rPr>
                <w:sz w:val="18"/>
                <w:szCs w:val="18"/>
              </w:rPr>
              <w:fldChar w:fldCharType="end"/>
            </w:r>
            <w:bookmarkEnd w:id="53"/>
            <w:r w:rsidR="00456EBF" w:rsidRPr="003F69BB">
              <w:rPr>
                <w:sz w:val="18"/>
                <w:szCs w:val="18"/>
              </w:rPr>
              <w:t xml:space="preserve">  YES         </w:t>
            </w:r>
            <w:r w:rsidR="00456EBF" w:rsidRPr="003F69BB">
              <w:rPr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18"/>
            <w:r w:rsidR="00456EBF"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="00456EBF" w:rsidRPr="003F69BB">
              <w:rPr>
                <w:sz w:val="18"/>
                <w:szCs w:val="18"/>
              </w:rPr>
              <w:fldChar w:fldCharType="end"/>
            </w:r>
            <w:bookmarkEnd w:id="54"/>
            <w:r w:rsidR="00456EBF" w:rsidRPr="003F69BB">
              <w:rPr>
                <w:sz w:val="18"/>
                <w:szCs w:val="18"/>
              </w:rPr>
              <w:t xml:space="preserve">  NO</w:t>
            </w:r>
          </w:p>
          <w:p w:rsidR="00D94BBD" w:rsidRPr="003F69BB" w:rsidRDefault="00D94BBD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IF NO, EXPLAIN BELOW</w:t>
            </w:r>
            <w:r w:rsidR="00C230A4" w:rsidRPr="003F69BB">
              <w:rPr>
                <w:sz w:val="18"/>
                <w:szCs w:val="18"/>
              </w:rPr>
              <w:t>:</w:t>
            </w:r>
          </w:p>
          <w:p w:rsidR="00D94BBD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D94BBD" w:rsidRPr="003F69BB" w:rsidTr="0074294A">
        <w:trPr>
          <w:trHeight w:val="288"/>
        </w:trPr>
        <w:tc>
          <w:tcPr>
            <w:tcW w:w="11242" w:type="dxa"/>
            <w:gridSpan w:val="15"/>
            <w:shd w:val="clear" w:color="auto" w:fill="0C0C0C"/>
          </w:tcPr>
          <w:p w:rsidR="00D94BBD" w:rsidRPr="003F69BB" w:rsidRDefault="00D94BBD" w:rsidP="0043037E">
            <w:pPr>
              <w:rPr>
                <w:b/>
                <w:color w:val="FFFFFF"/>
                <w:sz w:val="22"/>
                <w:szCs w:val="22"/>
              </w:rPr>
            </w:pPr>
            <w:r w:rsidRPr="003F69BB">
              <w:rPr>
                <w:b/>
                <w:color w:val="FFFFFF"/>
                <w:sz w:val="22"/>
                <w:szCs w:val="22"/>
              </w:rPr>
              <w:t>STUDY NARRATIVE</w:t>
            </w:r>
          </w:p>
        </w:tc>
      </w:tr>
      <w:tr w:rsidR="00D94BBD" w:rsidRPr="003F69BB" w:rsidTr="0074294A">
        <w:trPr>
          <w:trHeight w:val="3168"/>
        </w:trPr>
        <w:tc>
          <w:tcPr>
            <w:tcW w:w="11242" w:type="dxa"/>
            <w:gridSpan w:val="15"/>
          </w:tcPr>
          <w:p w:rsidR="00D94BBD" w:rsidRPr="003F69BB" w:rsidRDefault="00D94BBD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DISCUSS ANY AREAS WHICH CANNOT BE ADDRESSED BY THE ABBREVIATED STUDY.  </w:t>
            </w:r>
          </w:p>
          <w:p w:rsidR="00EE1BEB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D94BBD" w:rsidRPr="003F69BB" w:rsidTr="0074294A">
        <w:trPr>
          <w:trHeight w:val="3168"/>
        </w:trPr>
        <w:tc>
          <w:tcPr>
            <w:tcW w:w="11242" w:type="dxa"/>
            <w:gridSpan w:val="15"/>
          </w:tcPr>
          <w:p w:rsidR="00D94BBD" w:rsidRPr="003F69BB" w:rsidRDefault="00456EBF" w:rsidP="003B221D">
            <w:pPr>
              <w:spacing w:before="120"/>
              <w:rPr>
                <w:sz w:val="18"/>
                <w:szCs w:val="18"/>
              </w:rPr>
            </w:pPr>
            <w:r w:rsidRPr="003F69BB">
              <w:rPr>
                <w:b/>
                <w:sz w:val="22"/>
                <w:szCs w:val="22"/>
              </w:rPr>
              <w:t>WORKER</w:t>
            </w:r>
            <w:r w:rsidR="005A0414" w:rsidRPr="003F69BB">
              <w:rPr>
                <w:b/>
                <w:sz w:val="22"/>
                <w:szCs w:val="22"/>
              </w:rPr>
              <w:t>’</w:t>
            </w:r>
            <w:r w:rsidRPr="003F69BB">
              <w:rPr>
                <w:b/>
                <w:sz w:val="22"/>
                <w:szCs w:val="22"/>
              </w:rPr>
              <w:t>S RECOMMENDATIONS</w:t>
            </w:r>
            <w:r w:rsidRPr="003F69BB">
              <w:rPr>
                <w:sz w:val="18"/>
                <w:szCs w:val="18"/>
              </w:rPr>
              <w:t xml:space="preserve">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15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55"/>
            <w:r w:rsidRPr="003F69BB">
              <w:rPr>
                <w:sz w:val="18"/>
                <w:szCs w:val="18"/>
              </w:rPr>
              <w:t xml:space="preserve">  FOR PLACEMENT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16"/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bookmarkEnd w:id="56"/>
            <w:r w:rsidRPr="003F69BB">
              <w:rPr>
                <w:sz w:val="18"/>
                <w:szCs w:val="18"/>
              </w:rPr>
              <w:t xml:space="preserve">  AGAINST PLACEMENT</w:t>
            </w:r>
            <w:r w:rsidR="005A0414" w:rsidRPr="003F69BB">
              <w:rPr>
                <w:sz w:val="18"/>
                <w:szCs w:val="18"/>
              </w:rPr>
              <w:t xml:space="preserve">    IF AGAINST, EXPLAIN</w:t>
            </w:r>
          </w:p>
          <w:p w:rsidR="00C230A4" w:rsidRPr="003F69BB" w:rsidRDefault="00C230A4" w:rsidP="00C230A4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COMMENTS (IF APPLICABLE)</w:t>
            </w:r>
          </w:p>
          <w:p w:rsidR="00C230A4" w:rsidRPr="003F69BB" w:rsidRDefault="00D75F94" w:rsidP="00D75F94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</w:tbl>
    <w:tbl>
      <w:tblPr>
        <w:tblpPr w:leftFromText="180" w:rightFromText="180" w:vertAnchor="text" w:horzAnchor="margin" w:tblpY="24"/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  <w:gridCol w:w="5760"/>
      </w:tblGrid>
      <w:tr w:rsidR="00B9347B" w:rsidRPr="003F69BB" w:rsidTr="00B9347B">
        <w:tc>
          <w:tcPr>
            <w:tcW w:w="11268" w:type="dxa"/>
            <w:gridSpan w:val="2"/>
            <w:shd w:val="clear" w:color="auto" w:fill="0C0C0C"/>
            <w:vAlign w:val="center"/>
          </w:tcPr>
          <w:p w:rsidR="00B9347B" w:rsidRPr="003F69BB" w:rsidRDefault="00B9347B" w:rsidP="00B9347B">
            <w:pPr>
              <w:rPr>
                <w:b/>
                <w:sz w:val="22"/>
                <w:szCs w:val="22"/>
              </w:rPr>
            </w:pPr>
            <w:r w:rsidRPr="003F69BB">
              <w:rPr>
                <w:b/>
                <w:sz w:val="22"/>
                <w:szCs w:val="22"/>
              </w:rPr>
              <w:lastRenderedPageBreak/>
              <w:t>REFERENCES</w:t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MADE CONTACT?         </w:t>
            </w:r>
          </w:p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 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YES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NO     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POSITIVE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>NEGATIVE</w:t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STREET ADDRESS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 w:val="restart"/>
          </w:tcPr>
          <w:p w:rsidR="00B9347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IF CONTACT NEGATIVE, EXPLAIN BELOW</w:t>
            </w:r>
          </w:p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CITY, STATE, ZIP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HOME TELEPHONE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WORK TELEPHONE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c>
          <w:tcPr>
            <w:tcW w:w="11268" w:type="dxa"/>
            <w:gridSpan w:val="2"/>
            <w:shd w:val="clear" w:color="auto" w:fill="0C0C0C"/>
            <w:vAlign w:val="center"/>
          </w:tcPr>
          <w:p w:rsidR="00B9347B" w:rsidRPr="003F69BB" w:rsidRDefault="00B9347B" w:rsidP="00B9347B">
            <w:pPr>
              <w:rPr>
                <w:b/>
                <w:sz w:val="22"/>
                <w:szCs w:val="22"/>
              </w:rPr>
            </w:pPr>
            <w:r w:rsidRPr="003F69BB">
              <w:rPr>
                <w:b/>
                <w:sz w:val="22"/>
                <w:szCs w:val="22"/>
              </w:rPr>
              <w:t>REFERENCES</w:t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MADE CONTACT?         </w:t>
            </w:r>
          </w:p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 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YES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NO     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POSITIVE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>NEGATIVE</w:t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STREET ADDRESS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 w:val="restart"/>
          </w:tcPr>
          <w:p w:rsidR="00B9347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IF CONTACT NEGATIVE, EXPLAIN BELOW</w:t>
            </w:r>
          </w:p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CITY, STATE, ZIP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HOME TELEPHONE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WORK TELEPHONE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rPr>
          <w:trHeight w:val="288"/>
        </w:trPr>
        <w:tc>
          <w:tcPr>
            <w:tcW w:w="11268" w:type="dxa"/>
            <w:gridSpan w:val="2"/>
            <w:shd w:val="clear" w:color="auto" w:fill="0C0C0C"/>
            <w:vAlign w:val="center"/>
          </w:tcPr>
          <w:p w:rsidR="00B9347B" w:rsidRPr="003F69BB" w:rsidRDefault="00B9347B" w:rsidP="00B9347B">
            <w:pPr>
              <w:rPr>
                <w:b/>
                <w:sz w:val="22"/>
                <w:szCs w:val="22"/>
              </w:rPr>
            </w:pPr>
            <w:r w:rsidRPr="003F69BB">
              <w:rPr>
                <w:b/>
                <w:sz w:val="22"/>
                <w:szCs w:val="22"/>
              </w:rPr>
              <w:t>REFERENCES</w:t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MADE CONTACT?         </w:t>
            </w:r>
          </w:p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 xml:space="preserve"> 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YES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NO              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 xml:space="preserve"> POSITIVE     </w:t>
            </w:r>
            <w:r w:rsidRPr="003F69BB">
              <w:rPr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9BB">
              <w:rPr>
                <w:sz w:val="18"/>
                <w:szCs w:val="18"/>
              </w:rPr>
              <w:instrText xml:space="preserve"> FORMCHECKBOX </w:instrText>
            </w:r>
            <w:r w:rsidR="001922A1">
              <w:rPr>
                <w:sz w:val="18"/>
                <w:szCs w:val="18"/>
              </w:rPr>
            </w:r>
            <w:r w:rsidR="001922A1">
              <w:rPr>
                <w:sz w:val="18"/>
                <w:szCs w:val="18"/>
              </w:rPr>
              <w:fldChar w:fldCharType="separate"/>
            </w:r>
            <w:r w:rsidRPr="003F69BB">
              <w:rPr>
                <w:sz w:val="18"/>
                <w:szCs w:val="18"/>
              </w:rPr>
              <w:fldChar w:fldCharType="end"/>
            </w:r>
            <w:r w:rsidRPr="003F69BB">
              <w:rPr>
                <w:sz w:val="18"/>
                <w:szCs w:val="18"/>
              </w:rPr>
              <w:t>NEGATIVE</w:t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STREET ADDRESS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 w:val="restart"/>
          </w:tcPr>
          <w:p w:rsidR="00B9347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IF CONTACT NEGATIVE, EXPLAIN BELOW</w:t>
            </w:r>
          </w:p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CITY, STATE, ZIP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HOME TELEPHONE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  <w:tr w:rsidR="00B9347B" w:rsidRPr="003F69BB" w:rsidTr="00B9347B">
        <w:trPr>
          <w:trHeight w:val="504"/>
        </w:trPr>
        <w:tc>
          <w:tcPr>
            <w:tcW w:w="5508" w:type="dxa"/>
            <w:vAlign w:val="center"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WORK TELEPHONE</w:t>
            </w:r>
          </w:p>
          <w:p w:rsidR="00B9347B" w:rsidRPr="00404D24" w:rsidRDefault="00B9347B" w:rsidP="00B9347B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vMerge/>
          </w:tcPr>
          <w:p w:rsidR="00B9347B" w:rsidRPr="003F69BB" w:rsidRDefault="00B9347B" w:rsidP="00B9347B">
            <w:pPr>
              <w:rPr>
                <w:sz w:val="18"/>
                <w:szCs w:val="18"/>
              </w:rPr>
            </w:pPr>
          </w:p>
        </w:tc>
      </w:tr>
    </w:tbl>
    <w:tbl>
      <w:tblPr>
        <w:tblW w:w="1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3222"/>
        <w:gridCol w:w="2706"/>
        <w:gridCol w:w="3077"/>
      </w:tblGrid>
      <w:tr w:rsidR="00456EBF" w:rsidRPr="003F69BB" w:rsidTr="0074294A">
        <w:trPr>
          <w:trHeight w:val="2448"/>
        </w:trPr>
        <w:tc>
          <w:tcPr>
            <w:tcW w:w="11242" w:type="dxa"/>
            <w:gridSpan w:val="4"/>
          </w:tcPr>
          <w:p w:rsidR="00456EBF" w:rsidRPr="003F69BB" w:rsidRDefault="00456EBF" w:rsidP="0043037E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PLEASE LIST CONDITIONS, IF ANY, FOR PLACEMENT TO OCCUR</w:t>
            </w:r>
          </w:p>
          <w:p w:rsidR="00C230A4" w:rsidRPr="003F69BB" w:rsidRDefault="003B221D" w:rsidP="000704AD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C230A4" w:rsidRPr="003F69BB" w:rsidTr="00B9347B">
        <w:trPr>
          <w:trHeight w:val="576"/>
        </w:trPr>
        <w:tc>
          <w:tcPr>
            <w:tcW w:w="5459" w:type="dxa"/>
            <w:gridSpan w:val="2"/>
          </w:tcPr>
          <w:p w:rsidR="00C230A4" w:rsidRPr="003F69BB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NAME OF WORKER (PLEASE PRINT)</w:t>
            </w:r>
          </w:p>
          <w:p w:rsidR="00C230A4" w:rsidRPr="00946765" w:rsidRDefault="003B221D" w:rsidP="00121651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2"/>
          </w:tcPr>
          <w:p w:rsidR="003B221D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SUPERVISOR (PLEASE PRINT)</w:t>
            </w:r>
          </w:p>
          <w:p w:rsidR="00C230A4" w:rsidRPr="003F69BB" w:rsidRDefault="003B221D" w:rsidP="00121651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t xml:space="preserve"> </w:t>
            </w: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C230A4" w:rsidRPr="003F69BB" w:rsidTr="0074294A">
        <w:trPr>
          <w:trHeight w:val="720"/>
        </w:trPr>
        <w:tc>
          <w:tcPr>
            <w:tcW w:w="5459" w:type="dxa"/>
            <w:gridSpan w:val="2"/>
          </w:tcPr>
          <w:p w:rsidR="00C230A4" w:rsidRPr="003F69BB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SIGNATURE</w:t>
            </w:r>
          </w:p>
          <w:p w:rsidR="00C230A4" w:rsidRPr="00946765" w:rsidRDefault="00C230A4" w:rsidP="00121651">
            <w:r w:rsidRPr="003F69BB">
              <w:rPr>
                <w:rFonts w:ascii="Arial" w:hAnsi="Arial" w:cs="Arial"/>
              </w:rPr>
              <w:t>►</w:t>
            </w:r>
          </w:p>
        </w:tc>
        <w:tc>
          <w:tcPr>
            <w:tcW w:w="5783" w:type="dxa"/>
            <w:gridSpan w:val="2"/>
          </w:tcPr>
          <w:p w:rsidR="00C230A4" w:rsidRPr="003F69BB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SIGNATURE</w:t>
            </w:r>
          </w:p>
          <w:p w:rsidR="00C230A4" w:rsidRPr="00946765" w:rsidRDefault="00C230A4" w:rsidP="00121651">
            <w:r w:rsidRPr="003F69BB">
              <w:rPr>
                <w:rFonts w:ascii="Arial" w:hAnsi="Arial" w:cs="Arial"/>
              </w:rPr>
              <w:t>►</w:t>
            </w:r>
          </w:p>
        </w:tc>
      </w:tr>
      <w:tr w:rsidR="00C230A4" w:rsidRPr="003F69BB" w:rsidTr="00B9347B">
        <w:trPr>
          <w:trHeight w:val="576"/>
        </w:trPr>
        <w:tc>
          <w:tcPr>
            <w:tcW w:w="5459" w:type="dxa"/>
            <w:gridSpan w:val="2"/>
          </w:tcPr>
          <w:p w:rsidR="00C230A4" w:rsidRPr="003F69BB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TITLE</w:t>
            </w:r>
          </w:p>
          <w:p w:rsidR="00C230A4" w:rsidRPr="00946765" w:rsidRDefault="003B221D" w:rsidP="00121651"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5783" w:type="dxa"/>
            <w:gridSpan w:val="2"/>
          </w:tcPr>
          <w:p w:rsidR="003B221D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TITLE</w:t>
            </w:r>
          </w:p>
          <w:p w:rsidR="00C230A4" w:rsidRPr="003F69BB" w:rsidRDefault="003B221D" w:rsidP="00121651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  <w:tr w:rsidR="00C230A4" w:rsidRPr="003F69BB" w:rsidTr="00B9347B">
        <w:trPr>
          <w:trHeight w:val="576"/>
        </w:trPr>
        <w:tc>
          <w:tcPr>
            <w:tcW w:w="2237" w:type="dxa"/>
            <w:tcBorders>
              <w:bottom w:val="single" w:sz="4" w:space="0" w:color="auto"/>
            </w:tcBorders>
          </w:tcPr>
          <w:p w:rsidR="00C230A4" w:rsidRPr="003F69BB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DATE</w:t>
            </w:r>
          </w:p>
          <w:p w:rsidR="00C230A4" w:rsidRPr="003F69BB" w:rsidRDefault="003B221D" w:rsidP="00121651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3222" w:type="dxa"/>
            <w:tcBorders>
              <w:bottom w:val="single" w:sz="4" w:space="0" w:color="auto"/>
            </w:tcBorders>
          </w:tcPr>
          <w:p w:rsidR="003B221D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TELEPHONE NUMBER</w:t>
            </w:r>
          </w:p>
          <w:p w:rsidR="00C230A4" w:rsidRPr="003F69BB" w:rsidRDefault="003B221D" w:rsidP="00121651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:rsidR="003B221D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DATE</w:t>
            </w:r>
          </w:p>
          <w:p w:rsidR="00C230A4" w:rsidRPr="003F69BB" w:rsidRDefault="003B221D" w:rsidP="00121651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  <w:tc>
          <w:tcPr>
            <w:tcW w:w="3077" w:type="dxa"/>
            <w:tcBorders>
              <w:bottom w:val="single" w:sz="4" w:space="0" w:color="auto"/>
            </w:tcBorders>
          </w:tcPr>
          <w:p w:rsidR="003B221D" w:rsidRDefault="00C230A4" w:rsidP="00121651">
            <w:pPr>
              <w:rPr>
                <w:sz w:val="18"/>
                <w:szCs w:val="18"/>
              </w:rPr>
            </w:pPr>
            <w:r w:rsidRPr="003F69BB">
              <w:rPr>
                <w:sz w:val="18"/>
                <w:szCs w:val="18"/>
              </w:rPr>
              <w:t>TELEPHONE NUMBER</w:t>
            </w:r>
          </w:p>
          <w:p w:rsidR="00C230A4" w:rsidRPr="003F69BB" w:rsidRDefault="003B221D" w:rsidP="00121651">
            <w:pPr>
              <w:rPr>
                <w:sz w:val="18"/>
                <w:szCs w:val="18"/>
              </w:rPr>
            </w:pPr>
            <w:r w:rsidRPr="004F02FB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F02FB">
              <w:rPr>
                <w:sz w:val="18"/>
                <w:szCs w:val="18"/>
              </w:rPr>
              <w:instrText xml:space="preserve"> FORMTEXT </w:instrText>
            </w:r>
            <w:r w:rsidRPr="004F02FB">
              <w:rPr>
                <w:sz w:val="18"/>
                <w:szCs w:val="18"/>
              </w:rPr>
            </w:r>
            <w:r w:rsidRPr="004F02FB">
              <w:rPr>
                <w:sz w:val="18"/>
                <w:szCs w:val="18"/>
              </w:rPr>
              <w:fldChar w:fldCharType="separate"/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noProof/>
                <w:sz w:val="18"/>
                <w:szCs w:val="18"/>
              </w:rPr>
              <w:t> </w:t>
            </w:r>
            <w:r w:rsidRPr="004F02FB">
              <w:rPr>
                <w:sz w:val="18"/>
                <w:szCs w:val="18"/>
              </w:rPr>
              <w:fldChar w:fldCharType="end"/>
            </w:r>
          </w:p>
        </w:tc>
      </w:tr>
    </w:tbl>
    <w:p w:rsidR="00C230A4" w:rsidRPr="0074294A" w:rsidRDefault="00C230A4" w:rsidP="0043037E">
      <w:pPr>
        <w:rPr>
          <w:sz w:val="10"/>
          <w:szCs w:val="18"/>
        </w:rPr>
      </w:pPr>
    </w:p>
    <w:sectPr w:rsidR="00C230A4" w:rsidRPr="0074294A" w:rsidSect="00E746F4">
      <w:footerReference w:type="even" r:id="rId7"/>
      <w:footerReference w:type="default" r:id="rId8"/>
      <w:footerReference w:type="first" r:id="rId9"/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2A1" w:rsidRDefault="001922A1">
      <w:r>
        <w:separator/>
      </w:r>
    </w:p>
  </w:endnote>
  <w:endnote w:type="continuationSeparator" w:id="0">
    <w:p w:rsidR="001922A1" w:rsidRDefault="00192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7B" w:rsidRDefault="00B9347B" w:rsidP="00CC7C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347B" w:rsidRDefault="00B934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7B" w:rsidRDefault="00B9347B" w:rsidP="00CC7C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3616">
      <w:rPr>
        <w:rStyle w:val="PageNumber"/>
        <w:noProof/>
      </w:rPr>
      <w:t>1</w:t>
    </w:r>
    <w:r>
      <w:rPr>
        <w:rStyle w:val="PageNumber"/>
      </w:rPr>
      <w:fldChar w:fldCharType="end"/>
    </w:r>
  </w:p>
  <w:p w:rsidR="00B9347B" w:rsidRDefault="00B9347B">
    <w:pPr>
      <w:pStyle w:val="Footer"/>
    </w:pPr>
    <w:r>
      <w:t>MO-886-3382 (01/10)</w:t>
    </w:r>
    <w:r>
      <w:tab/>
    </w:r>
    <w:r>
      <w:tab/>
    </w:r>
    <w:r>
      <w:tab/>
    </w:r>
    <w:r w:rsidRPr="003945BB">
      <w:rPr>
        <w:sz w:val="18"/>
        <w:szCs w:val="18"/>
      </w:rPr>
      <w:t>CD-</w:t>
    </w:r>
    <w:r>
      <w:rPr>
        <w:sz w:val="18"/>
        <w:szCs w:val="18"/>
      </w:rPr>
      <w:t>ICPC-102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47B" w:rsidRPr="00A17A5D" w:rsidRDefault="00B9347B" w:rsidP="00A17A5D">
    <w:pPr>
      <w:pStyle w:val="Footer"/>
      <w:jc w:val="right"/>
      <w:rPr>
        <w:sz w:val="22"/>
      </w:rPr>
    </w:pPr>
    <w:r w:rsidRPr="00A17A5D">
      <w:rPr>
        <w:sz w:val="16"/>
        <w:szCs w:val="18"/>
      </w:rPr>
      <w:t>CD-ICPC-102 (REV6/19)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2A1" w:rsidRDefault="001922A1">
      <w:r>
        <w:separator/>
      </w:r>
    </w:p>
  </w:footnote>
  <w:footnote w:type="continuationSeparator" w:id="0">
    <w:p w:rsidR="001922A1" w:rsidRDefault="001922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yb4Ti2znZKTXO2HYAFNqM4xgrso=" w:salt="EvrYaYPbT2GGUh71Qrdp0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29F"/>
    <w:rsid w:val="00067C2A"/>
    <w:rsid w:val="000704AD"/>
    <w:rsid w:val="0009098B"/>
    <w:rsid w:val="000F30E8"/>
    <w:rsid w:val="001006C1"/>
    <w:rsid w:val="00102215"/>
    <w:rsid w:val="00121651"/>
    <w:rsid w:val="00136063"/>
    <w:rsid w:val="001570FF"/>
    <w:rsid w:val="00173A4D"/>
    <w:rsid w:val="001922A1"/>
    <w:rsid w:val="0024402F"/>
    <w:rsid w:val="00257304"/>
    <w:rsid w:val="00263556"/>
    <w:rsid w:val="00292383"/>
    <w:rsid w:val="002A4306"/>
    <w:rsid w:val="002B6CF8"/>
    <w:rsid w:val="002D0779"/>
    <w:rsid w:val="002F6DD4"/>
    <w:rsid w:val="00320AC5"/>
    <w:rsid w:val="00345C84"/>
    <w:rsid w:val="00346A44"/>
    <w:rsid w:val="003477FE"/>
    <w:rsid w:val="003945BB"/>
    <w:rsid w:val="003B221D"/>
    <w:rsid w:val="003C1299"/>
    <w:rsid w:val="003C776E"/>
    <w:rsid w:val="003F69BB"/>
    <w:rsid w:val="00404D24"/>
    <w:rsid w:val="00413DDE"/>
    <w:rsid w:val="0043037E"/>
    <w:rsid w:val="00456EBF"/>
    <w:rsid w:val="00481267"/>
    <w:rsid w:val="004D4228"/>
    <w:rsid w:val="004F02FB"/>
    <w:rsid w:val="004F0797"/>
    <w:rsid w:val="005264FF"/>
    <w:rsid w:val="0053344F"/>
    <w:rsid w:val="0053465F"/>
    <w:rsid w:val="005A0414"/>
    <w:rsid w:val="005F7243"/>
    <w:rsid w:val="00683846"/>
    <w:rsid w:val="006B096D"/>
    <w:rsid w:val="006B6C25"/>
    <w:rsid w:val="006C5369"/>
    <w:rsid w:val="006D3616"/>
    <w:rsid w:val="00704B45"/>
    <w:rsid w:val="00734AE5"/>
    <w:rsid w:val="0074294A"/>
    <w:rsid w:val="00755508"/>
    <w:rsid w:val="0082185D"/>
    <w:rsid w:val="00845283"/>
    <w:rsid w:val="00847C45"/>
    <w:rsid w:val="0087029B"/>
    <w:rsid w:val="00891464"/>
    <w:rsid w:val="008957A1"/>
    <w:rsid w:val="008A2193"/>
    <w:rsid w:val="008E42F5"/>
    <w:rsid w:val="00906373"/>
    <w:rsid w:val="009331CA"/>
    <w:rsid w:val="009351A0"/>
    <w:rsid w:val="00946765"/>
    <w:rsid w:val="00976575"/>
    <w:rsid w:val="00984B80"/>
    <w:rsid w:val="009B701E"/>
    <w:rsid w:val="009C3974"/>
    <w:rsid w:val="009C55F1"/>
    <w:rsid w:val="00A17A5D"/>
    <w:rsid w:val="00A26FBD"/>
    <w:rsid w:val="00A60608"/>
    <w:rsid w:val="00A95FD1"/>
    <w:rsid w:val="00AF05B8"/>
    <w:rsid w:val="00B222D5"/>
    <w:rsid w:val="00B61347"/>
    <w:rsid w:val="00B87B95"/>
    <w:rsid w:val="00B9347B"/>
    <w:rsid w:val="00BD5732"/>
    <w:rsid w:val="00BE69BC"/>
    <w:rsid w:val="00C230A4"/>
    <w:rsid w:val="00C62BA1"/>
    <w:rsid w:val="00C706D4"/>
    <w:rsid w:val="00CB0E36"/>
    <w:rsid w:val="00CC567D"/>
    <w:rsid w:val="00CC73F3"/>
    <w:rsid w:val="00CC7C85"/>
    <w:rsid w:val="00D55B23"/>
    <w:rsid w:val="00D75F94"/>
    <w:rsid w:val="00D94BBD"/>
    <w:rsid w:val="00DD65A3"/>
    <w:rsid w:val="00E20636"/>
    <w:rsid w:val="00E46B6F"/>
    <w:rsid w:val="00E56CAB"/>
    <w:rsid w:val="00E746F4"/>
    <w:rsid w:val="00E85F53"/>
    <w:rsid w:val="00EA5081"/>
    <w:rsid w:val="00EE1BEB"/>
    <w:rsid w:val="00F04104"/>
    <w:rsid w:val="00F254E6"/>
    <w:rsid w:val="00F6029F"/>
    <w:rsid w:val="00F8273F"/>
    <w:rsid w:val="00FB4923"/>
    <w:rsid w:val="00FC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8E42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60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C7C8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C7C85"/>
  </w:style>
  <w:style w:type="paragraph" w:styleId="Header">
    <w:name w:val="header"/>
    <w:basedOn w:val="Normal"/>
    <w:rsid w:val="001006C1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E42F5"/>
    <w:pPr>
      <w:spacing w:after="120"/>
    </w:pPr>
  </w:style>
  <w:style w:type="paragraph" w:styleId="BodyTextFirstIndent">
    <w:name w:val="Body Text First Indent"/>
    <w:basedOn w:val="BodyText"/>
    <w:rsid w:val="008E42F5"/>
    <w:pPr>
      <w:ind w:firstLine="210"/>
    </w:pPr>
  </w:style>
  <w:style w:type="paragraph" w:styleId="BalloonText">
    <w:name w:val="Balloon Text"/>
    <w:basedOn w:val="Normal"/>
    <w:semiHidden/>
    <w:rsid w:val="008E42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8E42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60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C7C8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C7C85"/>
  </w:style>
  <w:style w:type="paragraph" w:styleId="Header">
    <w:name w:val="header"/>
    <w:basedOn w:val="Normal"/>
    <w:rsid w:val="001006C1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E42F5"/>
    <w:pPr>
      <w:spacing w:after="120"/>
    </w:pPr>
  </w:style>
  <w:style w:type="paragraph" w:styleId="BodyTextFirstIndent">
    <w:name w:val="Body Text First Indent"/>
    <w:basedOn w:val="BodyText"/>
    <w:rsid w:val="008E42F5"/>
    <w:pPr>
      <w:ind w:firstLine="210"/>
    </w:pPr>
  </w:style>
  <w:style w:type="paragraph" w:styleId="BalloonText">
    <w:name w:val="Balloon Text"/>
    <w:basedOn w:val="Normal"/>
    <w:semiHidden/>
    <w:rsid w:val="008E4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cd_icpc102</Template>
  <TotalTime>0</TotalTime>
  <Pages>7</Pages>
  <Words>1439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9628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cainv7b</dc:creator>
  <cp:lastModifiedBy>DSS-CD</cp:lastModifiedBy>
  <cp:revision>2</cp:revision>
  <cp:lastPrinted>2010-01-15T15:03:00Z</cp:lastPrinted>
  <dcterms:created xsi:type="dcterms:W3CDTF">2015-06-22T16:29:00Z</dcterms:created>
  <dcterms:modified xsi:type="dcterms:W3CDTF">2015-06-22T16:29:00Z</dcterms:modified>
</cp:coreProperties>
</file>