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810"/>
        <w:gridCol w:w="1355"/>
        <w:gridCol w:w="1620"/>
        <w:gridCol w:w="306"/>
        <w:gridCol w:w="1584"/>
        <w:gridCol w:w="1530"/>
        <w:gridCol w:w="2515"/>
      </w:tblGrid>
      <w:tr w:rsidR="00EA5700" w:rsidTr="00D95CAF">
        <w:trPr>
          <w:trHeight w:val="1053"/>
        </w:trPr>
        <w:tc>
          <w:tcPr>
            <w:tcW w:w="1188" w:type="dxa"/>
            <w:vAlign w:val="center"/>
          </w:tcPr>
          <w:p w:rsidR="00EA5700" w:rsidRDefault="00EA5E53" w:rsidP="009F07FA">
            <w:pPr>
              <w:pStyle w:val="Header"/>
              <w:rPr>
                <w:sz w:val="18"/>
                <w:szCs w:val="18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715273E" wp14:editId="118F5369">
                  <wp:extent cx="57150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0" w:type="dxa"/>
            <w:gridSpan w:val="7"/>
            <w:vAlign w:val="center"/>
          </w:tcPr>
          <w:p w:rsidR="00EA5700" w:rsidRPr="007F07CF" w:rsidRDefault="00EA5700" w:rsidP="009F07FA">
            <w:pPr>
              <w:pStyle w:val="Header"/>
              <w:rPr>
                <w:rFonts w:ascii="Arial" w:hAnsi="Arial" w:cs="Arial"/>
                <w:b/>
                <w:sz w:val="18"/>
                <w:szCs w:val="18"/>
              </w:rPr>
            </w:pPr>
            <w:r w:rsidRPr="007F07CF">
              <w:rPr>
                <w:rFonts w:ascii="Arial" w:hAnsi="Arial" w:cs="Arial"/>
                <w:b/>
                <w:sz w:val="18"/>
                <w:szCs w:val="18"/>
              </w:rPr>
              <w:t>Missouri Department of Social Services</w:t>
            </w:r>
          </w:p>
          <w:p w:rsidR="00EA5700" w:rsidRPr="007F07CF" w:rsidRDefault="00EA5700" w:rsidP="009F07FA">
            <w:pPr>
              <w:pStyle w:val="Header"/>
              <w:rPr>
                <w:rFonts w:ascii="Arial" w:hAnsi="Arial" w:cs="Arial"/>
                <w:sz w:val="18"/>
                <w:szCs w:val="18"/>
              </w:rPr>
            </w:pPr>
            <w:r w:rsidRPr="007F07CF">
              <w:rPr>
                <w:rFonts w:ascii="Arial" w:hAnsi="Arial" w:cs="Arial"/>
                <w:b/>
                <w:sz w:val="18"/>
                <w:szCs w:val="18"/>
              </w:rPr>
              <w:t>Children’s Division</w:t>
            </w:r>
          </w:p>
          <w:p w:rsidR="00EA5700" w:rsidRPr="007F07CF" w:rsidRDefault="00EA5700" w:rsidP="009F07FA">
            <w:pPr>
              <w:pStyle w:val="Header"/>
              <w:rPr>
                <w:rFonts w:ascii="Arial" w:hAnsi="Arial" w:cs="Arial"/>
                <w:sz w:val="18"/>
                <w:szCs w:val="18"/>
              </w:rPr>
            </w:pPr>
            <w:r w:rsidRPr="007F07CF">
              <w:rPr>
                <w:rFonts w:ascii="Arial" w:hAnsi="Arial" w:cs="Arial"/>
                <w:sz w:val="18"/>
                <w:szCs w:val="18"/>
              </w:rPr>
              <w:t>INTERSTATE COMPACT ON THE PLACEMENT OF CHILDREN (ICPC)</w:t>
            </w:r>
          </w:p>
          <w:p w:rsidR="00EA5700" w:rsidRDefault="00EA5700" w:rsidP="009F07FA">
            <w:pPr>
              <w:pStyle w:val="Header"/>
              <w:rPr>
                <w:sz w:val="18"/>
                <w:szCs w:val="18"/>
              </w:rPr>
            </w:pPr>
            <w:r w:rsidRPr="007F07CF">
              <w:rPr>
                <w:rFonts w:ascii="Arial" w:hAnsi="Arial" w:cs="Arial"/>
                <w:sz w:val="18"/>
                <w:szCs w:val="18"/>
              </w:rPr>
              <w:t>FINANCIAL/MEDICAL PLAN</w:t>
            </w:r>
          </w:p>
        </w:tc>
      </w:tr>
      <w:tr w:rsidR="00B06ECC" w:rsidRPr="00662887" w:rsidTr="00F129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06ECC" w:rsidRPr="00D95CAF" w:rsidRDefault="00B06ECC" w:rsidP="00F12944">
            <w:pPr>
              <w:rPr>
                <w:rFonts w:ascii="Arial" w:hAnsi="Arial" w:cs="Arial"/>
                <w:sz w:val="16"/>
                <w:szCs w:val="16"/>
              </w:rPr>
            </w:pPr>
            <w:r w:rsidRPr="00D95CAF">
              <w:rPr>
                <w:rFonts w:ascii="Arial" w:hAnsi="Arial" w:cs="Arial"/>
                <w:b/>
                <w:sz w:val="16"/>
                <w:szCs w:val="16"/>
              </w:rPr>
              <w:t>IDENTIFYING INFORMATION</w:t>
            </w:r>
            <w:r w:rsidR="001977B8">
              <w:rPr>
                <w:rFonts w:ascii="Arial" w:hAnsi="Arial" w:cs="Arial"/>
                <w:b/>
                <w:sz w:val="16"/>
                <w:szCs w:val="16"/>
              </w:rPr>
              <w:t>--</w:t>
            </w:r>
            <w:r w:rsidRPr="00D95CAF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Pr="00D95CAF">
              <w:rPr>
                <w:rFonts w:ascii="Arial" w:hAnsi="Arial" w:cs="Arial"/>
                <w:b/>
                <w:i/>
                <w:sz w:val="16"/>
                <w:szCs w:val="16"/>
              </w:rPr>
              <w:t>MUST BE COMPLETED)</w:t>
            </w:r>
          </w:p>
        </w:tc>
      </w:tr>
      <w:tr w:rsidR="00A15EF4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3353" w:type="dxa"/>
            <w:gridSpan w:val="3"/>
            <w:tcBorders>
              <w:bottom w:val="nil"/>
            </w:tcBorders>
            <w:vAlign w:val="center"/>
          </w:tcPr>
          <w:p w:rsidR="00A15EF4" w:rsidRPr="00662887" w:rsidRDefault="00A15EF4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Child’s Name:</w:t>
            </w:r>
          </w:p>
        </w:tc>
        <w:tc>
          <w:tcPr>
            <w:tcW w:w="1620" w:type="dxa"/>
            <w:tcBorders>
              <w:bottom w:val="nil"/>
            </w:tcBorders>
            <w:vAlign w:val="center"/>
          </w:tcPr>
          <w:p w:rsidR="00A15EF4" w:rsidRPr="00662887" w:rsidRDefault="00A15EF4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DOB:</w:t>
            </w:r>
          </w:p>
        </w:tc>
        <w:tc>
          <w:tcPr>
            <w:tcW w:w="1890" w:type="dxa"/>
            <w:gridSpan w:val="2"/>
            <w:tcBorders>
              <w:bottom w:val="nil"/>
            </w:tcBorders>
            <w:vAlign w:val="center"/>
          </w:tcPr>
          <w:p w:rsidR="00A15EF4" w:rsidRPr="00662887" w:rsidRDefault="00A15EF4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SSN:</w:t>
            </w:r>
          </w:p>
        </w:tc>
        <w:tc>
          <w:tcPr>
            <w:tcW w:w="4045" w:type="dxa"/>
            <w:gridSpan w:val="2"/>
            <w:tcBorders>
              <w:bottom w:val="nil"/>
            </w:tcBorders>
            <w:vAlign w:val="center"/>
          </w:tcPr>
          <w:p w:rsidR="00A15EF4" w:rsidRPr="00662887" w:rsidRDefault="00A15EF4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DCN:</w:t>
            </w:r>
          </w:p>
        </w:tc>
      </w:tr>
      <w:tr w:rsidR="00EA5700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353" w:type="dxa"/>
            <w:gridSpan w:val="3"/>
            <w:tcBorders>
              <w:top w:val="nil"/>
            </w:tcBorders>
            <w:vAlign w:val="center"/>
          </w:tcPr>
          <w:p w:rsidR="00EA5700" w:rsidRPr="00662887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tcBorders>
              <w:top w:val="nil"/>
            </w:tcBorders>
            <w:vAlign w:val="center"/>
          </w:tcPr>
          <w:p w:rsidR="00EA5700" w:rsidRPr="00662887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90" w:type="dxa"/>
            <w:gridSpan w:val="2"/>
            <w:tcBorders>
              <w:top w:val="nil"/>
            </w:tcBorders>
            <w:vAlign w:val="center"/>
          </w:tcPr>
          <w:p w:rsidR="00EA5700" w:rsidRPr="00662887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045" w:type="dxa"/>
            <w:gridSpan w:val="2"/>
            <w:tcBorders>
              <w:top w:val="nil"/>
            </w:tcBorders>
            <w:vAlign w:val="center"/>
          </w:tcPr>
          <w:p w:rsidR="00EA5700" w:rsidRPr="00662887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EA5700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3353" w:type="dxa"/>
            <w:gridSpan w:val="3"/>
            <w:tcBorders>
              <w:bottom w:val="nil"/>
            </w:tcBorders>
            <w:vAlign w:val="center"/>
          </w:tcPr>
          <w:p w:rsidR="00EA5700" w:rsidRPr="00662887" w:rsidRDefault="00EA5700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Name of Proposed Resource:</w:t>
            </w:r>
          </w:p>
        </w:tc>
        <w:tc>
          <w:tcPr>
            <w:tcW w:w="7555" w:type="dxa"/>
            <w:gridSpan w:val="5"/>
            <w:tcBorders>
              <w:bottom w:val="nil"/>
            </w:tcBorders>
            <w:vAlign w:val="center"/>
          </w:tcPr>
          <w:p w:rsidR="00EA5700" w:rsidRPr="00662887" w:rsidRDefault="00EA5700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Address:</w:t>
            </w:r>
          </w:p>
        </w:tc>
      </w:tr>
      <w:tr w:rsidR="00334AD2" w:rsidRPr="00662887" w:rsidTr="00104A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35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334AD2" w:rsidRPr="00662887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bookmarkStart w:id="0" w:name="_GoBack"/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bookmarkEnd w:id="0"/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555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334AD2" w:rsidRPr="00662887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934B6E" w:rsidRPr="00662887" w:rsidTr="00F129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998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934B6E" w:rsidRPr="00AF7D0E" w:rsidRDefault="00934B6E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AF7D0E">
              <w:rPr>
                <w:rFonts w:ascii="Arial" w:hAnsi="Arial" w:cs="Arial"/>
                <w:sz w:val="18"/>
                <w:szCs w:val="18"/>
              </w:rPr>
              <w:t xml:space="preserve">Relationship to Child: </w:t>
            </w:r>
          </w:p>
        </w:tc>
        <w:tc>
          <w:tcPr>
            <w:tcW w:w="8910" w:type="dxa"/>
            <w:gridSpan w:val="6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934B6E" w:rsidRPr="00FC3DCE" w:rsidRDefault="00F12944" w:rsidP="00E21EA4">
            <w:pPr>
              <w:rPr>
                <w:rFonts w:ascii="Arial" w:hAnsi="Arial" w:cs="Arial"/>
                <w:sz w:val="16"/>
                <w:szCs w:val="16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104A5B" w:rsidRPr="00104A5B" w:rsidTr="00104A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9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04A5B" w:rsidRPr="00104A5B" w:rsidRDefault="00104A5B" w:rsidP="00E21EA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PART 1--FINANCIAL PLAN FOR THE CHILD’S CARE</w:t>
            </w:r>
          </w:p>
        </w:tc>
      </w:tr>
      <w:tr w:rsidR="00EA5700" w:rsidRPr="00662887" w:rsidTr="00D95C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90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A5700" w:rsidRPr="007F07CF" w:rsidRDefault="00104A5B" w:rsidP="00E21EA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EA5700" w:rsidRPr="007F07CF">
              <w:rPr>
                <w:rFonts w:ascii="Arial" w:hAnsi="Arial" w:cs="Arial"/>
                <w:b/>
                <w:sz w:val="18"/>
                <w:szCs w:val="18"/>
              </w:rPr>
              <w:t>SECTION I</w:t>
            </w:r>
          </w:p>
        </w:tc>
      </w:tr>
      <w:tr w:rsidR="00A61209" w:rsidRPr="00662887" w:rsidTr="00D95C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bottom w:val="nil"/>
            </w:tcBorders>
            <w:vAlign w:val="center"/>
          </w:tcPr>
          <w:p w:rsidR="00A61209" w:rsidRPr="00662887" w:rsidRDefault="00A61209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1.</w:t>
            </w:r>
            <w:r w:rsidR="002361B4">
              <w:rPr>
                <w:rFonts w:ascii="Arial" w:hAnsi="Arial" w:cs="Arial"/>
                <w:sz w:val="18"/>
                <w:szCs w:val="18"/>
              </w:rPr>
              <w:t xml:space="preserve">  Th</w:t>
            </w:r>
            <w:r w:rsidRPr="00662887">
              <w:rPr>
                <w:rFonts w:ascii="Arial" w:hAnsi="Arial" w:cs="Arial"/>
                <w:sz w:val="18"/>
                <w:szCs w:val="18"/>
              </w:rPr>
              <w:t>e child listed above is in alternative care</w:t>
            </w:r>
            <w:r w:rsidR="002361B4">
              <w:rPr>
                <w:rFonts w:ascii="Arial" w:hAnsi="Arial" w:cs="Arial"/>
                <w:sz w:val="18"/>
                <w:szCs w:val="18"/>
              </w:rPr>
              <w:t>.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 w:rsidR="00A61598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Yes      </w:t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5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>No</w:t>
            </w:r>
          </w:p>
        </w:tc>
      </w:tr>
      <w:tr w:rsidR="00A61209" w:rsidRPr="00662887" w:rsidTr="00D95C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bottom w:val="nil"/>
            </w:tcBorders>
            <w:vAlign w:val="center"/>
          </w:tcPr>
          <w:p w:rsidR="00A61209" w:rsidRPr="00B54C90" w:rsidRDefault="00662887" w:rsidP="00B54C9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>2.</w:t>
            </w:r>
            <w:r w:rsidR="002361B4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t>Child is Title IV</w:t>
            </w:r>
            <w:r w:rsidR="001977B8">
              <w:rPr>
                <w:rFonts w:ascii="Arial" w:hAnsi="Arial" w:cs="Arial"/>
                <w:sz w:val="18"/>
                <w:szCs w:val="18"/>
              </w:rPr>
              <w:t>-</w:t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t xml:space="preserve">E eligible:                               </w:t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="00A61209"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="00A615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t xml:space="preserve"> Yes   </w:t>
            </w:r>
            <w:r w:rsidR="002933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 w:rsidR="00A61209"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="00A61209"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5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209" w:rsidRPr="00662887">
              <w:rPr>
                <w:rFonts w:ascii="Arial" w:hAnsi="Arial" w:cs="Arial"/>
                <w:sz w:val="18"/>
                <w:szCs w:val="18"/>
              </w:rPr>
              <w:t>N</w:t>
            </w:r>
            <w:r w:rsidR="00E21EA4">
              <w:rPr>
                <w:rFonts w:ascii="Arial" w:hAnsi="Arial" w:cs="Arial"/>
                <w:sz w:val="18"/>
                <w:szCs w:val="18"/>
              </w:rPr>
              <w:t>o</w:t>
            </w:r>
            <w:r w:rsidR="00934B6E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54C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4C90">
              <w:rPr>
                <w:rFonts w:ascii="Arial" w:hAnsi="Arial" w:cs="Arial"/>
                <w:i/>
                <w:sz w:val="18"/>
                <w:szCs w:val="18"/>
              </w:rPr>
              <w:t xml:space="preserve">Please attach copy of FACES Title IVE/FFP Information screen </w:t>
            </w:r>
          </w:p>
        </w:tc>
      </w:tr>
      <w:tr w:rsidR="00F95FCC" w:rsidRPr="00662887" w:rsidTr="00D95C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9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95FCC" w:rsidRPr="007F07CF" w:rsidRDefault="00104A5B" w:rsidP="00E21E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F95FCC" w:rsidRPr="007F07CF">
              <w:rPr>
                <w:rFonts w:ascii="Arial" w:hAnsi="Arial" w:cs="Arial"/>
                <w:b/>
                <w:sz w:val="18"/>
                <w:szCs w:val="18"/>
              </w:rPr>
              <w:t>SECTION II</w:t>
            </w:r>
          </w:p>
        </w:tc>
      </w:tr>
      <w:tr w:rsidR="00F95FCC" w:rsidRPr="00662887" w:rsidTr="00104A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908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95FCC" w:rsidRPr="00104A5B" w:rsidRDefault="00104A5B" w:rsidP="00104A5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              Mark Only one(1) box:</w:t>
            </w:r>
          </w:p>
        </w:tc>
      </w:tr>
      <w:tr w:rsidR="00F95FCC" w:rsidRPr="00662887" w:rsidTr="00104A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4"/>
        </w:trPr>
        <w:tc>
          <w:tcPr>
            <w:tcW w:w="10908" w:type="dxa"/>
            <w:gridSpan w:val="8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9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29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Children’s Division will provide foster care payments once the placement resource is </w:t>
            </w:r>
            <w:proofErr w:type="gramStart"/>
            <w:r w:rsidRPr="00662887">
              <w:rPr>
                <w:rFonts w:ascii="Arial" w:hAnsi="Arial" w:cs="Arial"/>
                <w:sz w:val="18"/>
                <w:szCs w:val="18"/>
              </w:rPr>
              <w:t>licensed/certified</w:t>
            </w:r>
            <w:proofErr w:type="gramEnd"/>
            <w:r w:rsidRPr="00662887">
              <w:rPr>
                <w:rFonts w:ascii="Arial" w:hAnsi="Arial" w:cs="Arial"/>
                <w:sz w:val="18"/>
                <w:szCs w:val="18"/>
              </w:rPr>
              <w:t xml:space="preserve"> as a foster</w:t>
            </w:r>
            <w:r>
              <w:rPr>
                <w:rFonts w:ascii="Arial" w:hAnsi="Arial" w:cs="Arial"/>
                <w:sz w:val="18"/>
                <w:szCs w:val="18"/>
              </w:rPr>
              <w:t xml:space="preserve"> p</w:t>
            </w:r>
            <w:r w:rsidRPr="00662887">
              <w:rPr>
                <w:rFonts w:ascii="Arial" w:hAnsi="Arial" w:cs="Arial"/>
                <w:sz w:val="18"/>
                <w:szCs w:val="18"/>
              </w:rPr>
              <w:t>arent in the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>receiving state</w:t>
            </w:r>
            <w:r w:rsidR="00A61598">
              <w:rPr>
                <w:rFonts w:ascii="Arial" w:hAnsi="Arial" w:cs="Arial"/>
                <w:sz w:val="18"/>
                <w:szCs w:val="18"/>
              </w:rPr>
              <w:t xml:space="preserve">.  </w:t>
            </w:r>
            <w:r w:rsidRPr="00662887">
              <w:rPr>
                <w:rFonts w:ascii="Arial" w:hAnsi="Arial" w:cs="Arial"/>
                <w:i/>
                <w:sz w:val="18"/>
                <w:szCs w:val="18"/>
              </w:rPr>
              <w:t>(Receiving state MUST provide proof of licensure before payment will begin</w:t>
            </w:r>
            <w:r w:rsidR="00A61598">
              <w:rPr>
                <w:rFonts w:ascii="Arial" w:hAnsi="Arial" w:cs="Arial"/>
                <w:i/>
                <w:sz w:val="18"/>
                <w:szCs w:val="18"/>
              </w:rPr>
              <w:t>.)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934B6E" w:rsidRDefault="00F95FCC" w:rsidP="00F12944">
            <w:pPr>
              <w:spacing w:before="40" w:after="40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0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29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This is a relative resource </w:t>
            </w:r>
            <w:r w:rsidR="00A61598" w:rsidRPr="00662887">
              <w:rPr>
                <w:rFonts w:ascii="Arial" w:hAnsi="Arial" w:cs="Arial"/>
                <w:sz w:val="18"/>
                <w:szCs w:val="18"/>
              </w:rPr>
              <w:t>that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is expected to apply for TANF and Medicaid in the receiving state</w:t>
            </w:r>
            <w:r w:rsidR="00A61598">
              <w:rPr>
                <w:rFonts w:ascii="Arial" w:hAnsi="Arial" w:cs="Arial"/>
                <w:sz w:val="18"/>
                <w:szCs w:val="18"/>
              </w:rPr>
              <w:t>.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4B6E">
              <w:rPr>
                <w:rFonts w:ascii="Arial" w:hAnsi="Arial" w:cs="Arial"/>
                <w:sz w:val="18"/>
                <w:szCs w:val="18"/>
              </w:rPr>
              <w:t xml:space="preserve">MO CD will provide reimbursement if receiving state denies child for TANF related Medicaid. A written statement stating why child is not eligible </w:t>
            </w:r>
            <w:r w:rsidR="00934B6E"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  <w:t>must</w:t>
            </w:r>
            <w:r w:rsidR="00934B6E">
              <w:rPr>
                <w:rFonts w:ascii="Arial" w:hAnsi="Arial" w:cs="Arial"/>
                <w:sz w:val="18"/>
                <w:szCs w:val="18"/>
              </w:rPr>
              <w:t xml:space="preserve"> be provided by the receiving state to MO CD before MO CD will provide reimbursement.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B54C90" w:rsidRDefault="00F95FCC" w:rsidP="00F12944">
            <w:pPr>
              <w:spacing w:before="40" w:after="40"/>
              <w:ind w:left="360" w:hanging="360"/>
              <w:rPr>
                <w:rFonts w:ascii="Arial" w:hAnsi="Arial" w:cs="Arial"/>
                <w:i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1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29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This is a relative resource </w:t>
            </w:r>
            <w:r w:rsidR="00B54C90">
              <w:rPr>
                <w:rFonts w:ascii="Arial" w:hAnsi="Arial" w:cs="Arial"/>
                <w:sz w:val="18"/>
                <w:szCs w:val="18"/>
              </w:rPr>
              <w:t>has agreed in writing to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provide for this child without additional assistance</w:t>
            </w:r>
            <w:r w:rsidR="00A61598">
              <w:rPr>
                <w:rFonts w:ascii="Arial" w:hAnsi="Arial" w:cs="Arial"/>
                <w:sz w:val="18"/>
                <w:szCs w:val="18"/>
              </w:rPr>
              <w:t>.</w:t>
            </w:r>
            <w:r w:rsidR="00B54C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4C90">
              <w:rPr>
                <w:rFonts w:ascii="Arial" w:hAnsi="Arial" w:cs="Arial"/>
                <w:i/>
                <w:sz w:val="18"/>
                <w:szCs w:val="18"/>
              </w:rPr>
              <w:t>(Attach written statement from resource)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29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>This is a placement with a parent.  The parent is expected to provide/support this child financially and medically</w:t>
            </w:r>
            <w:r w:rsidR="00A6159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662887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="00A61598">
              <w:rPr>
                <w:rFonts w:ascii="Arial" w:hAnsi="Arial" w:cs="Arial"/>
                <w:i/>
                <w:sz w:val="18"/>
                <w:szCs w:val="18"/>
              </w:rPr>
              <w:t>T</w:t>
            </w:r>
            <w:r w:rsidRPr="00662887">
              <w:rPr>
                <w:rFonts w:ascii="Arial" w:hAnsi="Arial" w:cs="Arial"/>
                <w:i/>
                <w:sz w:val="18"/>
                <w:szCs w:val="18"/>
              </w:rPr>
              <w:t>his can include applying for TANF and Medicaid benefits in the receiving state</w:t>
            </w:r>
            <w:r w:rsidR="00A61598">
              <w:rPr>
                <w:rFonts w:ascii="Arial" w:hAnsi="Arial" w:cs="Arial"/>
                <w:i/>
                <w:sz w:val="18"/>
                <w:szCs w:val="18"/>
              </w:rPr>
              <w:t>.</w:t>
            </w:r>
            <w:r w:rsidRPr="00662887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  <w:tr w:rsidR="00F95FCC" w:rsidRPr="00662887" w:rsidTr="000E0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294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This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Child is SSI eligible and the resource provider </w:t>
            </w:r>
            <w:r w:rsidR="00293344">
              <w:rPr>
                <w:rFonts w:ascii="Arial" w:hAnsi="Arial" w:cs="Arial"/>
                <w:sz w:val="18"/>
                <w:szCs w:val="18"/>
              </w:rPr>
              <w:t xml:space="preserve">may </w:t>
            </w:r>
            <w:r w:rsidRPr="00662887">
              <w:rPr>
                <w:rFonts w:ascii="Arial" w:hAnsi="Arial" w:cs="Arial"/>
                <w:sz w:val="18"/>
                <w:szCs w:val="18"/>
              </w:rPr>
              <w:t>be made payee of benefits</w:t>
            </w:r>
            <w:r w:rsidR="00A61598">
              <w:rPr>
                <w:rFonts w:ascii="Arial" w:hAnsi="Arial" w:cs="Arial"/>
                <w:sz w:val="18"/>
                <w:szCs w:val="18"/>
              </w:rPr>
              <w:t>.</w:t>
            </w:r>
            <w:r w:rsidR="00293344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D45FC6">
              <w:rPr>
                <w:rFonts w:ascii="Arial" w:hAnsi="Arial" w:cs="Arial"/>
                <w:sz w:val="18"/>
                <w:szCs w:val="18"/>
              </w:rPr>
              <w:t>$</w:t>
            </w:r>
            <w:r w:rsidR="00BF4EC3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BF4EC3"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BF4EC3" w:rsidRPr="00FC3DCE">
              <w:rPr>
                <w:rFonts w:ascii="Arial" w:hAnsi="Arial" w:cs="Arial"/>
                <w:sz w:val="16"/>
                <w:szCs w:val="16"/>
              </w:rPr>
            </w:r>
            <w:r w:rsidR="00BF4EC3"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BF4EC3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293344">
              <w:rPr>
                <w:rFonts w:ascii="Arial" w:hAnsi="Arial" w:cs="Arial"/>
                <w:sz w:val="18"/>
                <w:szCs w:val="18"/>
              </w:rPr>
              <w:t xml:space="preserve">   Amount of SSI </w:t>
            </w:r>
          </w:p>
        </w:tc>
      </w:tr>
      <w:tr w:rsidR="00934B6E" w:rsidRPr="00934B6E" w:rsidTr="000E0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34B6E" w:rsidRPr="00934B6E" w:rsidRDefault="00934B6E" w:rsidP="00E21EA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ADOPTIVE PLACEMENT ONLY:</w:t>
            </w:r>
          </w:p>
        </w:tc>
      </w:tr>
      <w:tr w:rsidR="00F95FCC" w:rsidRPr="00662887" w:rsidTr="000E0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single" w:sz="2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F95FCC" w:rsidRPr="00104A5B" w:rsidRDefault="00F95FCC" w:rsidP="00E21EA4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4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>This is an adoptive placement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="00104A5B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0E0B72">
              <w:rPr>
                <w:rFonts w:ascii="Arial" w:hAnsi="Arial" w:cs="Arial"/>
                <w:b/>
                <w:sz w:val="20"/>
                <w:szCs w:val="20"/>
              </w:rPr>
              <w:t xml:space="preserve">If this box is checked then </w:t>
            </w:r>
            <w:r w:rsidR="00104A5B">
              <w:rPr>
                <w:rFonts w:ascii="Arial" w:hAnsi="Arial" w:cs="Arial"/>
                <w:b/>
                <w:i/>
                <w:sz w:val="22"/>
                <w:szCs w:val="22"/>
              </w:rPr>
              <w:t>Mark Only one(1) box</w:t>
            </w:r>
            <w:r w:rsidR="000E0B7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below</w:t>
            </w:r>
            <w:r w:rsidR="00104A5B">
              <w:rPr>
                <w:rFonts w:ascii="Arial" w:hAnsi="Arial" w:cs="Arial"/>
                <w:b/>
                <w:i/>
                <w:sz w:val="22"/>
                <w:szCs w:val="22"/>
              </w:rPr>
              <w:t>:</w:t>
            </w:r>
          </w:p>
        </w:tc>
      </w:tr>
      <w:tr w:rsidR="00F95FCC" w:rsidRPr="00662887" w:rsidTr="000E0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F95FCC" w:rsidRPr="00662887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5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598">
              <w:rPr>
                <w:rFonts w:ascii="Arial" w:hAnsi="Arial" w:cs="Arial"/>
                <w:sz w:val="18"/>
                <w:szCs w:val="18"/>
              </w:rPr>
              <w:t xml:space="preserve"> T</w:t>
            </w:r>
            <w:r w:rsidRPr="00662887">
              <w:rPr>
                <w:rFonts w:ascii="Arial" w:hAnsi="Arial" w:cs="Arial"/>
                <w:sz w:val="18"/>
                <w:szCs w:val="18"/>
              </w:rPr>
              <w:t>he resource is expected to support the child</w:t>
            </w:r>
            <w:r w:rsidR="00A6159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95FCC" w:rsidRPr="00662887" w:rsidTr="000E0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F95FCC" w:rsidRPr="00662887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6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598">
              <w:rPr>
                <w:rFonts w:ascii="Arial" w:hAnsi="Arial" w:cs="Arial"/>
                <w:sz w:val="18"/>
                <w:szCs w:val="18"/>
              </w:rPr>
              <w:t xml:space="preserve"> T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he resource is expected to apply for assistance in the receiving state through TANF and Medicaid to provide for </w:t>
            </w:r>
            <w:r w:rsidR="002A4F7A">
              <w:rPr>
                <w:rFonts w:ascii="Arial" w:hAnsi="Arial" w:cs="Arial"/>
                <w:sz w:val="18"/>
                <w:szCs w:val="18"/>
              </w:rPr>
              <w:t xml:space="preserve">the </w:t>
            </w:r>
            <w:r w:rsidRPr="00662887">
              <w:rPr>
                <w:rFonts w:ascii="Arial" w:hAnsi="Arial" w:cs="Arial"/>
                <w:sz w:val="18"/>
                <w:szCs w:val="18"/>
              </w:rPr>
              <w:t>child</w:t>
            </w:r>
            <w:r w:rsidR="00A6159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95FCC" w:rsidRPr="00662887" w:rsidTr="000E0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4"/>
        </w:trPr>
        <w:tc>
          <w:tcPr>
            <w:tcW w:w="10908" w:type="dxa"/>
            <w:gridSpan w:val="8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95FCC" w:rsidRPr="00662887" w:rsidRDefault="00F95FCC" w:rsidP="00A61598">
            <w:pPr>
              <w:ind w:left="900" w:hanging="360"/>
              <w:rPr>
                <w:rFonts w:ascii="Arial" w:hAnsi="Arial" w:cs="Arial"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7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15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Adoption subsidy is planned and the amount will be determined prior to the date of placement. </w:t>
            </w:r>
            <w:r w:rsidR="00A615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B4052">
              <w:rPr>
                <w:rFonts w:ascii="Arial" w:hAnsi="Arial" w:cs="Arial"/>
                <w:i/>
                <w:sz w:val="18"/>
                <w:szCs w:val="18"/>
              </w:rPr>
              <w:t>The appropriate ICAMA</w:t>
            </w:r>
            <w:r w:rsidR="00A61598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BB4052">
              <w:rPr>
                <w:rFonts w:ascii="Arial" w:hAnsi="Arial" w:cs="Arial"/>
                <w:i/>
                <w:sz w:val="18"/>
                <w:szCs w:val="18"/>
              </w:rPr>
              <w:t>forms will be completed and submitted prior to finalization</w:t>
            </w:r>
            <w:r w:rsidR="002A4F7A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</w:tc>
      </w:tr>
      <w:tr w:rsidR="00104A5B" w:rsidRPr="00104A5B" w:rsidTr="000E0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908" w:type="dxa"/>
            <w:gridSpan w:val="8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A5B" w:rsidRPr="00104A5B" w:rsidRDefault="00104A5B" w:rsidP="00E21EA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PART II—MEDICAL PLAN FOR THE CHILD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4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ind w:left="360" w:hanging="360"/>
              <w:rPr>
                <w:rFonts w:ascii="Arial" w:hAnsi="Arial" w:cs="Arial"/>
                <w:i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8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This c</w:t>
            </w:r>
            <w:r w:rsidRPr="00662887">
              <w:rPr>
                <w:rFonts w:ascii="Arial" w:hAnsi="Arial" w:cs="Arial"/>
                <w:sz w:val="18"/>
                <w:szCs w:val="18"/>
              </w:rPr>
              <w:t>hild is Title IV</w:t>
            </w:r>
            <w:r w:rsidR="002A4F7A">
              <w:rPr>
                <w:rFonts w:ascii="Arial" w:hAnsi="Arial" w:cs="Arial"/>
                <w:sz w:val="18"/>
                <w:szCs w:val="18"/>
              </w:rPr>
              <w:t>-</w:t>
            </w:r>
            <w:r w:rsidRPr="00662887">
              <w:rPr>
                <w:rFonts w:ascii="Arial" w:hAnsi="Arial" w:cs="Arial"/>
                <w:sz w:val="18"/>
                <w:szCs w:val="18"/>
              </w:rPr>
              <w:t>E eligible and is eligible to receive Medicaid through the receiving state.  The receiving state will</w:t>
            </w:r>
            <w:r>
              <w:rPr>
                <w:rFonts w:ascii="Arial" w:hAnsi="Arial" w:cs="Arial"/>
                <w:sz w:val="18"/>
                <w:szCs w:val="18"/>
              </w:rPr>
              <w:t xml:space="preserve"> a</w:t>
            </w:r>
            <w:r w:rsidRPr="00662887">
              <w:rPr>
                <w:rFonts w:ascii="Arial" w:hAnsi="Arial" w:cs="Arial"/>
                <w:sz w:val="18"/>
                <w:szCs w:val="18"/>
              </w:rPr>
              <w:t>rrange for Medicaid coverage based on the Title IV</w:t>
            </w:r>
            <w:r w:rsidR="002A4F7A">
              <w:rPr>
                <w:rFonts w:ascii="Arial" w:hAnsi="Arial" w:cs="Arial"/>
                <w:sz w:val="18"/>
                <w:szCs w:val="18"/>
              </w:rPr>
              <w:t>-</w:t>
            </w:r>
            <w:r w:rsidRPr="00662887">
              <w:rPr>
                <w:rFonts w:ascii="Arial" w:hAnsi="Arial" w:cs="Arial"/>
                <w:sz w:val="18"/>
                <w:szCs w:val="18"/>
              </w:rPr>
              <w:t>E eligibility.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rPr>
                <w:rFonts w:ascii="Arial" w:hAnsi="Arial" w:cs="Arial"/>
                <w:i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9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This c</w:t>
            </w:r>
            <w:r w:rsidRPr="00662887">
              <w:rPr>
                <w:rFonts w:ascii="Arial" w:hAnsi="Arial" w:cs="Arial"/>
                <w:sz w:val="18"/>
                <w:szCs w:val="18"/>
              </w:rPr>
              <w:t>hild is Medicaid eligible as a recipient of SSI</w:t>
            </w:r>
            <w:r w:rsidR="002A4F7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95FCC" w:rsidRPr="00662887" w:rsidTr="00D95C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ind w:left="360" w:hanging="360"/>
              <w:rPr>
                <w:rFonts w:ascii="Arial" w:hAnsi="Arial" w:cs="Arial"/>
                <w:i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0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="009F07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Th</w:t>
            </w:r>
            <w:r>
              <w:rPr>
                <w:rFonts w:ascii="Arial" w:hAnsi="Arial" w:cs="Arial"/>
                <w:sz w:val="18"/>
                <w:szCs w:val="18"/>
              </w:rPr>
              <w:t>is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child is NOT Title IV</w:t>
            </w:r>
            <w:r w:rsidR="002A4F7A">
              <w:rPr>
                <w:rFonts w:ascii="Arial" w:hAnsi="Arial" w:cs="Arial"/>
                <w:sz w:val="18"/>
                <w:szCs w:val="18"/>
              </w:rPr>
              <w:t>-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E eligible. </w:t>
            </w:r>
            <w:r w:rsidR="001977B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F7D0E">
              <w:rPr>
                <w:rFonts w:ascii="Arial" w:hAnsi="Arial" w:cs="Arial"/>
                <w:sz w:val="18"/>
                <w:szCs w:val="18"/>
              </w:rPr>
              <w:t xml:space="preserve">Resource is expected to apply for TANF Medicaid in the receiving state.  MO CD will provide reimbursement if receiving state denies child for TANF related Medicaid. A written statement stating why child is not eligible </w:t>
            </w:r>
            <w:r w:rsidR="00AF7D0E"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  <w:t>must</w:t>
            </w:r>
            <w:r w:rsidR="00AF7D0E">
              <w:rPr>
                <w:rFonts w:ascii="Arial" w:hAnsi="Arial" w:cs="Arial"/>
                <w:sz w:val="18"/>
                <w:szCs w:val="18"/>
              </w:rPr>
              <w:t xml:space="preserve"> be provided by the receiving state to MO CD before MO CD will provide reimbursement.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rPr>
                <w:rFonts w:ascii="Arial" w:hAnsi="Arial" w:cs="Arial"/>
                <w:i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2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="0055439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Th</w:t>
            </w:r>
            <w:r>
              <w:rPr>
                <w:rFonts w:ascii="Arial" w:hAnsi="Arial" w:cs="Arial"/>
                <w:sz w:val="18"/>
                <w:szCs w:val="18"/>
              </w:rPr>
              <w:t xml:space="preserve">is </w:t>
            </w:r>
            <w:r w:rsidRPr="00662887">
              <w:rPr>
                <w:rFonts w:ascii="Arial" w:hAnsi="Arial" w:cs="Arial"/>
                <w:sz w:val="18"/>
                <w:szCs w:val="18"/>
              </w:rPr>
              <w:t>placement resource has agreed in writing to provide for and meet the medical needs of the child</w:t>
            </w:r>
            <w:r w:rsidR="002A4F7A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="002A4F7A">
              <w:rPr>
                <w:rFonts w:ascii="Arial" w:hAnsi="Arial" w:cs="Arial"/>
                <w:i/>
                <w:sz w:val="18"/>
                <w:szCs w:val="18"/>
              </w:rPr>
              <w:t>A</w:t>
            </w:r>
            <w:r w:rsidRPr="00662887">
              <w:rPr>
                <w:rFonts w:ascii="Arial" w:hAnsi="Arial" w:cs="Arial"/>
                <w:i/>
                <w:sz w:val="18"/>
                <w:szCs w:val="18"/>
              </w:rPr>
              <w:t>ttach copy</w:t>
            </w:r>
            <w:r w:rsidR="002A4F7A">
              <w:rPr>
                <w:rFonts w:ascii="Arial" w:hAnsi="Arial" w:cs="Arial"/>
                <w:i/>
                <w:sz w:val="18"/>
                <w:szCs w:val="18"/>
              </w:rPr>
              <w:t>.</w:t>
            </w:r>
            <w:r w:rsidRPr="00662887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FCC" w:rsidRPr="00662887" w:rsidRDefault="00F95FCC" w:rsidP="00F12944">
            <w:pPr>
              <w:spacing w:before="40" w:after="40"/>
              <w:rPr>
                <w:rFonts w:ascii="Arial" w:hAnsi="Arial" w:cs="Arial"/>
                <w:i/>
                <w:sz w:val="18"/>
                <w:szCs w:val="18"/>
              </w:rPr>
            </w:pPr>
            <w:r w:rsidRPr="006628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3"/>
            <w:r w:rsidRPr="0066288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A7AAB">
              <w:rPr>
                <w:rFonts w:ascii="Arial" w:hAnsi="Arial" w:cs="Arial"/>
                <w:sz w:val="18"/>
                <w:szCs w:val="18"/>
              </w:rPr>
            </w:r>
            <w:r w:rsidR="00DA7AA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628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Pr="006628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5439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887">
              <w:rPr>
                <w:rFonts w:ascii="Arial" w:hAnsi="Arial" w:cs="Arial"/>
                <w:sz w:val="18"/>
                <w:szCs w:val="18"/>
              </w:rPr>
              <w:t>This placement is with a parent.  The parent is financially responsible for meeting the medical needs of the child.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52"/>
        </w:trPr>
        <w:tc>
          <w:tcPr>
            <w:tcW w:w="10908" w:type="dxa"/>
            <w:gridSpan w:val="8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F95FCC" w:rsidRPr="00D95CAF" w:rsidRDefault="00F95FCC" w:rsidP="00F12944">
            <w:pPr>
              <w:spacing w:before="40" w:after="40"/>
              <w:rPr>
                <w:rFonts w:ascii="Arial" w:hAnsi="Arial" w:cs="Arial"/>
                <w:i/>
                <w:sz w:val="18"/>
                <w:szCs w:val="18"/>
              </w:rPr>
            </w:pPr>
            <w:r w:rsidRPr="00D95CAF">
              <w:rPr>
                <w:rFonts w:ascii="Arial" w:hAnsi="Arial" w:cs="Arial"/>
                <w:i/>
                <w:sz w:val="20"/>
                <w:szCs w:val="20"/>
              </w:rPr>
              <w:t>The Missouri Children’s Division shall continue to have financial responsibility for support and maintenance of this child during the period of placement as set forth in Article V (a) of RSMo 210.620.  In the event that disruption occurs, the Missouri Children’s Division will arrange and pay for transportation back to the state of Missouri.  This financial</w:t>
            </w:r>
            <w:r w:rsidR="002361B4">
              <w:rPr>
                <w:rFonts w:ascii="Arial" w:hAnsi="Arial" w:cs="Arial"/>
                <w:i/>
                <w:sz w:val="20"/>
                <w:szCs w:val="20"/>
              </w:rPr>
              <w:t>/</w:t>
            </w:r>
            <w:r w:rsidRPr="00D95CAF">
              <w:rPr>
                <w:rFonts w:ascii="Arial" w:hAnsi="Arial" w:cs="Arial"/>
                <w:i/>
                <w:sz w:val="20"/>
                <w:szCs w:val="20"/>
              </w:rPr>
              <w:t>medical plan will remain in effect for the duration of the child’s placement in the receiving state or until termination of the placement</w:t>
            </w:r>
            <w:r w:rsidR="0095181C">
              <w:rPr>
                <w:rFonts w:ascii="Arial" w:hAnsi="Arial" w:cs="Arial"/>
                <w:i/>
                <w:sz w:val="20"/>
                <w:szCs w:val="20"/>
              </w:rPr>
              <w:t xml:space="preserve"> is </w:t>
            </w:r>
            <w:r w:rsidR="0095181C" w:rsidRPr="00D95CAF">
              <w:rPr>
                <w:rFonts w:ascii="Arial" w:hAnsi="Arial" w:cs="Arial"/>
                <w:i/>
                <w:sz w:val="20"/>
                <w:szCs w:val="20"/>
              </w:rPr>
              <w:t>approved</w:t>
            </w:r>
            <w:r w:rsidR="0095181C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="0095181C" w:rsidRPr="00D95CAF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95CAF">
              <w:rPr>
                <w:rFonts w:ascii="Arial" w:hAnsi="Arial" w:cs="Arial"/>
                <w:i/>
                <w:sz w:val="20"/>
                <w:szCs w:val="20"/>
              </w:rPr>
              <w:t>consistent with the provisions of the Interstate Compact on the Placement of Children.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5279" w:type="dxa"/>
            <w:gridSpan w:val="5"/>
            <w:tcBorders>
              <w:bottom w:val="nil"/>
            </w:tcBorders>
            <w:vAlign w:val="center"/>
          </w:tcPr>
          <w:p w:rsidR="00F95FCC" w:rsidRPr="00B06ECC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B06ECC">
              <w:rPr>
                <w:rFonts w:ascii="Arial" w:hAnsi="Arial" w:cs="Arial"/>
                <w:sz w:val="18"/>
                <w:szCs w:val="18"/>
              </w:rPr>
              <w:t>Worker</w:t>
            </w:r>
            <w:r w:rsidR="009F7704">
              <w:rPr>
                <w:rFonts w:ascii="Arial" w:hAnsi="Arial" w:cs="Arial"/>
                <w:sz w:val="18"/>
                <w:szCs w:val="18"/>
              </w:rPr>
              <w:t>’s</w:t>
            </w:r>
            <w:r w:rsidR="00F302A6">
              <w:rPr>
                <w:rFonts w:ascii="Arial" w:hAnsi="Arial" w:cs="Arial"/>
                <w:sz w:val="18"/>
                <w:szCs w:val="18"/>
              </w:rPr>
              <w:t xml:space="preserve"> Name</w:t>
            </w:r>
            <w:r w:rsidR="002361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5629" w:type="dxa"/>
            <w:gridSpan w:val="3"/>
            <w:tcBorders>
              <w:bottom w:val="nil"/>
            </w:tcBorders>
            <w:vAlign w:val="center"/>
          </w:tcPr>
          <w:p w:rsidR="00F95FCC" w:rsidRPr="00B06ECC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B06ECC">
              <w:rPr>
                <w:rFonts w:ascii="Arial" w:hAnsi="Arial" w:cs="Arial"/>
                <w:sz w:val="18"/>
                <w:szCs w:val="18"/>
              </w:rPr>
              <w:t>Title: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2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95FCC" w:rsidRPr="00B06ECC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629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FCC" w:rsidRPr="00B06ECC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5279" w:type="dxa"/>
            <w:gridSpan w:val="5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F95FCC" w:rsidRPr="00B06ECC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B06ECC">
              <w:rPr>
                <w:rFonts w:ascii="Arial" w:hAnsi="Arial" w:cs="Arial"/>
                <w:sz w:val="18"/>
                <w:szCs w:val="18"/>
              </w:rPr>
              <w:t>Phone Number</w:t>
            </w:r>
            <w:r w:rsidR="002361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5629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F95FCC" w:rsidRPr="00B06ECC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B06ECC">
              <w:rPr>
                <w:rFonts w:ascii="Arial" w:hAnsi="Arial" w:cs="Arial"/>
                <w:sz w:val="18"/>
                <w:szCs w:val="18"/>
              </w:rPr>
              <w:t>E</w:t>
            </w:r>
            <w:r w:rsidR="00F614EB">
              <w:rPr>
                <w:rFonts w:ascii="Arial" w:hAnsi="Arial" w:cs="Arial"/>
                <w:sz w:val="18"/>
                <w:szCs w:val="18"/>
              </w:rPr>
              <w:t>-</w:t>
            </w:r>
            <w:r w:rsidRPr="00B06ECC">
              <w:rPr>
                <w:rFonts w:ascii="Arial" w:hAnsi="Arial" w:cs="Arial"/>
                <w:sz w:val="18"/>
                <w:szCs w:val="18"/>
              </w:rPr>
              <w:t>mail Address</w:t>
            </w:r>
            <w:r w:rsidR="002361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279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95FCC" w:rsidRPr="00B06ECC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629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FCC" w:rsidRPr="00B06ECC" w:rsidRDefault="00BF4EC3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F95FCC" w:rsidRPr="00662887" w:rsidTr="00C27D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8"/>
        </w:trPr>
        <w:tc>
          <w:tcPr>
            <w:tcW w:w="8393" w:type="dxa"/>
            <w:gridSpan w:val="7"/>
            <w:tcBorders>
              <w:top w:val="single" w:sz="4" w:space="0" w:color="auto"/>
              <w:bottom w:val="nil"/>
            </w:tcBorders>
            <w:vAlign w:val="center"/>
          </w:tcPr>
          <w:p w:rsidR="00F95FCC" w:rsidRPr="00B06ECC" w:rsidRDefault="00F302A6" w:rsidP="00E21E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Worker</w:t>
            </w:r>
            <w:r w:rsidR="009F7704">
              <w:rPr>
                <w:rFonts w:ascii="Arial" w:hAnsi="Arial" w:cs="Arial"/>
                <w:sz w:val="18"/>
                <w:szCs w:val="18"/>
              </w:rPr>
              <w:t>’s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95FCC" w:rsidRPr="00B06ECC">
              <w:rPr>
                <w:rFonts w:ascii="Arial" w:hAnsi="Arial" w:cs="Arial"/>
                <w:sz w:val="18"/>
                <w:szCs w:val="18"/>
              </w:rPr>
              <w:t>Signature</w:t>
            </w:r>
            <w:r w:rsidR="002361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2515" w:type="dxa"/>
            <w:tcBorders>
              <w:top w:val="single" w:sz="4" w:space="0" w:color="auto"/>
              <w:bottom w:val="nil"/>
            </w:tcBorders>
            <w:vAlign w:val="center"/>
          </w:tcPr>
          <w:p w:rsidR="00F95FCC" w:rsidRPr="00B06ECC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  <w:r w:rsidRPr="00B06ECC">
              <w:rPr>
                <w:rFonts w:ascii="Arial" w:hAnsi="Arial" w:cs="Arial"/>
                <w:sz w:val="18"/>
                <w:szCs w:val="18"/>
              </w:rPr>
              <w:t>Date</w:t>
            </w:r>
            <w:r w:rsidR="002361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F95FCC" w:rsidRPr="00662887" w:rsidTr="001608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9"/>
        </w:trPr>
        <w:tc>
          <w:tcPr>
            <w:tcW w:w="8393" w:type="dxa"/>
            <w:gridSpan w:val="7"/>
            <w:tcBorders>
              <w:top w:val="nil"/>
            </w:tcBorders>
            <w:vAlign w:val="center"/>
          </w:tcPr>
          <w:p w:rsidR="00F95FCC" w:rsidRPr="00B06ECC" w:rsidRDefault="00F95FCC" w:rsidP="00E21E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15" w:type="dxa"/>
            <w:tcBorders>
              <w:top w:val="nil"/>
            </w:tcBorders>
            <w:vAlign w:val="center"/>
          </w:tcPr>
          <w:p w:rsidR="00F95FCC" w:rsidRPr="00B06ECC" w:rsidRDefault="00BF4EC3" w:rsidP="00BF4EC3">
            <w:pPr>
              <w:rPr>
                <w:rFonts w:ascii="Arial" w:hAnsi="Arial" w:cs="Arial"/>
                <w:sz w:val="18"/>
                <w:szCs w:val="18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C3DC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C3DCE">
              <w:rPr>
                <w:rFonts w:ascii="Arial" w:hAnsi="Arial" w:cs="Arial"/>
                <w:sz w:val="16"/>
                <w:szCs w:val="16"/>
              </w:rPr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B6CB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B56E4D" w:rsidRPr="005D27A6" w:rsidRDefault="005D27A6" w:rsidP="00104A5B">
      <w:pPr>
        <w:rPr>
          <w:rFonts w:ascii="Arial Black" w:hAnsi="Arial Black"/>
        </w:rPr>
      </w:pPr>
      <w:r>
        <w:rPr>
          <w:rFonts w:ascii="Arial Black" w:hAnsi="Arial Black"/>
        </w:rPr>
        <w:t>PLEASE SUBMIT IN TRIPLICATE</w:t>
      </w:r>
      <w:r w:rsidR="00AF7D0E">
        <w:rPr>
          <w:rFonts w:ascii="Arial Black" w:hAnsi="Arial Black"/>
        </w:rPr>
        <w:t xml:space="preserve"> (3 Copies)</w:t>
      </w:r>
    </w:p>
    <w:sectPr w:rsidR="00B56E4D" w:rsidRPr="005D27A6" w:rsidSect="00104A5B">
      <w:headerReference w:type="even" r:id="rId9"/>
      <w:footerReference w:type="default" r:id="rId10"/>
      <w:headerReference w:type="first" r:id="rId11"/>
      <w:pgSz w:w="12240" w:h="15840" w:code="1"/>
      <w:pgMar w:top="288" w:right="360" w:bottom="288" w:left="864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AAB" w:rsidRDefault="00DA7AAB">
      <w:r>
        <w:separator/>
      </w:r>
    </w:p>
  </w:endnote>
  <w:endnote w:type="continuationSeparator" w:id="0">
    <w:p w:rsidR="00DA7AAB" w:rsidRDefault="00DA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852"/>
      <w:gridCol w:w="3672"/>
      <w:gridCol w:w="3456"/>
    </w:tblGrid>
    <w:tr w:rsidR="00934B6E" w:rsidRPr="00A61209" w:rsidTr="00104A5B">
      <w:tc>
        <w:tcPr>
          <w:tcW w:w="3852" w:type="dxa"/>
          <w:vAlign w:val="center"/>
        </w:tcPr>
        <w:p w:rsidR="00934B6E" w:rsidRDefault="00934B6E" w:rsidP="00D95CAF">
          <w:pPr>
            <w:pStyle w:val="Header"/>
            <w:rPr>
              <w:sz w:val="18"/>
              <w:szCs w:val="18"/>
            </w:rPr>
          </w:pPr>
        </w:p>
      </w:tc>
      <w:tc>
        <w:tcPr>
          <w:tcW w:w="3672" w:type="dxa"/>
          <w:vAlign w:val="center"/>
        </w:tcPr>
        <w:p w:rsidR="00934B6E" w:rsidRDefault="00934B6E" w:rsidP="00D95CAF">
          <w:pPr>
            <w:pStyle w:val="Header"/>
            <w:rPr>
              <w:sz w:val="18"/>
              <w:szCs w:val="18"/>
            </w:rPr>
          </w:pPr>
        </w:p>
      </w:tc>
      <w:tc>
        <w:tcPr>
          <w:tcW w:w="3456" w:type="dxa"/>
          <w:vAlign w:val="center"/>
        </w:tcPr>
        <w:p w:rsidR="00934B6E" w:rsidRPr="00A61209" w:rsidRDefault="00934B6E" w:rsidP="00B9377F">
          <w:pPr>
            <w:pStyle w:val="Header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                                          CD-</w:t>
          </w:r>
          <w:r w:rsidRPr="00A61209">
            <w:rPr>
              <w:rFonts w:ascii="Arial" w:hAnsi="Arial" w:cs="Arial"/>
              <w:sz w:val="16"/>
              <w:szCs w:val="16"/>
            </w:rPr>
            <w:t>ICPC</w:t>
          </w:r>
          <w:r>
            <w:rPr>
              <w:rFonts w:ascii="Arial" w:hAnsi="Arial" w:cs="Arial"/>
              <w:sz w:val="16"/>
              <w:szCs w:val="16"/>
            </w:rPr>
            <w:t>-</w:t>
          </w:r>
          <w:r w:rsidRPr="00A61209">
            <w:rPr>
              <w:rFonts w:ascii="Arial" w:hAnsi="Arial" w:cs="Arial"/>
              <w:sz w:val="16"/>
              <w:szCs w:val="16"/>
            </w:rPr>
            <w:t>3</w:t>
          </w:r>
          <w:r w:rsidR="00AF7D0E">
            <w:rPr>
              <w:rFonts w:ascii="Arial" w:hAnsi="Arial" w:cs="Arial"/>
              <w:sz w:val="16"/>
              <w:szCs w:val="16"/>
            </w:rPr>
            <w:t xml:space="preserve"> (0</w:t>
          </w:r>
          <w:r w:rsidR="00B9377F">
            <w:rPr>
              <w:rFonts w:ascii="Arial" w:hAnsi="Arial" w:cs="Arial"/>
              <w:sz w:val="16"/>
              <w:szCs w:val="16"/>
            </w:rPr>
            <w:t>8</w:t>
          </w:r>
          <w:r w:rsidR="00AF7D0E">
            <w:rPr>
              <w:rFonts w:ascii="Arial" w:hAnsi="Arial" w:cs="Arial"/>
              <w:sz w:val="16"/>
              <w:szCs w:val="16"/>
            </w:rPr>
            <w:t>/15</w:t>
          </w:r>
          <w:r>
            <w:rPr>
              <w:rFonts w:ascii="Arial" w:hAnsi="Arial" w:cs="Arial"/>
              <w:sz w:val="16"/>
              <w:szCs w:val="16"/>
            </w:rPr>
            <w:t>)</w:t>
          </w:r>
        </w:p>
      </w:tc>
    </w:tr>
  </w:tbl>
  <w:p w:rsidR="00934B6E" w:rsidRDefault="00934B6E" w:rsidP="000D0A39">
    <w:pPr>
      <w:pStyle w:val="Footer"/>
      <w:tabs>
        <w:tab w:val="left" w:pos="3135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AAB" w:rsidRDefault="00DA7AAB">
      <w:r>
        <w:separator/>
      </w:r>
    </w:p>
  </w:footnote>
  <w:footnote w:type="continuationSeparator" w:id="0">
    <w:p w:rsidR="00DA7AAB" w:rsidRDefault="00DA7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B6E" w:rsidRDefault="00DA7AA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6in;height:172.8pt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B6E" w:rsidRDefault="00DA7AA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6in;height:172.8pt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C399B"/>
    <w:multiLevelType w:val="multilevel"/>
    <w:tmpl w:val="6A2A6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8010454"/>
    <w:multiLevelType w:val="hybridMultilevel"/>
    <w:tmpl w:val="6A2A63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XslXuGQ9xNoHJ1qk9uSj5gqaiE0=" w:salt="CuaJLTCz1aUTYvblqqcjTw==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A5B"/>
    <w:rsid w:val="000408BA"/>
    <w:rsid w:val="00065911"/>
    <w:rsid w:val="00091120"/>
    <w:rsid w:val="000B4149"/>
    <w:rsid w:val="000B50BD"/>
    <w:rsid w:val="000D0A39"/>
    <w:rsid w:val="000E0B72"/>
    <w:rsid w:val="00104A5B"/>
    <w:rsid w:val="00126521"/>
    <w:rsid w:val="00140C69"/>
    <w:rsid w:val="00144FE9"/>
    <w:rsid w:val="001476D6"/>
    <w:rsid w:val="00153D3C"/>
    <w:rsid w:val="001608F8"/>
    <w:rsid w:val="001977B8"/>
    <w:rsid w:val="001A5143"/>
    <w:rsid w:val="001D3D3D"/>
    <w:rsid w:val="001F594E"/>
    <w:rsid w:val="002361B4"/>
    <w:rsid w:val="0027129F"/>
    <w:rsid w:val="00283027"/>
    <w:rsid w:val="00293344"/>
    <w:rsid w:val="002A4AD6"/>
    <w:rsid w:val="002A4F7A"/>
    <w:rsid w:val="002B523F"/>
    <w:rsid w:val="002C479F"/>
    <w:rsid w:val="002E3F00"/>
    <w:rsid w:val="00302BDB"/>
    <w:rsid w:val="00306A63"/>
    <w:rsid w:val="00334AD2"/>
    <w:rsid w:val="003442A8"/>
    <w:rsid w:val="003C60EE"/>
    <w:rsid w:val="003E2FCD"/>
    <w:rsid w:val="003F2692"/>
    <w:rsid w:val="00464801"/>
    <w:rsid w:val="00465BA4"/>
    <w:rsid w:val="004764BF"/>
    <w:rsid w:val="004B56FD"/>
    <w:rsid w:val="004E039B"/>
    <w:rsid w:val="00554391"/>
    <w:rsid w:val="00566ECF"/>
    <w:rsid w:val="005706CD"/>
    <w:rsid w:val="0059741D"/>
    <w:rsid w:val="005C0B2D"/>
    <w:rsid w:val="005D27A6"/>
    <w:rsid w:val="005F0A0F"/>
    <w:rsid w:val="00603B84"/>
    <w:rsid w:val="00640ADF"/>
    <w:rsid w:val="00662887"/>
    <w:rsid w:val="00676C1F"/>
    <w:rsid w:val="006F23AE"/>
    <w:rsid w:val="0070496C"/>
    <w:rsid w:val="0071620E"/>
    <w:rsid w:val="00741B14"/>
    <w:rsid w:val="00790848"/>
    <w:rsid w:val="0079574D"/>
    <w:rsid w:val="007F07CF"/>
    <w:rsid w:val="0080159A"/>
    <w:rsid w:val="008106F8"/>
    <w:rsid w:val="00811CB9"/>
    <w:rsid w:val="0082028C"/>
    <w:rsid w:val="008325C1"/>
    <w:rsid w:val="008B387F"/>
    <w:rsid w:val="008B6C51"/>
    <w:rsid w:val="008C22C5"/>
    <w:rsid w:val="008D0A1F"/>
    <w:rsid w:val="008D4B36"/>
    <w:rsid w:val="008E62DB"/>
    <w:rsid w:val="008F7EAC"/>
    <w:rsid w:val="00934B6E"/>
    <w:rsid w:val="0094441D"/>
    <w:rsid w:val="0095181C"/>
    <w:rsid w:val="0097695F"/>
    <w:rsid w:val="009B53FC"/>
    <w:rsid w:val="009B6CB8"/>
    <w:rsid w:val="009F07FA"/>
    <w:rsid w:val="009F6C23"/>
    <w:rsid w:val="009F7704"/>
    <w:rsid w:val="00A15EF4"/>
    <w:rsid w:val="00A61209"/>
    <w:rsid w:val="00A61598"/>
    <w:rsid w:val="00AD64D5"/>
    <w:rsid w:val="00AE32CB"/>
    <w:rsid w:val="00AF7D0E"/>
    <w:rsid w:val="00B06ECC"/>
    <w:rsid w:val="00B36FDD"/>
    <w:rsid w:val="00B40ABC"/>
    <w:rsid w:val="00B54C90"/>
    <w:rsid w:val="00B56E4D"/>
    <w:rsid w:val="00B90C07"/>
    <w:rsid w:val="00B9377F"/>
    <w:rsid w:val="00B95EF2"/>
    <w:rsid w:val="00BB4052"/>
    <w:rsid w:val="00BF4EC3"/>
    <w:rsid w:val="00C055C6"/>
    <w:rsid w:val="00C0718D"/>
    <w:rsid w:val="00C1666A"/>
    <w:rsid w:val="00C27D11"/>
    <w:rsid w:val="00C30F90"/>
    <w:rsid w:val="00C35E0E"/>
    <w:rsid w:val="00C76606"/>
    <w:rsid w:val="00CA62DF"/>
    <w:rsid w:val="00CC2E2D"/>
    <w:rsid w:val="00CE0F2B"/>
    <w:rsid w:val="00CE6F71"/>
    <w:rsid w:val="00D23F23"/>
    <w:rsid w:val="00D45FC6"/>
    <w:rsid w:val="00D95CAF"/>
    <w:rsid w:val="00DA0B6E"/>
    <w:rsid w:val="00DA7AAB"/>
    <w:rsid w:val="00E1605B"/>
    <w:rsid w:val="00E21EA4"/>
    <w:rsid w:val="00EA5700"/>
    <w:rsid w:val="00EA5E53"/>
    <w:rsid w:val="00EA67C8"/>
    <w:rsid w:val="00EE70C5"/>
    <w:rsid w:val="00EF1B6E"/>
    <w:rsid w:val="00F12944"/>
    <w:rsid w:val="00F302A6"/>
    <w:rsid w:val="00F35CA3"/>
    <w:rsid w:val="00F37413"/>
    <w:rsid w:val="00F614EB"/>
    <w:rsid w:val="00F86988"/>
    <w:rsid w:val="00F95FCC"/>
    <w:rsid w:val="00FA1550"/>
    <w:rsid w:val="00FC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34AD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34AD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34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B6C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34AD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34AD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34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B6C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4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cd_icpc_3</Template>
  <TotalTime>8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IDENTIFYING INFORMATION:  (MUST BE COMPLETED)</vt:lpstr>
    </vt:vector>
  </TitlesOfParts>
  <Company>Missouri Department of Social Services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IDENTIFYING INFORMATION:  (MUST BE COMPLETED)</dc:title>
  <dc:creator>roetuwb</dc:creator>
  <cp:lastModifiedBy>DSS-CD</cp:lastModifiedBy>
  <cp:revision>3</cp:revision>
  <cp:lastPrinted>2015-07-15T13:43:00Z</cp:lastPrinted>
  <dcterms:created xsi:type="dcterms:W3CDTF">2015-08-07T19:54:00Z</dcterms:created>
  <dcterms:modified xsi:type="dcterms:W3CDTF">2015-08-07T20:14:00Z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